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591FA" w14:textId="08D941B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4C5E80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0BA47EE6" w14:textId="77777777" w:rsidTr="00AF7375">
        <w:tc>
          <w:tcPr>
            <w:tcW w:w="9104" w:type="dxa"/>
            <w:shd w:val="clear" w:color="auto" w:fill="auto"/>
          </w:tcPr>
          <w:p w14:paraId="2C6DCED5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0A4F5E7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B2A73" w:rsidRPr="001B2A73">
        <w:rPr>
          <w:rFonts w:ascii="Times New Roman" w:eastAsia="Times New Roman" w:hAnsi="Times New Roman"/>
          <w:b/>
          <w:lang w:eastAsia="pl-PL"/>
        </w:rPr>
        <w:t>ZP/14/2021</w:t>
      </w:r>
    </w:p>
    <w:p w14:paraId="137A692D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A21970C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5AC8DEF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7CDFD36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477F65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931DC1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68D45310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483735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1EBB07C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9DE5885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B2A73" w:rsidRPr="001B2A73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21F6A722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0E767B67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268CCCC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98598A8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53E4A42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1B3AF06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54E6C57" w14:textId="77777777" w:rsidR="00E27ABB" w:rsidRDefault="001B2A7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B2A73">
        <w:rPr>
          <w:rFonts w:ascii="Times New Roman" w:eastAsia="Times New Roman" w:hAnsi="Times New Roman"/>
          <w:b/>
          <w:lang w:eastAsia="pl-PL"/>
        </w:rPr>
        <w:t>Zakup i dostawa wraz z uruchomieniem sprzętu medycznego dla potrzeb Oddziałów Szpitalnych i przeszkoleniem pracowników Zamawiającego</w:t>
      </w:r>
    </w:p>
    <w:p w14:paraId="5C9F4CC6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66513BD7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571A73B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04297381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540D303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62EBE7F0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F2DD7D4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CBD9A3C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40D2CECE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2549AF6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2C9BF50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0BD21EE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2CB4DF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C7B313B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1D1C9FD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E2CDB3C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60F89" w14:textId="77777777" w:rsidR="00E05320" w:rsidRDefault="00E05320" w:rsidP="00025386">
      <w:pPr>
        <w:spacing w:after="0" w:line="240" w:lineRule="auto"/>
      </w:pPr>
      <w:r>
        <w:separator/>
      </w:r>
    </w:p>
  </w:endnote>
  <w:endnote w:type="continuationSeparator" w:id="0">
    <w:p w14:paraId="4842820A" w14:textId="77777777" w:rsidR="00E05320" w:rsidRDefault="00E053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3AEFF" w14:textId="77777777" w:rsidR="001B2A73" w:rsidRDefault="001B2A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B3B8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F4B8953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D56B3C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23CCD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B5520" w14:textId="77777777" w:rsidR="001B2A73" w:rsidRDefault="001B2A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727D9" w14:textId="77777777" w:rsidR="00E05320" w:rsidRDefault="00E05320" w:rsidP="00025386">
      <w:pPr>
        <w:spacing w:after="0" w:line="240" w:lineRule="auto"/>
      </w:pPr>
      <w:r>
        <w:separator/>
      </w:r>
    </w:p>
  </w:footnote>
  <w:footnote w:type="continuationSeparator" w:id="0">
    <w:p w14:paraId="6D2F050B" w14:textId="77777777" w:rsidR="00E05320" w:rsidRDefault="00E053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2727B" w14:textId="77777777" w:rsidR="001B2A73" w:rsidRDefault="001B2A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861BD" w14:textId="77777777" w:rsidR="001B2A73" w:rsidRDefault="001B2A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F5BEE" w14:textId="77777777" w:rsidR="001B2A73" w:rsidRDefault="001B2A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5320"/>
    <w:rsid w:val="00025386"/>
    <w:rsid w:val="000423B9"/>
    <w:rsid w:val="00084786"/>
    <w:rsid w:val="0016158F"/>
    <w:rsid w:val="001B2A73"/>
    <w:rsid w:val="001C2314"/>
    <w:rsid w:val="00213980"/>
    <w:rsid w:val="004374F2"/>
    <w:rsid w:val="00460705"/>
    <w:rsid w:val="00485239"/>
    <w:rsid w:val="004C5E80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05320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990BD2E"/>
  <w15:chartTrackingRefBased/>
  <w15:docId w15:val="{3CDF8245-A992-44FC-ABF8-6B7C8C170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2021-06-17T09:20:00Z</dcterms:created>
  <dcterms:modified xsi:type="dcterms:W3CDTF">2021-06-17T09:20:00Z</dcterms:modified>
</cp:coreProperties>
</file>