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596E152B" w:rsidR="00612A2A" w:rsidRPr="00612A2A" w:rsidRDefault="00C437AC" w:rsidP="00612A2A">
      <w:pPr>
        <w:jc w:val="both"/>
        <w:rPr>
          <w:b/>
          <w:sz w:val="20"/>
          <w:szCs w:val="20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</w:t>
      </w:r>
      <w:r w:rsidR="00612A2A">
        <w:rPr>
          <w:b/>
          <w:sz w:val="22"/>
          <w:szCs w:val="22"/>
        </w:rPr>
        <w:t>u</w:t>
      </w:r>
      <w:r w:rsidR="00DB30F2" w:rsidRPr="00DB30F2">
        <w:rPr>
          <w:b/>
          <w:sz w:val="22"/>
          <w:szCs w:val="22"/>
        </w:rPr>
        <w:t xml:space="preserve"> nieograniczon</w:t>
      </w:r>
      <w:r w:rsidR="00612A2A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</w:t>
      </w:r>
      <w:r w:rsidR="00E330B3" w:rsidRPr="00E330B3">
        <w:rPr>
          <w:b/>
          <w:sz w:val="20"/>
          <w:szCs w:val="20"/>
        </w:rPr>
        <w:t>Zakup i dostawa wraz z uruchomieniem sprzętu medycznego dla potrzeb Oddziałów Szpitalnych i przeszkoleniem pracowników Zamawiającego</w:t>
      </w:r>
      <w:r w:rsidR="00E330B3">
        <w:rPr>
          <w:b/>
          <w:sz w:val="20"/>
          <w:szCs w:val="20"/>
        </w:rPr>
        <w:t xml:space="preserve"> </w:t>
      </w:r>
      <w:r w:rsidR="00612A2A">
        <w:rPr>
          <w:b/>
          <w:sz w:val="20"/>
          <w:szCs w:val="20"/>
        </w:rPr>
        <w:t>zgodnie z ze</w:t>
      </w:r>
      <w:r w:rsidR="00612A2A" w:rsidRPr="00612A2A">
        <w:rPr>
          <w:b/>
          <w:sz w:val="20"/>
          <w:szCs w:val="20"/>
        </w:rPr>
        <w:t>stawieniem warunków i parametrów wymaganych  stanowiącym załącznik nr 1 do specyfikacji</w:t>
      </w:r>
      <w:r w:rsidR="00612A2A">
        <w:rPr>
          <w:b/>
          <w:sz w:val="20"/>
          <w:szCs w:val="20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277E69" w14:textId="140E343F" w:rsidR="00A87EC6" w:rsidRDefault="007D511C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7D511C">
              <w:t>autofrefraktometr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2984BE" w14:textId="119D4C35" w:rsidR="00A87EC6" w:rsidRDefault="005D3C35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4F1A723C" w:rsidR="004B6F50" w:rsidRPr="004B6F50" w:rsidRDefault="007D511C" w:rsidP="004B6F50">
            <w:pPr>
              <w:pStyle w:val="Normalny1"/>
              <w:snapToGrid w:val="0"/>
            </w:pPr>
            <w:r w:rsidRPr="007D511C">
              <w:t>lamp</w:t>
            </w:r>
            <w:r w:rsidR="0082478E">
              <w:t>y</w:t>
            </w:r>
            <w:r w:rsidRPr="007D511C">
              <w:t xml:space="preserve"> do fototerapii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10EAACD3" w:rsidR="004B6F50" w:rsidRDefault="007D511C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A23BBB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A23BBB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143A4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07168264" w:rsidR="004E3B5E" w:rsidRDefault="007D511C" w:rsidP="004E3B5E">
            <w:pPr>
              <w:pStyle w:val="Normalny1"/>
              <w:snapToGrid w:val="0"/>
            </w:pPr>
            <w:r w:rsidRPr="007D511C">
              <w:t>łóżk</w:t>
            </w:r>
            <w:r>
              <w:t>a</w:t>
            </w:r>
            <w:r w:rsidRPr="007D511C">
              <w:t xml:space="preserve"> elektryczn</w:t>
            </w:r>
            <w:r>
              <w:t>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6E017DB9" w:rsidR="004E3B5E" w:rsidRDefault="007D511C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4E3B5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40D8EBAA" w:rsidR="007D511C" w:rsidRDefault="007D511C" w:rsidP="00DA4CBA">
            <w:pPr>
              <w:pStyle w:val="Normalny1"/>
              <w:snapToGrid w:val="0"/>
            </w:pPr>
            <w:r w:rsidRPr="007D511C">
              <w:t>defibrylator</w:t>
            </w:r>
            <w:r>
              <w:t>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0C1D75AC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C76FB6A" w14:textId="6DF3C8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9142987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97F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C5B7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EDB0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53E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E0F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6E48D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DC21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BBF9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32493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FADC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2998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5330C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7453474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F58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D6C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F9B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381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272C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B1A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A865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13D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2D8B48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1FC182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A242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AAA9D" w14:textId="11343258" w:rsidR="007D511C" w:rsidRDefault="007D511C" w:rsidP="00DA4CBA">
            <w:pPr>
              <w:pStyle w:val="Normalny1"/>
              <w:snapToGrid w:val="0"/>
            </w:pPr>
            <w:r w:rsidRPr="007D511C">
              <w:t>myjni</w:t>
            </w:r>
            <w:r>
              <w:t>a</w:t>
            </w:r>
            <w:r w:rsidRPr="007D511C">
              <w:t xml:space="preserve"> dezynfekto</w:t>
            </w:r>
            <w:r>
              <w:t>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021FA" w14:textId="2267B3BF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43E9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58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927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CF2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D9B8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6E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7FCE71" w14:textId="77777777" w:rsidR="007D511C" w:rsidRDefault="007D511C" w:rsidP="00DA4CBA"/>
        </w:tc>
      </w:tr>
    </w:tbl>
    <w:p w14:paraId="67316184" w14:textId="334F66D4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8D89DA0" w14:textId="601ECD84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444D2EE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3BF8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7143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FD6C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EF64B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F8755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A3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A0F6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DE3A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AE3FDA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5A92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B8438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412AB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5B410F2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CDBE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5E4A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580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E92F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A9092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063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90778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62C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0E012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CE1BC75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EDAF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8F2D" w14:textId="05912D15" w:rsidR="007D511C" w:rsidRDefault="007D511C" w:rsidP="00DA4CBA">
            <w:pPr>
              <w:pStyle w:val="Normalny1"/>
              <w:snapToGrid w:val="0"/>
            </w:pPr>
            <w:r w:rsidRPr="007D511C">
              <w:t>lamp</w:t>
            </w:r>
            <w:r>
              <w:t>a</w:t>
            </w:r>
            <w:r w:rsidRPr="007D511C">
              <w:t xml:space="preserve"> operacyjno-zabiegow</w:t>
            </w:r>
            <w:r>
              <w:t>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86979" w14:textId="6946D29A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FC4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622C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0784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3ACD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A748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5DA6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C297105" w14:textId="77777777" w:rsidR="007D511C" w:rsidRDefault="007D511C" w:rsidP="00DA4CBA"/>
        </w:tc>
      </w:tr>
    </w:tbl>
    <w:p w14:paraId="08289B40" w14:textId="2B07C712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D02C7C2" w14:textId="78FA7251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47F7F8B2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B6302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60FC8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C412F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1884B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A84B6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0618FF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DD30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93DD8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4A599A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042B7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B04CDC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55FDD7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20620039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0CAB78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1AD62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96CC3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264F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BEE7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C7790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7ACDF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3C876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241C64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2EDF00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AF40A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03E7A" w14:textId="2589ACCF" w:rsidR="007D511C" w:rsidRDefault="007D511C" w:rsidP="00DA4CBA">
            <w:pPr>
              <w:pStyle w:val="Normalny1"/>
              <w:snapToGrid w:val="0"/>
            </w:pPr>
            <w:proofErr w:type="spellStart"/>
            <w:r w:rsidRPr="007D511C">
              <w:t>ureterorenofiberoskop</w:t>
            </w:r>
            <w:proofErr w:type="spellEnd"/>
            <w:r w:rsidRPr="007D511C">
              <w:t xml:space="preserve"> giętki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9B92C" w14:textId="3106D0FF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C1813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6BF3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63B5E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5DC2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B5BFE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A51655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E56ACC5" w14:textId="77777777" w:rsidR="007D511C" w:rsidRDefault="007D511C" w:rsidP="00DA4CBA"/>
        </w:tc>
      </w:tr>
    </w:tbl>
    <w:p w14:paraId="646CCD09" w14:textId="772DF03E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D87CE70" w14:textId="1E3AD757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64AE0202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07882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0069B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E34D1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11687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E243E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8549DA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30351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71295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D4AD53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E2F2E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F8C6F4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9643A7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1CEB101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FE43E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33C60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4030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8C57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00AD7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0B221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27BC3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6CB7E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D76FDC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7C83CA42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D4C23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B3727" w14:textId="606E85E3" w:rsidR="007D511C" w:rsidRDefault="007D511C" w:rsidP="00DA4CBA">
            <w:pPr>
              <w:pStyle w:val="Normalny1"/>
              <w:snapToGrid w:val="0"/>
            </w:pPr>
            <w:proofErr w:type="spellStart"/>
            <w:r w:rsidRPr="007D511C">
              <w:t>histeroskop</w:t>
            </w:r>
            <w:proofErr w:type="spellEnd"/>
            <w:r w:rsidRPr="007D511C">
              <w:t xml:space="preserve"> laparoskopow</w:t>
            </w:r>
            <w:r>
              <w:t>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FD371" w14:textId="69692928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kpl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FA09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0BB83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677C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D789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8F3C8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DD03D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BE9342F" w14:textId="77777777" w:rsidR="007D511C" w:rsidRDefault="007D511C" w:rsidP="00DA4CBA"/>
        </w:tc>
      </w:tr>
    </w:tbl>
    <w:p w14:paraId="38667448" w14:textId="66F3485A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05F29BD3" w14:textId="5D5C78AB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lastRenderedPageBreak/>
        <w:t>GRUPA 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058"/>
        <w:gridCol w:w="627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2157A3CE" w14:textId="77777777" w:rsidTr="007D511C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50A06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258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F749E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DA074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5697D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90B29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4522D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577E0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E8ADB8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140BE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1A6D0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D6390E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6CC4A2BA" w14:textId="77777777" w:rsidTr="007D511C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33E7E2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539EF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6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06701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067CF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F4F76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C51FC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6140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EBD0F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BC603C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2BE80DB7" w14:textId="77777777" w:rsidTr="007D511C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3BDF8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BAB6E" w14:textId="1ED02FCD" w:rsidR="007D511C" w:rsidRDefault="007D511C" w:rsidP="00DA4CBA">
            <w:pPr>
              <w:pStyle w:val="Normalny1"/>
              <w:snapToGrid w:val="0"/>
            </w:pPr>
            <w:r w:rsidRPr="007D511C">
              <w:t>bronchofiberoskop</w:t>
            </w:r>
          </w:p>
        </w:tc>
        <w:tc>
          <w:tcPr>
            <w:tcW w:w="6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ACA116" w14:textId="6608C802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C81D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ECFF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7CA73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7F88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76C73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C6215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6FABB17" w14:textId="77777777" w:rsidR="007D511C" w:rsidRDefault="007D511C" w:rsidP="00DA4CBA"/>
        </w:tc>
      </w:tr>
    </w:tbl>
    <w:p w14:paraId="1E2B80A2" w14:textId="0062ED57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039487F" w14:textId="1CDB646B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93977D3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9F25F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819D3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78872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E5533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B5FE0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DE5FD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0F1E5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0B865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32C5FF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6A4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FA6852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4EEF27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425E8D93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B6862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45A8B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6540F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79A26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5790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488A4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ECD21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451E4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A6E2FA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3213C8EC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6A2AC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F8D19D" w14:textId="6D2C916C" w:rsidR="007D511C" w:rsidRDefault="007D511C" w:rsidP="00DA4CBA">
            <w:pPr>
              <w:pStyle w:val="Normalny1"/>
              <w:snapToGrid w:val="0"/>
            </w:pPr>
            <w:r w:rsidRPr="007D511C">
              <w:t xml:space="preserve">aparat </w:t>
            </w:r>
            <w:proofErr w:type="spellStart"/>
            <w:r w:rsidRPr="007D511C">
              <w:t>usg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E5764" w14:textId="184D6BC8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B6B9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C99D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78AB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A1DA6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5BEA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AFB68E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FFB2DAC" w14:textId="77777777" w:rsidR="007D511C" w:rsidRDefault="007D511C" w:rsidP="00DA4CBA"/>
        </w:tc>
      </w:tr>
    </w:tbl>
    <w:p w14:paraId="6E37DD7F" w14:textId="77777777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7A82913" w14:textId="402B0B27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1A4C0A3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3C8D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0697A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F578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15F5F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78B1C6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ECDF4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1ABB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9FA09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07D2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2EE34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4D273B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ADE130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0C94321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7EEAA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FD06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F9A84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BA920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80DA4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42B76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839E1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5411D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3D8E99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57B55F3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5354A8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E38DDF" w14:textId="4278588C" w:rsidR="007D511C" w:rsidRDefault="007D511C" w:rsidP="00DA4CBA">
            <w:pPr>
              <w:pStyle w:val="Normalny1"/>
              <w:snapToGrid w:val="0"/>
            </w:pPr>
            <w:r w:rsidRPr="007D511C">
              <w:t>macerator do pulp</w:t>
            </w:r>
            <w:r>
              <w:t>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C65983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64C498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D6B2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A0E85" w14:textId="76A74B05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8BBDC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CAE13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ED185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7A87ACA" w14:textId="77777777" w:rsidR="007D511C" w:rsidRDefault="007D511C" w:rsidP="00DA4CBA"/>
        </w:tc>
      </w:tr>
    </w:tbl>
    <w:p w14:paraId="5AE48BE0" w14:textId="4E57AF82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35ABBA2" w14:textId="31A34429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0F28E4CC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DCFC9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D2CBF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E711B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9FEE5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87CE2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0FDB29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B97A0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8B9F0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C60E82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B7B9E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F63853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F9A483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84F3476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E2A38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06847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14356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078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2D501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5D21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3A0A2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A585A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04B2E0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A5FEB86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C5AB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514C76" w14:textId="5F665B3F" w:rsidR="007D511C" w:rsidRDefault="007D511C" w:rsidP="00DA4CBA">
            <w:pPr>
              <w:pStyle w:val="Normalny1"/>
              <w:snapToGrid w:val="0"/>
            </w:pPr>
            <w:r w:rsidRPr="007D511C">
              <w:t>macerator do pieluch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EF423B" w14:textId="1815C173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CC928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ED8C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F34EB" w14:textId="590A6EA0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4DE1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FAD1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FADA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596EF1C" w14:textId="77777777" w:rsidR="007D511C" w:rsidRDefault="007D511C" w:rsidP="00DA4CBA"/>
        </w:tc>
      </w:tr>
    </w:tbl>
    <w:p w14:paraId="14F4EDFD" w14:textId="5F7A9955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225758C" w14:textId="44A0D871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035A4DDF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1B64A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F26BD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1FB78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D168B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AB6C8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6E6EE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A145D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00621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ABF7C7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16F45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EA790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5BBC79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4B308B01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6A044E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34093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51630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50252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AD684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8697A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75BBE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B6C1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F2435CC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7492F3D3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1928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6F5E32" w14:textId="5A307176" w:rsidR="007D511C" w:rsidRDefault="007D511C" w:rsidP="00DA4CBA">
            <w:pPr>
              <w:pStyle w:val="Normalny1"/>
              <w:snapToGrid w:val="0"/>
            </w:pPr>
            <w:r w:rsidRPr="007D511C">
              <w:t>laser urologiczn</w:t>
            </w:r>
            <w:r>
              <w:t>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D887E" w14:textId="6001D121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A2C01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7014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99F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A31645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A166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5A563E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2AB66C9" w14:textId="77777777" w:rsidR="007D511C" w:rsidRDefault="007D511C" w:rsidP="00DA4CBA"/>
        </w:tc>
      </w:tr>
    </w:tbl>
    <w:p w14:paraId="7D5933CF" w14:textId="77777777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99C4B61" w14:textId="5053A1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AB498D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04AA6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09BC9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947C7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76CC7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00F0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69E940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A0D76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73AF7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E1EE1B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C5E48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FDCC79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E2B132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2DADB28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593DFD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ABD56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257B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0A21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BD1C2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EE3C3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8801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BB470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09FF084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6C247D3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167A4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5CD8AB" w14:textId="3E064B57" w:rsidR="007D511C" w:rsidRDefault="007D511C" w:rsidP="00DA4CBA">
            <w:pPr>
              <w:pStyle w:val="Normalny1"/>
              <w:snapToGrid w:val="0"/>
            </w:pPr>
            <w:r w:rsidRPr="007D511C">
              <w:t>mikroskop laryngologiczn</w:t>
            </w:r>
            <w:r>
              <w:t>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0F5C9" w14:textId="268D1190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11D572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363D72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E01FC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EBA5B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FF1F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2D12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77E63AB" w14:textId="77777777" w:rsidR="007D511C" w:rsidRDefault="007D511C" w:rsidP="00DA4CBA"/>
        </w:tc>
      </w:tr>
    </w:tbl>
    <w:p w14:paraId="64EBF0F8" w14:textId="3357A3F5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439B51C" w14:textId="77777777" w:rsidR="007D511C" w:rsidRPr="00457E10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lastRenderedPageBreak/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4056AA3D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5A59807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15892390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6F872DDB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 do dnia*: </w:t>
      </w:r>
    </w:p>
    <w:p w14:paraId="101777E6" w14:textId="7997AAD9" w:rsidR="00E330B3" w:rsidRPr="00E330B3" w:rsidRDefault="00E330B3" w:rsidP="00AE692A">
      <w:pPr>
        <w:pStyle w:val="Akapitzlist"/>
        <w:numPr>
          <w:ilvl w:val="0"/>
          <w:numId w:val="41"/>
        </w:numPr>
        <w:spacing w:before="120" w:line="276" w:lineRule="auto"/>
        <w:jc w:val="both"/>
        <w:rPr>
          <w:b/>
          <w:bCs/>
          <w:i/>
          <w:iCs/>
          <w:sz w:val="22"/>
        </w:rPr>
      </w:pPr>
      <w:r>
        <w:rPr>
          <w:sz w:val="22"/>
        </w:rPr>
        <w:t xml:space="preserve">……………….. </w:t>
      </w:r>
      <w:r w:rsidRPr="00E330B3">
        <w:rPr>
          <w:b/>
          <w:bCs/>
          <w:i/>
          <w:iCs/>
          <w:sz w:val="22"/>
        </w:rPr>
        <w:t>wpisać: 29.10.2021 roku lub 15.11.2021 roku – vide kryteria oceny ofert</w:t>
      </w:r>
      <w:r>
        <w:rPr>
          <w:b/>
          <w:bCs/>
          <w:i/>
          <w:iCs/>
          <w:sz w:val="22"/>
        </w:rPr>
        <w:t xml:space="preserve">  </w:t>
      </w:r>
      <w:r>
        <w:rPr>
          <w:sz w:val="22"/>
        </w:rPr>
        <w:t>(dot. grupy 2, 4)</w:t>
      </w:r>
    </w:p>
    <w:p w14:paraId="002AE07C" w14:textId="60F5E6D7" w:rsidR="00E330B3" w:rsidRDefault="00E330B3" w:rsidP="00AE692A">
      <w:pPr>
        <w:pStyle w:val="Akapitzlist"/>
        <w:numPr>
          <w:ilvl w:val="0"/>
          <w:numId w:val="41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30.09.2021 roku (dot. grupy 5, 11, 12)</w:t>
      </w:r>
      <w:r w:rsidRPr="0097776D">
        <w:rPr>
          <w:sz w:val="22"/>
        </w:rPr>
        <w:t>;</w:t>
      </w:r>
    </w:p>
    <w:p w14:paraId="6403BC85" w14:textId="48BB78FE" w:rsidR="00E330B3" w:rsidRPr="0097776D" w:rsidRDefault="00E330B3" w:rsidP="00AE692A">
      <w:pPr>
        <w:pStyle w:val="Akapitzlist"/>
        <w:numPr>
          <w:ilvl w:val="0"/>
          <w:numId w:val="41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15.11.2021 roku (dot. grupy 1, 3, 6-10, 13-14)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lastRenderedPageBreak/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9B56B1C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DB468" w14:textId="77777777" w:rsidR="00A62BEA" w:rsidRDefault="00A62BEA">
      <w:r>
        <w:separator/>
      </w:r>
    </w:p>
  </w:endnote>
  <w:endnote w:type="continuationSeparator" w:id="0">
    <w:p w14:paraId="4563B834" w14:textId="77777777" w:rsidR="00A62BEA" w:rsidRDefault="00A62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9588C" w14:textId="77777777" w:rsidR="00A62BEA" w:rsidRDefault="00A62BEA">
      <w:r>
        <w:separator/>
      </w:r>
    </w:p>
  </w:footnote>
  <w:footnote w:type="continuationSeparator" w:id="0">
    <w:p w14:paraId="55F86CD7" w14:textId="77777777" w:rsidR="00A62BEA" w:rsidRDefault="00A62BEA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516A5644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7D511C">
      <w:t>1</w:t>
    </w:r>
    <w:r w:rsidR="005D3C35">
      <w:t>4</w:t>
    </w:r>
    <w:r>
      <w:t>/202</w:t>
    </w:r>
    <w:r w:rsidR="00933F30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5"/>
  </w:num>
  <w:num w:numId="4">
    <w:abstractNumId w:val="7"/>
  </w:num>
  <w:num w:numId="5">
    <w:abstractNumId w:val="28"/>
  </w:num>
  <w:num w:numId="6">
    <w:abstractNumId w:val="8"/>
  </w:num>
  <w:num w:numId="7">
    <w:abstractNumId w:val="9"/>
  </w:num>
  <w:num w:numId="8">
    <w:abstractNumId w:val="31"/>
  </w:num>
  <w:num w:numId="9">
    <w:abstractNumId w:val="6"/>
  </w:num>
  <w:num w:numId="10">
    <w:abstractNumId w:val="30"/>
  </w:num>
  <w:num w:numId="11">
    <w:abstractNumId w:val="27"/>
  </w:num>
  <w:num w:numId="12">
    <w:abstractNumId w:val="13"/>
  </w:num>
  <w:num w:numId="13">
    <w:abstractNumId w:val="26"/>
  </w:num>
  <w:num w:numId="14">
    <w:abstractNumId w:val="38"/>
  </w:num>
  <w:num w:numId="15">
    <w:abstractNumId w:val="24"/>
  </w:num>
  <w:num w:numId="16">
    <w:abstractNumId w:val="37"/>
  </w:num>
  <w:num w:numId="17">
    <w:abstractNumId w:val="12"/>
  </w:num>
  <w:num w:numId="18">
    <w:abstractNumId w:val="17"/>
  </w:num>
  <w:num w:numId="19">
    <w:abstractNumId w:val="35"/>
  </w:num>
  <w:num w:numId="20">
    <w:abstractNumId w:val="3"/>
  </w:num>
  <w:num w:numId="21">
    <w:abstractNumId w:val="29"/>
  </w:num>
  <w:num w:numId="22">
    <w:abstractNumId w:val="4"/>
  </w:num>
  <w:num w:numId="23">
    <w:abstractNumId w:val="14"/>
  </w:num>
  <w:num w:numId="24">
    <w:abstractNumId w:val="33"/>
  </w:num>
  <w:num w:numId="25">
    <w:abstractNumId w:val="10"/>
  </w:num>
  <w:num w:numId="26">
    <w:abstractNumId w:val="16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2"/>
  </w:num>
  <w:num w:numId="32">
    <w:abstractNumId w:val="40"/>
  </w:num>
  <w:num w:numId="33">
    <w:abstractNumId w:val="20"/>
  </w:num>
  <w:num w:numId="34">
    <w:abstractNumId w:val="1"/>
  </w:num>
  <w:num w:numId="35">
    <w:abstractNumId w:val="0"/>
  </w:num>
  <w:num w:numId="36">
    <w:abstractNumId w:val="36"/>
  </w:num>
  <w:num w:numId="37">
    <w:abstractNumId w:val="34"/>
  </w:num>
  <w:num w:numId="38">
    <w:abstractNumId w:val="39"/>
  </w:num>
  <w:num w:numId="39">
    <w:abstractNumId w:val="15"/>
  </w:num>
  <w:num w:numId="40">
    <w:abstractNumId w:val="32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D3D01"/>
    <w:rsid w:val="000F18FA"/>
    <w:rsid w:val="000F2C92"/>
    <w:rsid w:val="00114568"/>
    <w:rsid w:val="001714EC"/>
    <w:rsid w:val="002F04CF"/>
    <w:rsid w:val="00306360"/>
    <w:rsid w:val="003075AC"/>
    <w:rsid w:val="00354AC4"/>
    <w:rsid w:val="003F0331"/>
    <w:rsid w:val="0041131B"/>
    <w:rsid w:val="00445B78"/>
    <w:rsid w:val="00457E10"/>
    <w:rsid w:val="00480118"/>
    <w:rsid w:val="004B6F50"/>
    <w:rsid w:val="004E3B5E"/>
    <w:rsid w:val="004F5D8F"/>
    <w:rsid w:val="00543947"/>
    <w:rsid w:val="00562AB5"/>
    <w:rsid w:val="005716ED"/>
    <w:rsid w:val="005D3C35"/>
    <w:rsid w:val="005F07A6"/>
    <w:rsid w:val="00612A2A"/>
    <w:rsid w:val="006247C7"/>
    <w:rsid w:val="00637863"/>
    <w:rsid w:val="006703E0"/>
    <w:rsid w:val="006B2162"/>
    <w:rsid w:val="00703495"/>
    <w:rsid w:val="007123C5"/>
    <w:rsid w:val="00726AFB"/>
    <w:rsid w:val="00733F44"/>
    <w:rsid w:val="00754090"/>
    <w:rsid w:val="007D511C"/>
    <w:rsid w:val="00803633"/>
    <w:rsid w:val="0082478E"/>
    <w:rsid w:val="00866E4F"/>
    <w:rsid w:val="0087071C"/>
    <w:rsid w:val="008A7069"/>
    <w:rsid w:val="008E60C4"/>
    <w:rsid w:val="00914714"/>
    <w:rsid w:val="00933F30"/>
    <w:rsid w:val="00A23BBB"/>
    <w:rsid w:val="00A30385"/>
    <w:rsid w:val="00A62BEA"/>
    <w:rsid w:val="00A77662"/>
    <w:rsid w:val="00A87EC6"/>
    <w:rsid w:val="00AE692A"/>
    <w:rsid w:val="00B21345"/>
    <w:rsid w:val="00B70888"/>
    <w:rsid w:val="00C33979"/>
    <w:rsid w:val="00C437AC"/>
    <w:rsid w:val="00C47CF9"/>
    <w:rsid w:val="00C57DDD"/>
    <w:rsid w:val="00D274F5"/>
    <w:rsid w:val="00D522B8"/>
    <w:rsid w:val="00DB30F2"/>
    <w:rsid w:val="00DC4DFD"/>
    <w:rsid w:val="00DF3193"/>
    <w:rsid w:val="00E330B3"/>
    <w:rsid w:val="00E54E5A"/>
    <w:rsid w:val="00EA24FB"/>
    <w:rsid w:val="00EB3C67"/>
    <w:rsid w:val="00ED17E2"/>
    <w:rsid w:val="00F43C37"/>
    <w:rsid w:val="00F46EEC"/>
    <w:rsid w:val="00F5022E"/>
    <w:rsid w:val="00F52B87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1042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5</cp:revision>
  <cp:lastPrinted>2001-01-24T13:21:00Z</cp:lastPrinted>
  <dcterms:created xsi:type="dcterms:W3CDTF">2021-06-15T06:38:00Z</dcterms:created>
  <dcterms:modified xsi:type="dcterms:W3CDTF">2021-06-21T12:17:00Z</dcterms:modified>
</cp:coreProperties>
</file>