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5D5B29AD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85EE0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0410D485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D85EE0">
        <w:rPr>
          <w:b/>
          <w:sz w:val="22"/>
          <w:szCs w:val="22"/>
        </w:rPr>
        <w:t>14</w:t>
      </w:r>
      <w:r w:rsidR="009D1B04" w:rsidRPr="009D1B04">
        <w:rPr>
          <w:b/>
          <w:sz w:val="22"/>
          <w:szCs w:val="22"/>
        </w:rPr>
        <w:t>/2021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0CCB2EAB" w14:textId="77777777" w:rsidR="009D1B04" w:rsidRPr="00110593" w:rsidRDefault="009D1B04" w:rsidP="00A7029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69CA04F3" w14:textId="77777777" w:rsidR="009D1B04" w:rsidRPr="00110593" w:rsidRDefault="009D1B04" w:rsidP="00A7029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D1B04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062CCC47" w14:textId="77777777" w:rsidR="009D1B04" w:rsidRPr="0043102D" w:rsidRDefault="009D1B04" w:rsidP="00A7029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7FA565C7" w14:textId="77777777" w:rsidR="009D1B04" w:rsidRPr="00110593" w:rsidRDefault="009D1B04" w:rsidP="00A7029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7AE9EC58" w14:textId="77777777" w:rsidR="00D85EE0" w:rsidRDefault="00D85EE0" w:rsidP="000719DC">
      <w:pPr>
        <w:pStyle w:val="Tekstpodstawowywcity"/>
        <w:spacing w:line="360" w:lineRule="auto"/>
        <w:ind w:firstLine="0"/>
        <w:rPr>
          <w:b/>
          <w:sz w:val="22"/>
          <w:szCs w:val="22"/>
        </w:rPr>
      </w:pPr>
      <w:r w:rsidRPr="00D85EE0">
        <w:rPr>
          <w:b/>
          <w:sz w:val="22"/>
          <w:szCs w:val="22"/>
        </w:rPr>
        <w:t>Zakup i dostawa wraz z uruchomieniem sprzętu medycznego dla potrzeb Oddziałów Szpitalnych i przeszkoleniem pracowników Zamawiającego</w:t>
      </w:r>
    </w:p>
    <w:p w14:paraId="06C5ED23" w14:textId="2A64DFC9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722703EB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5DCE5504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4FA06407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572A37C2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0C8DF4CB" w14:textId="77777777" w:rsidTr="00C37CD2">
        <w:trPr>
          <w:trHeight w:val="321"/>
        </w:trPr>
        <w:tc>
          <w:tcPr>
            <w:tcW w:w="516" w:type="dxa"/>
          </w:tcPr>
          <w:p w14:paraId="09A9F7C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89443A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4AF3F86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63AC122" w14:textId="77777777" w:rsidTr="009A4CD3">
        <w:tc>
          <w:tcPr>
            <w:tcW w:w="516" w:type="dxa"/>
          </w:tcPr>
          <w:p w14:paraId="3CF4D40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776166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2846912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4D7A16DB" w14:textId="77777777" w:rsidTr="009A4CD3">
        <w:tc>
          <w:tcPr>
            <w:tcW w:w="516" w:type="dxa"/>
          </w:tcPr>
          <w:p w14:paraId="071011E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0E8B17D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91D8B6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5FCBB5FC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25116A00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281C599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2A5DCA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00EFAF7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29BE98B8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0FF58D29" w14:textId="3935DDB9" w:rsid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6287CCC2" w14:textId="0EC7246B" w:rsidR="003C1A24" w:rsidRDefault="003C1A24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</w:p>
    <w:p w14:paraId="1A1C2939" w14:textId="77777777" w:rsidR="003C1A24" w:rsidRPr="005E622E" w:rsidRDefault="003C1A24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</w:p>
    <w:p w14:paraId="7B9425E8" w14:textId="25775007" w:rsidR="003C1A24" w:rsidRPr="00194FE7" w:rsidRDefault="0000184A" w:rsidP="00194FE7">
      <w:pPr>
        <w:widowControl w:val="0"/>
        <w:adjustRightInd w:val="0"/>
        <w:spacing w:after="120"/>
        <w:ind w:left="4248"/>
        <w:textAlignment w:val="baseline"/>
        <w:rPr>
          <w:b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</w:p>
    <w:sectPr w:rsidR="003C1A24" w:rsidRPr="00194FE7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8FE99F" w14:textId="77777777" w:rsidR="000F5523" w:rsidRDefault="000F5523">
      <w:r>
        <w:separator/>
      </w:r>
    </w:p>
  </w:endnote>
  <w:endnote w:type="continuationSeparator" w:id="0">
    <w:p w14:paraId="0D11B5B7" w14:textId="77777777" w:rsidR="000F5523" w:rsidRDefault="000F55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3D91F69D" w:rsidR="009A4CD3" w:rsidRDefault="00DE1AC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2BA394D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E1A86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7C0166" w14:textId="77777777" w:rsidR="000F5523" w:rsidRDefault="000F5523">
      <w:r>
        <w:separator/>
      </w:r>
    </w:p>
  </w:footnote>
  <w:footnote w:type="continuationSeparator" w:id="0">
    <w:p w14:paraId="0C928314" w14:textId="77777777" w:rsidR="000F5523" w:rsidRDefault="000F5523">
      <w:r>
        <w:continuationSeparator/>
      </w:r>
    </w:p>
  </w:footnote>
  <w:footnote w:id="1">
    <w:p w14:paraId="3B16BEA9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621A2"/>
    <w:rsid w:val="000719DC"/>
    <w:rsid w:val="00075CEC"/>
    <w:rsid w:val="000E0467"/>
    <w:rsid w:val="000F5523"/>
    <w:rsid w:val="00106AC7"/>
    <w:rsid w:val="00111985"/>
    <w:rsid w:val="00147532"/>
    <w:rsid w:val="001614BA"/>
    <w:rsid w:val="00194FE7"/>
    <w:rsid w:val="001A1C3F"/>
    <w:rsid w:val="00204613"/>
    <w:rsid w:val="002B1E07"/>
    <w:rsid w:val="002C2DE7"/>
    <w:rsid w:val="002D160C"/>
    <w:rsid w:val="002D3BDF"/>
    <w:rsid w:val="002E733E"/>
    <w:rsid w:val="003024A8"/>
    <w:rsid w:val="00307E5F"/>
    <w:rsid w:val="00312A4F"/>
    <w:rsid w:val="00336EEB"/>
    <w:rsid w:val="00360BC3"/>
    <w:rsid w:val="003C1A24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1B04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3C71"/>
    <w:rsid w:val="00BE6092"/>
    <w:rsid w:val="00C33407"/>
    <w:rsid w:val="00C37CD2"/>
    <w:rsid w:val="00C527C7"/>
    <w:rsid w:val="00C606B9"/>
    <w:rsid w:val="00CB6204"/>
    <w:rsid w:val="00CC527A"/>
    <w:rsid w:val="00D74F94"/>
    <w:rsid w:val="00D85EE0"/>
    <w:rsid w:val="00DD482A"/>
    <w:rsid w:val="00DE0396"/>
    <w:rsid w:val="00DE0405"/>
    <w:rsid w:val="00DE1AC6"/>
    <w:rsid w:val="00DE252B"/>
    <w:rsid w:val="00E37A20"/>
    <w:rsid w:val="00EB5766"/>
    <w:rsid w:val="00EC667E"/>
    <w:rsid w:val="00ED5050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4BD608-1CB7-4714-8C67-086968C0C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210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2010-01-07T09:39:00Z</cp:lastPrinted>
  <dcterms:created xsi:type="dcterms:W3CDTF">2021-06-17T09:23:00Z</dcterms:created>
  <dcterms:modified xsi:type="dcterms:W3CDTF">2021-06-17T09:23:00Z</dcterms:modified>
</cp:coreProperties>
</file>