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CE64F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E64F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CE64F3">
        <w:rPr>
          <w:sz w:val="22"/>
          <w:szCs w:val="22"/>
        </w:rPr>
        <w:t>2021-06-18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E64F3" w:rsidP="00577BC6">
      <w:pPr>
        <w:spacing w:after="40"/>
        <w:rPr>
          <w:b/>
          <w:bCs/>
          <w:sz w:val="22"/>
          <w:szCs w:val="22"/>
        </w:rPr>
      </w:pPr>
      <w:r w:rsidRPr="00CE64F3">
        <w:rPr>
          <w:b/>
          <w:bCs/>
          <w:sz w:val="22"/>
          <w:szCs w:val="22"/>
        </w:rPr>
        <w:t>Politechnika Częstochowska</w:t>
      </w:r>
    </w:p>
    <w:p w:rsidR="00D665F5" w:rsidRPr="00BD5546" w:rsidRDefault="00CE64F3" w:rsidP="00D665F5">
      <w:pPr>
        <w:rPr>
          <w:sz w:val="22"/>
          <w:szCs w:val="22"/>
        </w:rPr>
      </w:pPr>
      <w:r w:rsidRPr="00CE64F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CE64F3">
        <w:rPr>
          <w:sz w:val="22"/>
          <w:szCs w:val="22"/>
        </w:rPr>
        <w:t>69</w:t>
      </w:r>
    </w:p>
    <w:p w:rsidR="00D665F5" w:rsidRPr="00BD5546" w:rsidRDefault="00CE64F3" w:rsidP="00D665F5">
      <w:pPr>
        <w:rPr>
          <w:sz w:val="22"/>
          <w:szCs w:val="22"/>
        </w:rPr>
      </w:pPr>
      <w:r w:rsidRPr="00CE64F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CE64F3">
        <w:rPr>
          <w:sz w:val="22"/>
          <w:szCs w:val="22"/>
        </w:rPr>
        <w:t>Częstochowa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64F3" w:rsidRPr="00CE64F3">
        <w:rPr>
          <w:b/>
          <w:sz w:val="22"/>
          <w:szCs w:val="22"/>
        </w:rPr>
        <w:t>ZP/US-05/21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64F3" w:rsidRPr="00CE64F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E64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64F3">
        <w:rPr>
          <w:b/>
          <w:sz w:val="22"/>
          <w:szCs w:val="22"/>
        </w:rPr>
        <w:t>Przeprowadzenie szkoleń dla kadry zarządczej i administracyjnej Politechniki Częstochowskiej w ramach projektu "Zintegrowany Program Rozwoju Politechniki Częstochowskiej" POWR.03.05.00-00-Z008/18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E64F3" w:rsidRPr="00CE64F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64F3" w:rsidRPr="00CE64F3">
        <w:rPr>
          <w:sz w:val="22"/>
          <w:szCs w:val="22"/>
        </w:rPr>
        <w:t>18/06/2021</w:t>
      </w:r>
      <w:r w:rsidR="00FF4AB1" w:rsidRPr="00577BC6">
        <w:rPr>
          <w:sz w:val="22"/>
          <w:szCs w:val="22"/>
        </w:rPr>
        <w:t xml:space="preserve"> o godz. </w:t>
      </w:r>
      <w:r w:rsidR="00CE64F3" w:rsidRPr="00CE64F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proofErr w:type="spellStart"/>
            <w:r w:rsidRPr="00CE64F3">
              <w:t>Brainstorm</w:t>
            </w:r>
            <w:proofErr w:type="spellEnd"/>
            <w:r w:rsidRPr="00CE64F3">
              <w:t xml:space="preserve"> </w:t>
            </w:r>
            <w:proofErr w:type="spellStart"/>
            <w:r w:rsidRPr="00CE64F3">
              <w:t>Group</w:t>
            </w:r>
            <w:proofErr w:type="spellEnd"/>
          </w:p>
          <w:p w:rsidR="00CE64F3" w:rsidRPr="00CB5EDB" w:rsidRDefault="00CE64F3" w:rsidP="00967E24">
            <w:r w:rsidRPr="00CE64F3">
              <w:t>Perla</w:t>
            </w:r>
            <w:r w:rsidRPr="00CB5EDB">
              <w:t xml:space="preserve"> </w:t>
            </w:r>
            <w:r w:rsidRPr="00CE64F3">
              <w:t>10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41-300</w:t>
            </w:r>
            <w:r w:rsidRPr="00CB5EDB">
              <w:t xml:space="preserve"> </w:t>
            </w:r>
            <w:r w:rsidRPr="00CE64F3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5 900.00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2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proofErr w:type="spellStart"/>
            <w:r w:rsidRPr="00CE64F3">
              <w:t>Brainstorm</w:t>
            </w:r>
            <w:proofErr w:type="spellEnd"/>
            <w:r w:rsidRPr="00CE64F3">
              <w:t xml:space="preserve"> </w:t>
            </w:r>
            <w:proofErr w:type="spellStart"/>
            <w:r w:rsidRPr="00CE64F3">
              <w:t>Group</w:t>
            </w:r>
            <w:proofErr w:type="spellEnd"/>
          </w:p>
          <w:p w:rsidR="00CE64F3" w:rsidRPr="00CB5EDB" w:rsidRDefault="00CE64F3" w:rsidP="00967E24">
            <w:r w:rsidRPr="00CE64F3">
              <w:t>Perla</w:t>
            </w:r>
            <w:r w:rsidRPr="00CB5EDB">
              <w:t xml:space="preserve"> </w:t>
            </w:r>
            <w:r w:rsidRPr="00CE64F3">
              <w:t>10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41-300</w:t>
            </w:r>
            <w:r w:rsidRPr="00CB5EDB">
              <w:t xml:space="preserve"> </w:t>
            </w:r>
            <w:r w:rsidRPr="00CE64F3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5 900.00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proofErr w:type="spellStart"/>
            <w:r w:rsidRPr="00CE64F3">
              <w:t>Brainstorm</w:t>
            </w:r>
            <w:proofErr w:type="spellEnd"/>
            <w:r w:rsidRPr="00CE64F3">
              <w:t xml:space="preserve"> </w:t>
            </w:r>
            <w:proofErr w:type="spellStart"/>
            <w:r w:rsidRPr="00CE64F3">
              <w:t>Group</w:t>
            </w:r>
            <w:proofErr w:type="spellEnd"/>
          </w:p>
          <w:p w:rsidR="00CE64F3" w:rsidRPr="00CB5EDB" w:rsidRDefault="00CE64F3" w:rsidP="00967E24">
            <w:r w:rsidRPr="00CE64F3">
              <w:t>Perla</w:t>
            </w:r>
            <w:r w:rsidRPr="00CB5EDB">
              <w:t xml:space="preserve"> </w:t>
            </w:r>
            <w:r w:rsidRPr="00CE64F3">
              <w:t>10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41-300</w:t>
            </w:r>
            <w:r w:rsidRPr="00CB5EDB">
              <w:t xml:space="preserve"> </w:t>
            </w:r>
            <w:r w:rsidRPr="00CE64F3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2 490.00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7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Mirosław Ciołek Szkolenia Specjalistyczne</w:t>
            </w:r>
          </w:p>
          <w:p w:rsidR="00CE64F3" w:rsidRPr="00CB5EDB" w:rsidRDefault="00CE64F3" w:rsidP="00967E24">
            <w:r w:rsidRPr="00CE64F3">
              <w:t>Sowińskiego</w:t>
            </w:r>
            <w:r w:rsidRPr="00CB5EDB">
              <w:t xml:space="preserve"> </w:t>
            </w:r>
            <w:r w:rsidRPr="00CE64F3">
              <w:t>7/6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20-040</w:t>
            </w:r>
            <w:r w:rsidRPr="00CB5EDB">
              <w:t xml:space="preserve"> </w:t>
            </w:r>
            <w:r w:rsidRPr="00CE64F3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3 400.00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Towarzystwo Oświatowo-Naukowe "Inter-Wiedza" Sp. z o.o.</w:t>
            </w:r>
          </w:p>
          <w:p w:rsidR="00CE64F3" w:rsidRPr="00CB5EDB" w:rsidRDefault="00CE64F3" w:rsidP="00967E24">
            <w:r w:rsidRPr="00CE64F3">
              <w:t>Reymonta</w:t>
            </w:r>
            <w:r w:rsidRPr="00CB5EDB">
              <w:t xml:space="preserve"> </w:t>
            </w:r>
            <w:r w:rsidRPr="00CE64F3">
              <w:t>16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45-066</w:t>
            </w:r>
            <w:r w:rsidRPr="00CB5EDB">
              <w:t xml:space="preserve"> </w:t>
            </w:r>
            <w:r w:rsidRPr="00CE64F3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2 625.00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t>ul.</w:t>
            </w:r>
            <w:bookmarkStart w:id="1" w:name="_GoBack"/>
            <w:bookmarkEnd w:id="1"/>
            <w:r w:rsidRPr="00CE64F3">
              <w:t xml:space="preserve">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8 550.00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2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lastRenderedPageBreak/>
              <w:t>ul.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lastRenderedPageBreak/>
              <w:t>8 550.00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t>ul.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4 300.00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t>ul.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4 000.00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t>ul.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3 000.00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t>ul.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3 000.00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7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Centrum Tłumaczeń Doradztwa i Edukacji PRAGMATIC Sp. z o.o.</w:t>
            </w:r>
          </w:p>
          <w:p w:rsidR="00CE64F3" w:rsidRPr="00CB5EDB" w:rsidRDefault="00CE64F3" w:rsidP="00967E24">
            <w:r w:rsidRPr="00CE64F3">
              <w:t>ul. Warszawska</w:t>
            </w:r>
            <w:r w:rsidRPr="00CB5EDB">
              <w:t xml:space="preserve"> </w:t>
            </w:r>
            <w:r w:rsidRPr="00CE64F3">
              <w:t>49/50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25-531</w:t>
            </w:r>
            <w:r w:rsidRPr="00CB5EDB">
              <w:t xml:space="preserve"> </w:t>
            </w:r>
            <w:r w:rsidRPr="00CE64F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7 600.00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OPTIMA CENTRUM ROZWOJU I KSZTAŁCENIA KADR SPÓŁKA CYWILNA AGATA SCHILF, IZABELA BIAŁASIK</w:t>
            </w:r>
          </w:p>
          <w:p w:rsidR="00CE64F3" w:rsidRPr="00CB5EDB" w:rsidRDefault="00CE64F3" w:rsidP="00967E24">
            <w:r w:rsidRPr="00CE64F3">
              <w:t>DO STUDZIENKI</w:t>
            </w:r>
            <w:r w:rsidRPr="00CB5EDB">
              <w:t xml:space="preserve"> </w:t>
            </w:r>
            <w:r w:rsidRPr="00CE64F3">
              <w:t>26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80-227</w:t>
            </w:r>
            <w:r w:rsidRPr="00CB5EDB">
              <w:t xml:space="preserve"> </w:t>
            </w:r>
            <w:r w:rsidRPr="00CE64F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4 725.00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OPTIMA CENTRUM ROZWOJU I KSZTAŁCENIA KADR SPÓŁKA CYWILNA AGATA SCHILF, IZABELA BIAŁASIK</w:t>
            </w:r>
          </w:p>
          <w:p w:rsidR="00CE64F3" w:rsidRPr="00CB5EDB" w:rsidRDefault="00CE64F3" w:rsidP="00967E24">
            <w:r w:rsidRPr="00CE64F3">
              <w:t>DO STUDZIENKI</w:t>
            </w:r>
            <w:r w:rsidRPr="00CB5EDB">
              <w:t xml:space="preserve"> </w:t>
            </w:r>
            <w:r w:rsidRPr="00CE64F3">
              <w:t>26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80-227</w:t>
            </w:r>
            <w:r w:rsidRPr="00CB5EDB">
              <w:t xml:space="preserve"> </w:t>
            </w:r>
            <w:r w:rsidRPr="00CE64F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5 535.00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OPTIMA CENTRUM ROZWOJU I KSZTAŁCENIA KADR SPÓŁKA CYWILNA AGATA SCHILF, IZABELA BIAŁASIK</w:t>
            </w:r>
          </w:p>
          <w:p w:rsidR="00CE64F3" w:rsidRPr="00CB5EDB" w:rsidRDefault="00CE64F3" w:rsidP="00967E24">
            <w:r w:rsidRPr="00CE64F3">
              <w:t>DO STUDZIENKI</w:t>
            </w:r>
            <w:r w:rsidRPr="00CB5EDB">
              <w:t xml:space="preserve"> </w:t>
            </w:r>
            <w:r w:rsidRPr="00CE64F3">
              <w:t>26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80-227</w:t>
            </w:r>
            <w:r w:rsidRPr="00CB5EDB">
              <w:t xml:space="preserve"> </w:t>
            </w:r>
            <w:r w:rsidRPr="00CE64F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6 085.00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OPTIMA CENTRUM ROZWOJU I KSZTAŁCENIA KADR SPÓŁKA CYWILNA AGATA SCHILF, IZABELA BIAŁASIK</w:t>
            </w:r>
          </w:p>
          <w:p w:rsidR="00CE64F3" w:rsidRPr="00CB5EDB" w:rsidRDefault="00CE64F3" w:rsidP="00967E24">
            <w:r w:rsidRPr="00CE64F3">
              <w:t>DO STUDZIENKI</w:t>
            </w:r>
            <w:r w:rsidRPr="00CB5EDB">
              <w:t xml:space="preserve"> </w:t>
            </w:r>
            <w:r w:rsidRPr="00CE64F3">
              <w:t>26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80-227</w:t>
            </w:r>
            <w:r w:rsidRPr="00CB5EDB">
              <w:t xml:space="preserve"> </w:t>
            </w:r>
            <w:r w:rsidRPr="00CE64F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5 735.00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14 600.00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2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14 800.00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3 870.00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5 430.00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5 670.00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4 670.00 zł</w:t>
            </w:r>
          </w:p>
        </w:tc>
      </w:tr>
      <w:tr w:rsidR="00CE64F3" w:rsidRPr="00075CD0" w:rsidTr="00967E24">
        <w:tc>
          <w:tcPr>
            <w:tcW w:w="993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7</w:t>
            </w:r>
          </w:p>
        </w:tc>
        <w:tc>
          <w:tcPr>
            <w:tcW w:w="4110" w:type="dxa"/>
            <w:shd w:val="clear" w:color="auto" w:fill="auto"/>
          </w:tcPr>
          <w:p w:rsidR="00CE64F3" w:rsidRPr="00C82837" w:rsidRDefault="00CE64F3" w:rsidP="00967E24">
            <w:pPr>
              <w:spacing w:before="40"/>
            </w:pPr>
            <w:r w:rsidRPr="00CE64F3">
              <w:t>ZESPÓŁ EKSPERTÓW MANAGER Pelczar spółka jawna</w:t>
            </w:r>
          </w:p>
          <w:p w:rsidR="00CE64F3" w:rsidRPr="00CB5EDB" w:rsidRDefault="00CE64F3" w:rsidP="00967E24">
            <w:r w:rsidRPr="00CE64F3">
              <w:t>Wielopole</w:t>
            </w:r>
            <w:r w:rsidRPr="00CB5EDB">
              <w:t xml:space="preserve"> </w:t>
            </w:r>
            <w:r w:rsidRPr="00CE64F3">
              <w:t>18b</w:t>
            </w:r>
            <w:r w:rsidRPr="00CB5EDB">
              <w:t xml:space="preserve"> </w:t>
            </w:r>
          </w:p>
          <w:p w:rsidR="00CE64F3" w:rsidRPr="00CB5EDB" w:rsidRDefault="00CE64F3" w:rsidP="00967E24">
            <w:pPr>
              <w:spacing w:after="120"/>
              <w:jc w:val="both"/>
            </w:pPr>
            <w:r w:rsidRPr="00CE64F3">
              <w:t>31-072</w:t>
            </w:r>
            <w:r w:rsidRPr="00CB5EDB">
              <w:t xml:space="preserve"> </w:t>
            </w:r>
            <w:r w:rsidRPr="00CE64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64F3" w:rsidRPr="00CB5EDB" w:rsidRDefault="00CE64F3" w:rsidP="00967E24">
            <w:pPr>
              <w:spacing w:before="120" w:after="120"/>
              <w:jc w:val="center"/>
            </w:pPr>
            <w:r w:rsidRPr="00CE64F3">
              <w:t>8 400.00 zł</w:t>
            </w:r>
          </w:p>
        </w:tc>
      </w:tr>
      <w:bookmarkEnd w:id="0"/>
    </w:tbl>
    <w:p w:rsidR="00C236D3" w:rsidRPr="006B27ED" w:rsidRDefault="00C236D3" w:rsidP="000C01B3">
      <w:pPr>
        <w:pStyle w:val="Tekstpodstawowy"/>
        <w:spacing w:before="480" w:after="480"/>
        <w:ind w:left="3119" w:firstLine="425"/>
        <w:jc w:val="center"/>
        <w:rPr>
          <w:sz w:val="22"/>
          <w:szCs w:val="22"/>
        </w:rPr>
      </w:pPr>
    </w:p>
    <w:sectPr w:rsidR="00C236D3" w:rsidRPr="006B27ED" w:rsidSect="000C01B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84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832" w:rsidRDefault="000F0832">
      <w:r>
        <w:separator/>
      </w:r>
    </w:p>
  </w:endnote>
  <w:endnote w:type="continuationSeparator" w:id="0">
    <w:p w:rsidR="000F0832" w:rsidRDefault="000F0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C01B3" w:rsidP="000C01B3">
    <w:pPr>
      <w:pStyle w:val="Stopka"/>
      <w:tabs>
        <w:tab w:val="clear" w:pos="4536"/>
      </w:tabs>
      <w:ind w:left="-709"/>
      <w:jc w:val="center"/>
      <w:rPr>
        <w:rFonts w:ascii="Arial" w:hAnsi="Arial"/>
        <w:sz w:val="18"/>
        <w:szCs w:val="18"/>
      </w:rPr>
    </w:pPr>
    <w:r>
      <w:rPr>
        <w:rFonts w:ascii="Arial" w:hAnsi="Arial" w:cs="Arial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6" type="#_x0000_t75" style="width:538.65pt;height:29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2C0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832" w:rsidRDefault="000F0832">
      <w:r>
        <w:separator/>
      </w:r>
    </w:p>
  </w:footnote>
  <w:footnote w:type="continuationSeparator" w:id="0">
    <w:p w:rsidR="000F0832" w:rsidRDefault="000F0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F3" w:rsidRDefault="000C01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52.3pt;margin-top:-33.15pt;width:121.3pt;height:85.05pt;z-index:25165875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832"/>
    <w:rsid w:val="00007727"/>
    <w:rsid w:val="00017720"/>
    <w:rsid w:val="00035488"/>
    <w:rsid w:val="000C01B3"/>
    <w:rsid w:val="000D7F25"/>
    <w:rsid w:val="000E00E5"/>
    <w:rsid w:val="000F0832"/>
    <w:rsid w:val="00173B20"/>
    <w:rsid w:val="001C69FF"/>
    <w:rsid w:val="0023318D"/>
    <w:rsid w:val="003D72FD"/>
    <w:rsid w:val="00403211"/>
    <w:rsid w:val="00423179"/>
    <w:rsid w:val="00490DC0"/>
    <w:rsid w:val="00493F8C"/>
    <w:rsid w:val="004C7E9B"/>
    <w:rsid w:val="005614F2"/>
    <w:rsid w:val="00577BC6"/>
    <w:rsid w:val="0069085C"/>
    <w:rsid w:val="006B27ED"/>
    <w:rsid w:val="006D2C04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E64F3"/>
    <w:rsid w:val="00D665F5"/>
    <w:rsid w:val="00D7128F"/>
    <w:rsid w:val="00EA3476"/>
    <w:rsid w:val="00ED77C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4040374"/>
  <w15:chartTrackingRefBased/>
  <w15:docId w15:val="{FCAC59D9-E686-4E38-906C-97DFEC21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2021-06-18T11:04:00Z</cp:lastPrinted>
  <dcterms:created xsi:type="dcterms:W3CDTF">2021-06-18T11:04:00Z</dcterms:created>
  <dcterms:modified xsi:type="dcterms:W3CDTF">2021-06-18T11:04:00Z</dcterms:modified>
</cp:coreProperties>
</file>