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046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F04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046A">
        <w:rPr>
          <w:sz w:val="22"/>
          <w:szCs w:val="22"/>
        </w:rPr>
        <w:t>2021-06-18</w:t>
      </w:r>
    </w:p>
    <w:p w:rsidR="003F046A" w:rsidRPr="003F046A" w:rsidRDefault="003F046A" w:rsidP="00577BC6">
      <w:pPr>
        <w:spacing w:after="40"/>
        <w:rPr>
          <w:b/>
          <w:bCs/>
          <w:sz w:val="22"/>
          <w:szCs w:val="22"/>
        </w:rPr>
      </w:pPr>
      <w:r w:rsidRPr="003F046A">
        <w:rPr>
          <w:b/>
          <w:bCs/>
          <w:sz w:val="22"/>
          <w:szCs w:val="22"/>
        </w:rPr>
        <w:t>Szpital Miejski Specjalistyczny</w:t>
      </w:r>
    </w:p>
    <w:p w:rsidR="003F046A" w:rsidRPr="003F046A" w:rsidRDefault="003F046A" w:rsidP="00577BC6">
      <w:pPr>
        <w:spacing w:after="40"/>
        <w:rPr>
          <w:b/>
          <w:bCs/>
          <w:sz w:val="22"/>
          <w:szCs w:val="22"/>
        </w:rPr>
      </w:pPr>
      <w:r w:rsidRPr="003F046A">
        <w:rPr>
          <w:b/>
          <w:bCs/>
          <w:sz w:val="22"/>
          <w:szCs w:val="22"/>
        </w:rPr>
        <w:t>im. Gabriela Narutowicza w Krakowie</w:t>
      </w:r>
    </w:p>
    <w:p w:rsidR="00D665F5" w:rsidRPr="00BD5546" w:rsidRDefault="003F046A" w:rsidP="00D665F5">
      <w:pPr>
        <w:rPr>
          <w:sz w:val="22"/>
          <w:szCs w:val="22"/>
        </w:rPr>
      </w:pPr>
      <w:r w:rsidRPr="003F046A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3F046A">
        <w:rPr>
          <w:sz w:val="22"/>
          <w:szCs w:val="22"/>
        </w:rPr>
        <w:t>35-37</w:t>
      </w:r>
    </w:p>
    <w:p w:rsidR="00D665F5" w:rsidRPr="00BD5546" w:rsidRDefault="003F046A" w:rsidP="00D665F5">
      <w:pPr>
        <w:rPr>
          <w:sz w:val="22"/>
          <w:szCs w:val="22"/>
        </w:rPr>
      </w:pPr>
      <w:r w:rsidRPr="003F046A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3F046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046A" w:rsidRPr="003F046A">
        <w:rPr>
          <w:b/>
          <w:sz w:val="22"/>
          <w:szCs w:val="22"/>
        </w:rPr>
        <w:t>ZP/21/2021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046A" w:rsidRPr="003F046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F04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046A">
        <w:rPr>
          <w:b/>
          <w:sz w:val="22"/>
          <w:szCs w:val="22"/>
        </w:rPr>
        <w:t>Zakup i dostawa nici chirurgicznych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F046A" w:rsidRPr="003F046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046A" w:rsidRPr="00960BAA">
        <w:rPr>
          <w:b/>
          <w:bCs/>
          <w:sz w:val="22"/>
          <w:szCs w:val="22"/>
        </w:rPr>
        <w:t>18/06/2021</w:t>
      </w:r>
      <w:r w:rsidR="009B6A14" w:rsidRPr="00960BAA">
        <w:rPr>
          <w:b/>
          <w:bCs/>
          <w:sz w:val="22"/>
          <w:szCs w:val="22"/>
        </w:rPr>
        <w:t xml:space="preserve"> r.</w:t>
      </w:r>
      <w:r w:rsidR="00FF4AB1" w:rsidRPr="00577BC6">
        <w:rPr>
          <w:sz w:val="22"/>
          <w:szCs w:val="22"/>
        </w:rPr>
        <w:t xml:space="preserve"> o godz. </w:t>
      </w:r>
      <w:r w:rsidR="003F046A" w:rsidRPr="00960BAA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</w:t>
      </w:r>
      <w:bookmarkStart w:id="1" w:name="_GoBack"/>
      <w:bookmarkEnd w:id="1"/>
      <w:r w:rsidRPr="00577BC6">
        <w:rPr>
          <w:sz w:val="22"/>
          <w:szCs w:val="22"/>
        </w:rPr>
        <w:t>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119"/>
        <w:gridCol w:w="1417"/>
        <w:gridCol w:w="1418"/>
        <w:gridCol w:w="1559"/>
      </w:tblGrid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B6A14" w:rsidRPr="00CB5EDB" w:rsidRDefault="009B6A14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1418" w:type="dxa"/>
          </w:tcPr>
          <w:p w:rsidR="009B6A14" w:rsidRPr="00CB5EDB" w:rsidRDefault="009B6A14" w:rsidP="009B6A14">
            <w:pPr>
              <w:spacing w:before="120" w:after="120"/>
              <w:jc w:val="center"/>
            </w:pPr>
            <w:r>
              <w:t xml:space="preserve">Termin dostawy </w:t>
            </w:r>
            <w:r>
              <w:br/>
              <w:t>w dniach roboczych</w:t>
            </w:r>
          </w:p>
        </w:tc>
        <w:tc>
          <w:tcPr>
            <w:tcW w:w="1559" w:type="dxa"/>
          </w:tcPr>
          <w:p w:rsidR="009B6A14" w:rsidRPr="00CB5EDB" w:rsidRDefault="009B6A14" w:rsidP="00C82837">
            <w:pPr>
              <w:spacing w:before="120" w:after="120"/>
              <w:jc w:val="center"/>
            </w:pPr>
            <w:r>
              <w:t>Termin dostawy w trybie pilnym w godzinach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proofErr w:type="spellStart"/>
            <w:r w:rsidRPr="003F046A">
              <w:t>Aesculap</w:t>
            </w:r>
            <w:proofErr w:type="spellEnd"/>
            <w:r w:rsidRPr="003F046A">
              <w:t xml:space="preserve"> </w:t>
            </w:r>
            <w:proofErr w:type="spellStart"/>
            <w:r w:rsidRPr="003F046A">
              <w:t>Chifa</w:t>
            </w:r>
            <w:proofErr w:type="spellEnd"/>
            <w:r w:rsidRPr="003F046A">
              <w:t xml:space="preserve"> Spółka z ograniczoną odpowiedzialnością</w:t>
            </w:r>
          </w:p>
          <w:p w:rsidR="009B6A14" w:rsidRPr="00CB5EDB" w:rsidRDefault="009B6A14" w:rsidP="001D7551">
            <w:r w:rsidRPr="003F046A">
              <w:t>ul. Tysiąclecia</w:t>
            </w:r>
            <w:r w:rsidRPr="00CB5EDB">
              <w:t xml:space="preserve"> </w:t>
            </w:r>
            <w:r w:rsidRPr="003F046A">
              <w:t>14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64-300</w:t>
            </w:r>
            <w:r w:rsidRPr="00CB5EDB">
              <w:t xml:space="preserve"> </w:t>
            </w:r>
            <w:r w:rsidRPr="003F046A">
              <w:t>Nowy Tomyśl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2 148.51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3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r w:rsidRPr="003F046A">
              <w:t>Przedsiębiorstwo YAVO Sp. z o. o.</w:t>
            </w:r>
          </w:p>
          <w:p w:rsidR="009B6A14" w:rsidRPr="00CB5EDB" w:rsidRDefault="009B6A14" w:rsidP="001D7551">
            <w:r w:rsidRPr="003F046A">
              <w:t>ul. Bawełniana</w:t>
            </w:r>
            <w:r w:rsidRPr="00CB5EDB">
              <w:t xml:space="preserve"> </w:t>
            </w:r>
            <w:r w:rsidRPr="003F046A">
              <w:t>17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97-400</w:t>
            </w:r>
            <w:r w:rsidRPr="00CB5EDB">
              <w:t xml:space="preserve"> </w:t>
            </w:r>
            <w:r w:rsidRPr="003F046A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9 052.82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4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r w:rsidRPr="003F046A">
              <w:t>Przedsiębiorstwo YAVO Sp. z o. o.</w:t>
            </w:r>
          </w:p>
          <w:p w:rsidR="009B6A14" w:rsidRPr="00CB5EDB" w:rsidRDefault="009B6A14" w:rsidP="001D7551">
            <w:r w:rsidRPr="003F046A">
              <w:t>ul. Bawełniana</w:t>
            </w:r>
            <w:r w:rsidRPr="00CB5EDB">
              <w:t xml:space="preserve"> </w:t>
            </w:r>
            <w:r w:rsidRPr="003F046A">
              <w:t>17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97-400</w:t>
            </w:r>
            <w:r w:rsidRPr="00CB5EDB">
              <w:t xml:space="preserve"> </w:t>
            </w:r>
            <w:r w:rsidRPr="003F046A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12 046.32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5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r w:rsidRPr="003F046A">
              <w:t>Przedsiębiorstwo YAVO Sp. z o. o.</w:t>
            </w:r>
          </w:p>
          <w:p w:rsidR="009B6A14" w:rsidRPr="00CB5EDB" w:rsidRDefault="009B6A14" w:rsidP="001D7551">
            <w:r w:rsidRPr="003F046A">
              <w:t>ul. Bawełniana</w:t>
            </w:r>
            <w:r w:rsidRPr="00CB5EDB">
              <w:t xml:space="preserve"> </w:t>
            </w:r>
            <w:r w:rsidRPr="003F046A">
              <w:t>17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97-400</w:t>
            </w:r>
            <w:r w:rsidRPr="00CB5EDB">
              <w:t xml:space="preserve"> </w:t>
            </w:r>
            <w:r w:rsidRPr="003F046A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10 664.78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7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r w:rsidRPr="003F046A">
              <w:t>Przedsiębiorstwo YAVO Sp. z o. o.</w:t>
            </w:r>
          </w:p>
          <w:p w:rsidR="009B6A14" w:rsidRPr="00CB5EDB" w:rsidRDefault="009B6A14" w:rsidP="001D7551">
            <w:r w:rsidRPr="003F046A">
              <w:t>ul. Bawełniana</w:t>
            </w:r>
            <w:r w:rsidRPr="00CB5EDB">
              <w:t xml:space="preserve"> </w:t>
            </w:r>
            <w:r w:rsidRPr="003F046A">
              <w:t>17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97-400</w:t>
            </w:r>
            <w:r w:rsidRPr="00CB5EDB">
              <w:t xml:space="preserve"> </w:t>
            </w:r>
            <w:r w:rsidRPr="003F046A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8 468.45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tr w:rsidR="009B6A14" w:rsidRPr="00075CD0" w:rsidTr="009B6A14">
        <w:tc>
          <w:tcPr>
            <w:tcW w:w="851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8</w:t>
            </w:r>
          </w:p>
        </w:tc>
        <w:tc>
          <w:tcPr>
            <w:tcW w:w="3119" w:type="dxa"/>
            <w:shd w:val="clear" w:color="auto" w:fill="auto"/>
          </w:tcPr>
          <w:p w:rsidR="009B6A14" w:rsidRPr="00C82837" w:rsidRDefault="009B6A14" w:rsidP="001D7551">
            <w:pPr>
              <w:spacing w:before="40"/>
            </w:pPr>
            <w:r w:rsidRPr="003F046A">
              <w:t>Przedsiębiorstwo YAVO Sp. z o. o.</w:t>
            </w:r>
          </w:p>
          <w:p w:rsidR="009B6A14" w:rsidRPr="00CB5EDB" w:rsidRDefault="009B6A14" w:rsidP="001D7551">
            <w:r w:rsidRPr="003F046A">
              <w:t>ul. Bawełniana</w:t>
            </w:r>
            <w:r w:rsidRPr="00CB5EDB">
              <w:t xml:space="preserve"> </w:t>
            </w:r>
            <w:r w:rsidRPr="003F046A">
              <w:t>17</w:t>
            </w:r>
            <w:r w:rsidRPr="00CB5EDB">
              <w:t xml:space="preserve"> </w:t>
            </w:r>
          </w:p>
          <w:p w:rsidR="009B6A14" w:rsidRPr="00CB5EDB" w:rsidRDefault="009B6A14" w:rsidP="001D7551">
            <w:pPr>
              <w:spacing w:after="120"/>
              <w:jc w:val="both"/>
            </w:pPr>
            <w:r w:rsidRPr="003F046A">
              <w:t>97-400</w:t>
            </w:r>
            <w:r w:rsidRPr="00CB5EDB">
              <w:t xml:space="preserve"> </w:t>
            </w:r>
            <w:r w:rsidRPr="003F046A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A14" w:rsidRPr="00CB5EDB" w:rsidRDefault="009B6A14" w:rsidP="001D7551">
            <w:pPr>
              <w:spacing w:before="120" w:after="120"/>
              <w:jc w:val="center"/>
            </w:pPr>
            <w:r w:rsidRPr="003F046A">
              <w:t>22 118.67 zł</w:t>
            </w:r>
          </w:p>
        </w:tc>
        <w:tc>
          <w:tcPr>
            <w:tcW w:w="1418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9B6A14" w:rsidRPr="003F046A" w:rsidRDefault="009B6A14" w:rsidP="009B6A14">
            <w:pPr>
              <w:spacing w:before="120" w:after="120"/>
              <w:jc w:val="center"/>
            </w:pPr>
            <w:r>
              <w:t>24</w:t>
            </w:r>
          </w:p>
        </w:tc>
      </w:tr>
      <w:bookmarkEnd w:id="0"/>
    </w:tbl>
    <w:p w:rsidR="00C236D3" w:rsidRPr="006B27ED" w:rsidRDefault="00C236D3" w:rsidP="009B6A14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9B6A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B21" w:rsidRDefault="00695B21">
      <w:r>
        <w:separator/>
      </w:r>
    </w:p>
  </w:endnote>
  <w:endnote w:type="continuationSeparator" w:id="0">
    <w:p w:rsidR="00695B21" w:rsidRDefault="0069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B21" w:rsidRDefault="00695B21">
      <w:r>
        <w:separator/>
      </w:r>
    </w:p>
  </w:footnote>
  <w:footnote w:type="continuationSeparator" w:id="0">
    <w:p w:rsidR="00695B21" w:rsidRDefault="00695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6A" w:rsidRDefault="003F0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6A" w:rsidRDefault="003F0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46A" w:rsidRDefault="003F0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B2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046A"/>
    <w:rsid w:val="00423179"/>
    <w:rsid w:val="00490DC0"/>
    <w:rsid w:val="00493F8C"/>
    <w:rsid w:val="004C7E9B"/>
    <w:rsid w:val="005614F2"/>
    <w:rsid w:val="00577BC6"/>
    <w:rsid w:val="0069085C"/>
    <w:rsid w:val="00695B21"/>
    <w:rsid w:val="006B27ED"/>
    <w:rsid w:val="00843263"/>
    <w:rsid w:val="00861E75"/>
    <w:rsid w:val="00960BAA"/>
    <w:rsid w:val="009B6A14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48F439"/>
  <w15:chartTrackingRefBased/>
  <w15:docId w15:val="{5E1C6FEC-E22D-49B4-A081-E309F1E3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2021-06-18T10:18:00Z</cp:lastPrinted>
  <dcterms:created xsi:type="dcterms:W3CDTF">2021-06-18T10:18:00Z</dcterms:created>
  <dcterms:modified xsi:type="dcterms:W3CDTF">2021-06-18T10:18:00Z</dcterms:modified>
</cp:coreProperties>
</file>