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2BFB6" w14:textId="61C98841" w:rsidR="00D665F5" w:rsidRDefault="000F706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F7064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0F7064">
        <w:rPr>
          <w:sz w:val="22"/>
          <w:szCs w:val="22"/>
        </w:rPr>
        <w:t>2021-06-</w:t>
      </w:r>
      <w:r w:rsidR="0012288F">
        <w:rPr>
          <w:sz w:val="22"/>
          <w:szCs w:val="22"/>
        </w:rPr>
        <w:t>22</w:t>
      </w:r>
    </w:p>
    <w:p w14:paraId="70743498" w14:textId="77777777" w:rsidR="000F7064" w:rsidRPr="000F7064" w:rsidRDefault="000F7064" w:rsidP="00577BC6">
      <w:pPr>
        <w:spacing w:after="40"/>
        <w:rPr>
          <w:b/>
          <w:bCs/>
          <w:sz w:val="22"/>
          <w:szCs w:val="22"/>
        </w:rPr>
      </w:pPr>
      <w:r w:rsidRPr="000F7064">
        <w:rPr>
          <w:b/>
          <w:bCs/>
          <w:sz w:val="22"/>
          <w:szCs w:val="22"/>
        </w:rPr>
        <w:t>Szpital Wojewódzki w Poznaniu</w:t>
      </w:r>
    </w:p>
    <w:p w14:paraId="35129671" w14:textId="77777777" w:rsidR="00D665F5" w:rsidRPr="00D91931" w:rsidRDefault="000F7064" w:rsidP="00577BC6">
      <w:pPr>
        <w:spacing w:after="40"/>
        <w:rPr>
          <w:b/>
          <w:bCs/>
          <w:sz w:val="22"/>
          <w:szCs w:val="22"/>
        </w:rPr>
      </w:pPr>
      <w:r w:rsidRPr="000F7064">
        <w:rPr>
          <w:b/>
          <w:bCs/>
          <w:sz w:val="22"/>
          <w:szCs w:val="22"/>
        </w:rPr>
        <w:t>Dział Zamówień Publicznych</w:t>
      </w:r>
    </w:p>
    <w:p w14:paraId="25224432" w14:textId="74066EA9" w:rsidR="00D665F5" w:rsidRPr="00BD5546" w:rsidRDefault="004233BC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F7064" w:rsidRPr="000F7064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0F7064" w:rsidRPr="000F7064">
        <w:rPr>
          <w:sz w:val="22"/>
          <w:szCs w:val="22"/>
        </w:rPr>
        <w:t>7/19</w:t>
      </w:r>
    </w:p>
    <w:p w14:paraId="2E9EEF28" w14:textId="77777777" w:rsidR="00D665F5" w:rsidRPr="00BD5546" w:rsidRDefault="000F7064" w:rsidP="00D665F5">
      <w:pPr>
        <w:rPr>
          <w:sz w:val="22"/>
          <w:szCs w:val="22"/>
        </w:rPr>
      </w:pPr>
      <w:r w:rsidRPr="000F7064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0F7064">
        <w:rPr>
          <w:sz w:val="22"/>
          <w:szCs w:val="22"/>
        </w:rPr>
        <w:t>Poznań</w:t>
      </w:r>
    </w:p>
    <w:p w14:paraId="7E6B76C0" w14:textId="35D03C69" w:rsidR="00D665F5" w:rsidRPr="00BD5546" w:rsidRDefault="00D665F5" w:rsidP="00D665F5">
      <w:pPr>
        <w:jc w:val="both"/>
        <w:rPr>
          <w:bCs/>
          <w:sz w:val="18"/>
          <w:szCs w:val="18"/>
        </w:rPr>
      </w:pPr>
    </w:p>
    <w:p w14:paraId="4EBD9D8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B510EE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F7064" w:rsidRPr="000F7064">
        <w:rPr>
          <w:b/>
          <w:sz w:val="22"/>
          <w:szCs w:val="22"/>
        </w:rPr>
        <w:t>SZW/DZP/18/2021</w:t>
      </w:r>
      <w:r w:rsidR="00A80738">
        <w:rPr>
          <w:sz w:val="24"/>
        </w:rPr>
        <w:tab/>
        <w:t xml:space="preserve"> </w:t>
      </w:r>
    </w:p>
    <w:p w14:paraId="4FB552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C2B8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2B6069" w14:textId="04C191B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r w:rsidR="0012288F">
        <w:rPr>
          <w:b/>
          <w:spacing w:val="20"/>
          <w:sz w:val="28"/>
        </w:rPr>
        <w:t xml:space="preserve"> - SPROSTOWANIE</w:t>
      </w:r>
    </w:p>
    <w:p w14:paraId="1B1E51F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53A746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F7064" w:rsidRPr="000F706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5E9154B5" w14:textId="77777777" w:rsidR="00A80738" w:rsidRPr="00577BC6" w:rsidRDefault="000F706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F7064">
        <w:rPr>
          <w:b/>
          <w:sz w:val="22"/>
          <w:szCs w:val="22"/>
        </w:rPr>
        <w:t>Przeglądy techniczne i naprawy urządzeń endoskopowych</w:t>
      </w:r>
    </w:p>
    <w:p w14:paraId="086B9F2A" w14:textId="74A69746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F7064" w:rsidRPr="000F706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3C5C7F4" w14:textId="1352086F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</w:t>
      </w:r>
      <w:r w:rsidR="004233BC">
        <w:rPr>
          <w:sz w:val="22"/>
          <w:szCs w:val="22"/>
        </w:rPr>
        <w:t xml:space="preserve"> 17.06.2021 r. </w:t>
      </w:r>
      <w:r w:rsidR="00FF4AB1" w:rsidRPr="00577BC6">
        <w:rPr>
          <w:sz w:val="22"/>
          <w:szCs w:val="22"/>
        </w:rPr>
        <w:t>o godz.</w:t>
      </w:r>
      <w:r w:rsidR="004233BC">
        <w:rPr>
          <w:sz w:val="22"/>
          <w:szCs w:val="22"/>
        </w:rPr>
        <w:t xml:space="preserve"> 10:00</w:t>
      </w:r>
      <w:r w:rsidRPr="00577BC6">
        <w:rPr>
          <w:sz w:val="22"/>
          <w:szCs w:val="22"/>
        </w:rPr>
        <w:t xml:space="preserve">, otwarte zostały oferty następujących </w:t>
      </w:r>
      <w:r w:rsidR="004233BC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850"/>
        <w:gridCol w:w="2552"/>
        <w:gridCol w:w="1417"/>
        <w:gridCol w:w="1101"/>
        <w:gridCol w:w="1309"/>
        <w:gridCol w:w="1418"/>
      </w:tblGrid>
      <w:tr w:rsidR="0012288F" w:rsidRPr="00075CD0" w14:paraId="18A6114A" w14:textId="0F090132" w:rsidTr="0012288F">
        <w:tc>
          <w:tcPr>
            <w:tcW w:w="738" w:type="dxa"/>
            <w:shd w:val="clear" w:color="auto" w:fill="auto"/>
            <w:vAlign w:val="center"/>
          </w:tcPr>
          <w:p w14:paraId="7594B03B" w14:textId="77777777" w:rsidR="0012288F" w:rsidRPr="00CB5EDB" w:rsidRDefault="0012288F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39CA68" w14:textId="77777777" w:rsidR="0012288F" w:rsidRPr="00CB5EDB" w:rsidRDefault="0012288F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816E51B" w14:textId="24AB547B" w:rsidR="0012288F" w:rsidRPr="00CB5EDB" w:rsidRDefault="0012288F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</w:t>
            </w:r>
            <w:r>
              <w:t>W</w:t>
            </w:r>
            <w:r w:rsidRPr="00CB5EDB">
              <w:t>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AF1F21" w14:textId="77777777" w:rsidR="0012288F" w:rsidRDefault="0012288F" w:rsidP="00C82837">
            <w:pPr>
              <w:spacing w:before="120" w:after="120"/>
              <w:jc w:val="center"/>
            </w:pPr>
            <w:r w:rsidRPr="00CB5EDB">
              <w:t>Cena oferty</w:t>
            </w:r>
            <w:r>
              <w:t xml:space="preserve"> brutto</w:t>
            </w:r>
          </w:p>
          <w:p w14:paraId="415FF0CF" w14:textId="724AED32" w:rsidR="0012288F" w:rsidRPr="00CB5EDB" w:rsidRDefault="0012288F" w:rsidP="00C82837">
            <w:pPr>
              <w:spacing w:before="120" w:after="120"/>
              <w:jc w:val="center"/>
            </w:pPr>
            <w:r>
              <w:t>K-1</w:t>
            </w:r>
          </w:p>
        </w:tc>
        <w:tc>
          <w:tcPr>
            <w:tcW w:w="1101" w:type="dxa"/>
            <w:shd w:val="clear" w:color="auto" w:fill="auto"/>
            <w:vAlign w:val="center"/>
          </w:tcPr>
          <w:p w14:paraId="233E4A89" w14:textId="77777777" w:rsidR="0012288F" w:rsidRDefault="0012288F" w:rsidP="00C82837">
            <w:pPr>
              <w:spacing w:before="120" w:after="120"/>
              <w:jc w:val="center"/>
            </w:pPr>
            <w:r>
              <w:t>Okres gwarancji po naprawie</w:t>
            </w:r>
          </w:p>
          <w:p w14:paraId="304BD50C" w14:textId="5A2BBE13" w:rsidR="0012288F" w:rsidRPr="00CB5EDB" w:rsidRDefault="0012288F" w:rsidP="00C82837">
            <w:pPr>
              <w:spacing w:before="120" w:after="120"/>
              <w:jc w:val="center"/>
            </w:pPr>
            <w:r>
              <w:t>K-2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3080CBDC" w14:textId="77777777" w:rsidR="0012288F" w:rsidRDefault="0012288F" w:rsidP="0012288F">
            <w:pPr>
              <w:spacing w:before="120" w:after="120"/>
              <w:jc w:val="center"/>
            </w:pPr>
            <w:r>
              <w:t>Czas reakcji Wykonawcy liczony od zgłoszenia naprawy do czasu wykonania diagnostyki uszkodzenia</w:t>
            </w:r>
          </w:p>
          <w:p w14:paraId="52393739" w14:textId="056DA98D" w:rsidR="0012288F" w:rsidRPr="00CB5EDB" w:rsidRDefault="0012288F" w:rsidP="0012288F">
            <w:pPr>
              <w:spacing w:before="120" w:after="120"/>
              <w:jc w:val="center"/>
            </w:pPr>
            <w:r>
              <w:t>K-3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7F99CD" w14:textId="4DBFD6AF" w:rsidR="0012288F" w:rsidRPr="00CB5EDB" w:rsidRDefault="0012288F" w:rsidP="0012288F">
            <w:pPr>
              <w:spacing w:before="120" w:after="120"/>
              <w:jc w:val="center"/>
            </w:pPr>
            <w:r>
              <w:t>Autoryzacja producenta do serwisowania sprzętu</w:t>
            </w:r>
          </w:p>
        </w:tc>
      </w:tr>
      <w:tr w:rsidR="0012288F" w:rsidRPr="00075CD0" w14:paraId="0909C2EC" w14:textId="163063E5" w:rsidTr="0012288F">
        <w:tc>
          <w:tcPr>
            <w:tcW w:w="738" w:type="dxa"/>
            <w:shd w:val="clear" w:color="auto" w:fill="auto"/>
            <w:vAlign w:val="center"/>
          </w:tcPr>
          <w:p w14:paraId="35F2006D" w14:textId="77777777" w:rsidR="0012288F" w:rsidRPr="00CB5EDB" w:rsidRDefault="0012288F" w:rsidP="00D42864">
            <w:pPr>
              <w:spacing w:before="120" w:after="120"/>
              <w:jc w:val="center"/>
            </w:pPr>
            <w:r w:rsidRPr="000F70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072673" w14:textId="77777777" w:rsidR="0012288F" w:rsidRPr="00CB5EDB" w:rsidRDefault="0012288F" w:rsidP="00D42864">
            <w:pPr>
              <w:spacing w:before="120" w:after="120"/>
              <w:jc w:val="center"/>
            </w:pPr>
            <w:r w:rsidRPr="000F7064">
              <w:t>2</w:t>
            </w:r>
          </w:p>
        </w:tc>
        <w:tc>
          <w:tcPr>
            <w:tcW w:w="2552" w:type="dxa"/>
            <w:shd w:val="clear" w:color="auto" w:fill="auto"/>
          </w:tcPr>
          <w:p w14:paraId="4D5ABCE1" w14:textId="77777777" w:rsidR="0012288F" w:rsidRPr="00C82837" w:rsidRDefault="0012288F" w:rsidP="00D42864">
            <w:pPr>
              <w:spacing w:before="40"/>
            </w:pPr>
            <w:proofErr w:type="spellStart"/>
            <w:r w:rsidRPr="000F7064">
              <w:t>Medim</w:t>
            </w:r>
            <w:proofErr w:type="spellEnd"/>
            <w:r w:rsidRPr="000F7064">
              <w:t xml:space="preserve"> Sp. z o.o.</w:t>
            </w:r>
          </w:p>
          <w:p w14:paraId="2D0CD8EF" w14:textId="0D5D9907" w:rsidR="0012288F" w:rsidRPr="00CB5EDB" w:rsidRDefault="0012288F" w:rsidP="00D42864">
            <w:r w:rsidRPr="000F7064">
              <w:t>ul. Pu</w:t>
            </w:r>
            <w:r>
              <w:t>ła</w:t>
            </w:r>
            <w:r w:rsidRPr="000F7064">
              <w:t>wska</w:t>
            </w:r>
            <w:r w:rsidRPr="00CB5EDB">
              <w:t xml:space="preserve"> </w:t>
            </w:r>
            <w:r w:rsidRPr="000F7064">
              <w:t>45 B</w:t>
            </w:r>
          </w:p>
          <w:p w14:paraId="60EB1074" w14:textId="77777777" w:rsidR="0012288F" w:rsidRPr="00CB5EDB" w:rsidRDefault="0012288F" w:rsidP="00D42864">
            <w:pPr>
              <w:spacing w:after="120"/>
              <w:jc w:val="both"/>
            </w:pPr>
            <w:r w:rsidRPr="000F7064">
              <w:t>05-500</w:t>
            </w:r>
            <w:r w:rsidRPr="00CB5EDB">
              <w:t xml:space="preserve"> </w:t>
            </w:r>
            <w:r w:rsidRPr="000F7064">
              <w:t>Piaseczno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E324DB" w14:textId="77777777" w:rsidR="0012288F" w:rsidRPr="00CB5EDB" w:rsidRDefault="0012288F" w:rsidP="00D42864">
            <w:pPr>
              <w:spacing w:before="120" w:after="120"/>
              <w:jc w:val="center"/>
            </w:pPr>
            <w:r w:rsidRPr="000F7064">
              <w:t>30 186.00 zł</w:t>
            </w:r>
          </w:p>
        </w:tc>
        <w:tc>
          <w:tcPr>
            <w:tcW w:w="1101" w:type="dxa"/>
            <w:shd w:val="clear" w:color="auto" w:fill="auto"/>
            <w:vAlign w:val="center"/>
          </w:tcPr>
          <w:p w14:paraId="471FF7FF" w14:textId="199C6EEB" w:rsidR="0012288F" w:rsidRPr="00CB5EDB" w:rsidRDefault="0012288F" w:rsidP="00D42864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3E4B18F8" w14:textId="010FF531" w:rsidR="0012288F" w:rsidRPr="00CB5EDB" w:rsidRDefault="0012288F" w:rsidP="0012288F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9750D46" w14:textId="7C095EED" w:rsidR="0012288F" w:rsidRPr="00CB5EDB" w:rsidRDefault="0012288F" w:rsidP="0012288F">
            <w:pPr>
              <w:spacing w:before="120" w:after="120"/>
              <w:jc w:val="center"/>
            </w:pPr>
            <w:r>
              <w:t>TAK</w:t>
            </w:r>
          </w:p>
        </w:tc>
      </w:tr>
      <w:tr w:rsidR="0012288F" w:rsidRPr="00075CD0" w14:paraId="6AAE1A28" w14:textId="0693F17B" w:rsidTr="0012288F">
        <w:tc>
          <w:tcPr>
            <w:tcW w:w="738" w:type="dxa"/>
            <w:shd w:val="clear" w:color="auto" w:fill="auto"/>
            <w:vAlign w:val="center"/>
          </w:tcPr>
          <w:p w14:paraId="568797A6" w14:textId="77777777" w:rsidR="0012288F" w:rsidRPr="00CB5EDB" w:rsidRDefault="0012288F" w:rsidP="00D42864">
            <w:pPr>
              <w:spacing w:before="120" w:after="120"/>
              <w:jc w:val="center"/>
            </w:pPr>
            <w:r w:rsidRPr="000F70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D192D3" w14:textId="77777777" w:rsidR="0012288F" w:rsidRPr="00CB5EDB" w:rsidRDefault="0012288F" w:rsidP="00D42864">
            <w:pPr>
              <w:spacing w:before="120" w:after="120"/>
              <w:jc w:val="center"/>
            </w:pPr>
            <w:r w:rsidRPr="000F7064">
              <w:t>5</w:t>
            </w:r>
          </w:p>
        </w:tc>
        <w:tc>
          <w:tcPr>
            <w:tcW w:w="2552" w:type="dxa"/>
            <w:shd w:val="clear" w:color="auto" w:fill="auto"/>
          </w:tcPr>
          <w:p w14:paraId="44FA621F" w14:textId="77777777" w:rsidR="0012288F" w:rsidRPr="00C82837" w:rsidRDefault="0012288F" w:rsidP="00D42864">
            <w:pPr>
              <w:spacing w:before="40"/>
            </w:pPr>
            <w:r w:rsidRPr="000F7064">
              <w:t xml:space="preserve">Aesculap - </w:t>
            </w:r>
            <w:proofErr w:type="spellStart"/>
            <w:r w:rsidRPr="000F7064">
              <w:t>Chifa</w:t>
            </w:r>
            <w:proofErr w:type="spellEnd"/>
            <w:r w:rsidRPr="000F7064">
              <w:t xml:space="preserve"> Sp. z o.o.</w:t>
            </w:r>
          </w:p>
          <w:p w14:paraId="54932550" w14:textId="77777777" w:rsidR="0012288F" w:rsidRPr="00CB5EDB" w:rsidRDefault="0012288F" w:rsidP="00D42864">
            <w:r w:rsidRPr="000F7064">
              <w:t>ul. Tysiąclecia</w:t>
            </w:r>
            <w:r w:rsidRPr="00CB5EDB">
              <w:t xml:space="preserve"> </w:t>
            </w:r>
            <w:r w:rsidRPr="000F7064">
              <w:t>14</w:t>
            </w:r>
            <w:r w:rsidRPr="00CB5EDB">
              <w:t xml:space="preserve"> </w:t>
            </w:r>
          </w:p>
          <w:p w14:paraId="2C0B570A" w14:textId="77777777" w:rsidR="0012288F" w:rsidRPr="00CB5EDB" w:rsidRDefault="0012288F" w:rsidP="00D42864">
            <w:pPr>
              <w:spacing w:after="120"/>
              <w:jc w:val="both"/>
            </w:pPr>
            <w:r w:rsidRPr="000F7064">
              <w:t>64-300</w:t>
            </w:r>
            <w:r w:rsidRPr="00CB5EDB">
              <w:t xml:space="preserve"> </w:t>
            </w:r>
            <w:r w:rsidRPr="000F7064">
              <w:t>Nowy Tomyśl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A16E077" w14:textId="77777777" w:rsidR="0012288F" w:rsidRPr="00CB5EDB" w:rsidRDefault="0012288F" w:rsidP="00D42864">
            <w:pPr>
              <w:spacing w:before="120" w:after="120"/>
              <w:jc w:val="center"/>
            </w:pPr>
            <w:r w:rsidRPr="000F7064">
              <w:t>9 495.63 zł</w:t>
            </w:r>
          </w:p>
        </w:tc>
        <w:tc>
          <w:tcPr>
            <w:tcW w:w="1101" w:type="dxa"/>
            <w:shd w:val="clear" w:color="auto" w:fill="auto"/>
            <w:vAlign w:val="center"/>
          </w:tcPr>
          <w:p w14:paraId="28685E21" w14:textId="167E2E5A" w:rsidR="0012288F" w:rsidRPr="00CB5EDB" w:rsidRDefault="0012288F" w:rsidP="00D42864">
            <w:pPr>
              <w:spacing w:before="120" w:after="120"/>
              <w:jc w:val="center"/>
            </w:pPr>
            <w:r>
              <w:t>6 miesięcy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70019EAC" w14:textId="176B3B33" w:rsidR="0012288F" w:rsidRPr="00CB5EDB" w:rsidRDefault="0012288F" w:rsidP="0012288F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4A3AFFB" w14:textId="00557836" w:rsidR="0012288F" w:rsidRPr="00CB5EDB" w:rsidRDefault="0012288F" w:rsidP="0012288F">
            <w:pPr>
              <w:spacing w:before="120" w:after="120"/>
              <w:jc w:val="center"/>
            </w:pPr>
            <w:r>
              <w:t>TAK</w:t>
            </w:r>
          </w:p>
        </w:tc>
      </w:tr>
      <w:tr w:rsidR="0012288F" w:rsidRPr="00075CD0" w14:paraId="20EDF081" w14:textId="24166A36" w:rsidTr="0012288F">
        <w:tc>
          <w:tcPr>
            <w:tcW w:w="738" w:type="dxa"/>
            <w:shd w:val="clear" w:color="auto" w:fill="auto"/>
            <w:vAlign w:val="center"/>
          </w:tcPr>
          <w:p w14:paraId="342E6412" w14:textId="77777777" w:rsidR="0012288F" w:rsidRPr="00CB5EDB" w:rsidRDefault="0012288F" w:rsidP="00D42864">
            <w:pPr>
              <w:spacing w:before="120" w:after="120"/>
              <w:jc w:val="center"/>
            </w:pPr>
            <w:r w:rsidRPr="000F706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C1E3D2" w14:textId="77777777" w:rsidR="0012288F" w:rsidRPr="00CB5EDB" w:rsidRDefault="0012288F" w:rsidP="00D42864">
            <w:pPr>
              <w:spacing w:before="120" w:after="120"/>
              <w:jc w:val="center"/>
            </w:pPr>
            <w:r w:rsidRPr="000F7064">
              <w:t>3</w:t>
            </w:r>
          </w:p>
        </w:tc>
        <w:tc>
          <w:tcPr>
            <w:tcW w:w="2552" w:type="dxa"/>
            <w:shd w:val="clear" w:color="auto" w:fill="auto"/>
          </w:tcPr>
          <w:p w14:paraId="134DF4F7" w14:textId="77777777" w:rsidR="0012288F" w:rsidRPr="00C82837" w:rsidRDefault="0012288F" w:rsidP="00D42864">
            <w:pPr>
              <w:spacing w:before="40"/>
            </w:pPr>
            <w:r w:rsidRPr="000F7064">
              <w:t>VARIMED Sp. z o.o.</w:t>
            </w:r>
          </w:p>
          <w:p w14:paraId="30BB5D01" w14:textId="09C11EE7" w:rsidR="0012288F" w:rsidRPr="00CB5EDB" w:rsidRDefault="0012288F" w:rsidP="00D42864">
            <w:r>
              <w:t>ul. Tadeusza Kościuszki 114/4 U</w:t>
            </w:r>
          </w:p>
          <w:p w14:paraId="1EEBCED3" w14:textId="427B7513" w:rsidR="0012288F" w:rsidRPr="00CB5EDB" w:rsidRDefault="0012288F" w:rsidP="00D42864">
            <w:pPr>
              <w:spacing w:after="120"/>
              <w:jc w:val="both"/>
            </w:pPr>
            <w:r>
              <w:t>50 - 442</w:t>
            </w:r>
            <w:r w:rsidRPr="00CB5EDB">
              <w:t xml:space="preserve"> </w:t>
            </w:r>
            <w:r w:rsidRPr="000F7064">
              <w:t>Wrocław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6A37DD" w14:textId="77777777" w:rsidR="0012288F" w:rsidRPr="00CB5EDB" w:rsidRDefault="0012288F" w:rsidP="00D42864">
            <w:pPr>
              <w:spacing w:before="120" w:after="120"/>
              <w:jc w:val="center"/>
            </w:pPr>
            <w:r w:rsidRPr="000F7064">
              <w:t>395.12 zł</w:t>
            </w:r>
          </w:p>
        </w:tc>
        <w:tc>
          <w:tcPr>
            <w:tcW w:w="1101" w:type="dxa"/>
            <w:shd w:val="clear" w:color="auto" w:fill="auto"/>
            <w:vAlign w:val="center"/>
          </w:tcPr>
          <w:p w14:paraId="1C2C444D" w14:textId="748D9608" w:rsidR="0012288F" w:rsidRPr="00CB5EDB" w:rsidRDefault="0012288F" w:rsidP="00D42864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BFB2C6B" w14:textId="061FC403" w:rsidR="0012288F" w:rsidRPr="00CB5EDB" w:rsidRDefault="0012288F" w:rsidP="0012288F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AF56C31" w14:textId="22A74608" w:rsidR="0012288F" w:rsidRPr="00CB5EDB" w:rsidRDefault="0012288F" w:rsidP="0012288F">
            <w:pPr>
              <w:spacing w:before="120" w:after="120"/>
              <w:jc w:val="center"/>
            </w:pPr>
            <w:r>
              <w:t>TAK</w:t>
            </w:r>
          </w:p>
        </w:tc>
      </w:tr>
      <w:tr w:rsidR="0012288F" w:rsidRPr="00075CD0" w14:paraId="68575AB8" w14:textId="03286A66" w:rsidTr="0012288F">
        <w:tc>
          <w:tcPr>
            <w:tcW w:w="738" w:type="dxa"/>
            <w:shd w:val="clear" w:color="auto" w:fill="auto"/>
            <w:vAlign w:val="center"/>
          </w:tcPr>
          <w:p w14:paraId="633048D2" w14:textId="77777777" w:rsidR="0012288F" w:rsidRPr="00CB5EDB" w:rsidRDefault="0012288F" w:rsidP="00D42864">
            <w:pPr>
              <w:spacing w:before="120" w:after="120"/>
              <w:jc w:val="center"/>
            </w:pPr>
            <w:r w:rsidRPr="000F706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6696D3" w14:textId="77777777" w:rsidR="0012288F" w:rsidRPr="00CB5EDB" w:rsidRDefault="0012288F" w:rsidP="00D42864">
            <w:pPr>
              <w:spacing w:before="120" w:after="120"/>
              <w:jc w:val="center"/>
            </w:pPr>
            <w:r w:rsidRPr="000F7064">
              <w:t>4</w:t>
            </w:r>
          </w:p>
        </w:tc>
        <w:tc>
          <w:tcPr>
            <w:tcW w:w="2552" w:type="dxa"/>
            <w:shd w:val="clear" w:color="auto" w:fill="auto"/>
          </w:tcPr>
          <w:p w14:paraId="50B50421" w14:textId="77777777" w:rsidR="0012288F" w:rsidRPr="00C82837" w:rsidRDefault="0012288F" w:rsidP="00D42864">
            <w:pPr>
              <w:spacing w:before="40"/>
            </w:pPr>
            <w:r w:rsidRPr="000F7064">
              <w:t>OLYMPUS POLSKA Sp. z o.o.</w:t>
            </w:r>
          </w:p>
          <w:p w14:paraId="4B6C39E8" w14:textId="740BB4F3" w:rsidR="0012288F" w:rsidRPr="00CB5EDB" w:rsidRDefault="0012288F" w:rsidP="00D42864">
            <w:r w:rsidRPr="000F7064">
              <w:t xml:space="preserve">ul. </w:t>
            </w:r>
            <w:r>
              <w:t>Wynalazek 1</w:t>
            </w:r>
            <w:r w:rsidRPr="00CB5EDB">
              <w:t xml:space="preserve"> </w:t>
            </w:r>
          </w:p>
          <w:p w14:paraId="11F663E8" w14:textId="5F44D208" w:rsidR="0012288F" w:rsidRPr="00CB5EDB" w:rsidRDefault="0012288F" w:rsidP="00D42864">
            <w:pPr>
              <w:spacing w:after="120"/>
              <w:jc w:val="both"/>
            </w:pPr>
            <w:r w:rsidRPr="000F7064">
              <w:t>02-67</w:t>
            </w:r>
            <w:r>
              <w:t>7</w:t>
            </w:r>
            <w:r w:rsidRPr="00CB5EDB">
              <w:t xml:space="preserve"> </w:t>
            </w:r>
            <w:r w:rsidRPr="000F7064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6380F7" w14:textId="77777777" w:rsidR="0012288F" w:rsidRPr="00CB5EDB" w:rsidRDefault="0012288F" w:rsidP="00D42864">
            <w:pPr>
              <w:spacing w:before="120" w:after="120"/>
              <w:jc w:val="center"/>
            </w:pPr>
            <w:r w:rsidRPr="000F7064">
              <w:t>40 068.00 zł</w:t>
            </w:r>
          </w:p>
        </w:tc>
        <w:tc>
          <w:tcPr>
            <w:tcW w:w="1101" w:type="dxa"/>
            <w:shd w:val="clear" w:color="auto" w:fill="auto"/>
            <w:vAlign w:val="center"/>
          </w:tcPr>
          <w:p w14:paraId="684724E6" w14:textId="08B294B9" w:rsidR="0012288F" w:rsidRPr="00CB5EDB" w:rsidRDefault="0012288F" w:rsidP="00D42864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1EE86B2E" w14:textId="35D7F7FF" w:rsidR="0012288F" w:rsidRPr="00CB5EDB" w:rsidRDefault="0012288F" w:rsidP="0012288F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868FC4" w14:textId="58EA21B4" w:rsidR="0012288F" w:rsidRPr="00CB5EDB" w:rsidRDefault="0012288F" w:rsidP="0012288F">
            <w:pPr>
              <w:spacing w:before="120" w:after="120"/>
              <w:jc w:val="center"/>
            </w:pPr>
            <w:r>
              <w:t>TAK</w:t>
            </w:r>
          </w:p>
        </w:tc>
      </w:tr>
    </w:tbl>
    <w:p w14:paraId="2A0B3784" w14:textId="50D8303E" w:rsidR="000B3DA9" w:rsidRPr="000B3DA9" w:rsidRDefault="000B3DA9" w:rsidP="000B3DA9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0B3DA9">
        <w:rPr>
          <w:i/>
          <w:sz w:val="22"/>
          <w:szCs w:val="22"/>
        </w:rPr>
        <w:t>Zamawiający</w:t>
      </w:r>
    </w:p>
    <w:p w14:paraId="1E89299F" w14:textId="500D809F" w:rsidR="000B3DA9" w:rsidRPr="000B3DA9" w:rsidRDefault="000B3DA9" w:rsidP="000B3DA9">
      <w:pPr>
        <w:ind w:firstLine="425"/>
        <w:jc w:val="center"/>
        <w:rPr>
          <w:sz w:val="22"/>
          <w:szCs w:val="22"/>
        </w:rPr>
      </w:pPr>
      <w:r w:rsidRPr="000B3DA9">
        <w:rPr>
          <w:sz w:val="22"/>
          <w:szCs w:val="22"/>
        </w:rPr>
        <w:t xml:space="preserve">                                           /-/ Dyrektor Szpitala Wojewódzkiego w Poznaniu</w:t>
      </w:r>
    </w:p>
    <w:p w14:paraId="7A40409F" w14:textId="310C41E8" w:rsidR="00A80738" w:rsidRPr="006B27ED" w:rsidRDefault="000B3DA9" w:rsidP="0012288F">
      <w:pPr>
        <w:ind w:firstLine="425"/>
        <w:jc w:val="center"/>
        <w:rPr>
          <w:i/>
          <w:sz w:val="22"/>
          <w:szCs w:val="22"/>
        </w:rPr>
      </w:pPr>
      <w:r w:rsidRPr="000B3DA9">
        <w:rPr>
          <w:sz w:val="22"/>
          <w:szCs w:val="22"/>
        </w:rPr>
        <w:t xml:space="preserve">                                                             Piotr Nowicki</w:t>
      </w:r>
      <w:bookmarkEnd w:id="0"/>
    </w:p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14E23" w14:textId="77777777" w:rsidR="004D1551" w:rsidRDefault="004D1551">
      <w:r>
        <w:separator/>
      </w:r>
    </w:p>
  </w:endnote>
  <w:endnote w:type="continuationSeparator" w:id="0">
    <w:p w14:paraId="43E21291" w14:textId="77777777" w:rsidR="004D1551" w:rsidRDefault="004D1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AB8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A5E0A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6F824" w14:textId="7A83EC90" w:rsidR="009F189D" w:rsidRDefault="00AB648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17D7F73" wp14:editId="1C977C3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102A9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12A5AF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E1F5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F58767" w14:textId="77777777" w:rsidR="009F189D" w:rsidRDefault="009F189D">
    <w:pPr>
      <w:pStyle w:val="Stopka"/>
      <w:tabs>
        <w:tab w:val="clear" w:pos="4536"/>
      </w:tabs>
      <w:jc w:val="center"/>
    </w:pPr>
  </w:p>
  <w:p w14:paraId="35584DD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DF924" w14:textId="77777777" w:rsidR="004D1551" w:rsidRDefault="004D1551">
      <w:r>
        <w:separator/>
      </w:r>
    </w:p>
  </w:footnote>
  <w:footnote w:type="continuationSeparator" w:id="0">
    <w:p w14:paraId="499DFD40" w14:textId="77777777" w:rsidR="004D1551" w:rsidRDefault="004D1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38921" w14:textId="77777777" w:rsidR="000F7064" w:rsidRDefault="000F70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22A3E" w14:textId="77777777" w:rsidR="000F7064" w:rsidRDefault="000F70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DA07B" w14:textId="77777777" w:rsidR="000F7064" w:rsidRDefault="000F70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E42"/>
    <w:rsid w:val="00007727"/>
    <w:rsid w:val="00017720"/>
    <w:rsid w:val="00035488"/>
    <w:rsid w:val="000B3DA9"/>
    <w:rsid w:val="000D7F25"/>
    <w:rsid w:val="000E00E5"/>
    <w:rsid w:val="000F7064"/>
    <w:rsid w:val="0012288F"/>
    <w:rsid w:val="00173B20"/>
    <w:rsid w:val="001C69FF"/>
    <w:rsid w:val="00215E42"/>
    <w:rsid w:val="0023318D"/>
    <w:rsid w:val="003D72FD"/>
    <w:rsid w:val="00423179"/>
    <w:rsid w:val="004233BC"/>
    <w:rsid w:val="00490DC0"/>
    <w:rsid w:val="00493F8C"/>
    <w:rsid w:val="004C7E9B"/>
    <w:rsid w:val="004D1551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B648C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283F427"/>
  <w15:chartTrackingRefBased/>
  <w15:docId w15:val="{4EEE9F18-196C-4044-917F-366BB66FF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215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3</cp:revision>
  <cp:lastPrinted>2021-06-22T06:55:00Z</cp:lastPrinted>
  <dcterms:created xsi:type="dcterms:W3CDTF">2021-06-17T09:49:00Z</dcterms:created>
  <dcterms:modified xsi:type="dcterms:W3CDTF">2021-06-22T06:56:00Z</dcterms:modified>
</cp:coreProperties>
</file>