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BC013" w14:textId="77777777" w:rsidR="00D665F5" w:rsidRDefault="007811D2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7811D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811D2">
        <w:rPr>
          <w:sz w:val="22"/>
          <w:szCs w:val="22"/>
        </w:rPr>
        <w:t>2021-06-16</w:t>
      </w:r>
    </w:p>
    <w:p w14:paraId="15E49EE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EAFC885" w14:textId="77777777" w:rsidR="00D665F5" w:rsidRPr="00D91931" w:rsidRDefault="007811D2" w:rsidP="00577BC6">
      <w:pPr>
        <w:spacing w:after="40"/>
        <w:rPr>
          <w:b/>
          <w:bCs/>
          <w:sz w:val="22"/>
          <w:szCs w:val="22"/>
        </w:rPr>
      </w:pPr>
      <w:r w:rsidRPr="007811D2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38AC8BA8" w14:textId="77777777" w:rsidR="00D665F5" w:rsidRPr="00BD5546" w:rsidRDefault="007811D2" w:rsidP="00D665F5">
      <w:pPr>
        <w:rPr>
          <w:sz w:val="22"/>
          <w:szCs w:val="22"/>
        </w:rPr>
      </w:pPr>
      <w:r w:rsidRPr="007811D2">
        <w:rPr>
          <w:sz w:val="22"/>
          <w:szCs w:val="22"/>
        </w:rPr>
        <w:t>os. Na Skarpie</w:t>
      </w:r>
      <w:r w:rsidR="00D665F5" w:rsidRPr="00BD5546">
        <w:rPr>
          <w:sz w:val="22"/>
          <w:szCs w:val="22"/>
        </w:rPr>
        <w:t xml:space="preserve"> </w:t>
      </w:r>
      <w:r w:rsidRPr="007811D2">
        <w:rPr>
          <w:sz w:val="22"/>
          <w:szCs w:val="22"/>
        </w:rPr>
        <w:t>66</w:t>
      </w:r>
    </w:p>
    <w:p w14:paraId="4E7670E4" w14:textId="77777777" w:rsidR="00D665F5" w:rsidRPr="00BD5546" w:rsidRDefault="007811D2" w:rsidP="00D665F5">
      <w:pPr>
        <w:rPr>
          <w:sz w:val="22"/>
          <w:szCs w:val="22"/>
        </w:rPr>
      </w:pPr>
      <w:r w:rsidRPr="007811D2">
        <w:rPr>
          <w:sz w:val="22"/>
          <w:szCs w:val="22"/>
        </w:rPr>
        <w:t>31-913</w:t>
      </w:r>
      <w:r w:rsidR="00D665F5" w:rsidRPr="00BD5546">
        <w:rPr>
          <w:sz w:val="22"/>
          <w:szCs w:val="22"/>
        </w:rPr>
        <w:t xml:space="preserve"> </w:t>
      </w:r>
      <w:r w:rsidRPr="007811D2">
        <w:rPr>
          <w:sz w:val="22"/>
          <w:szCs w:val="22"/>
        </w:rPr>
        <w:t>Kraków</w:t>
      </w:r>
    </w:p>
    <w:p w14:paraId="30D5B1E5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1167A95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669582F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68C37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81E7AA6" w14:textId="2384DBEA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37634">
        <w:rPr>
          <w:b/>
          <w:sz w:val="22"/>
          <w:szCs w:val="22"/>
        </w:rPr>
        <w:t>S</w:t>
      </w:r>
      <w:r w:rsidR="007811D2" w:rsidRPr="007811D2">
        <w:rPr>
          <w:b/>
          <w:sz w:val="22"/>
          <w:szCs w:val="22"/>
        </w:rPr>
        <w:t>ZP</w:t>
      </w:r>
      <w:r w:rsidR="00D34C47">
        <w:rPr>
          <w:b/>
          <w:sz w:val="22"/>
          <w:szCs w:val="22"/>
        </w:rPr>
        <w:t>.271.442</w:t>
      </w:r>
      <w:r w:rsidR="007811D2" w:rsidRPr="007811D2">
        <w:rPr>
          <w:b/>
          <w:sz w:val="22"/>
          <w:szCs w:val="22"/>
        </w:rPr>
        <w:t>/9/2021</w:t>
      </w:r>
      <w:r w:rsidR="00A80738">
        <w:rPr>
          <w:sz w:val="24"/>
        </w:rPr>
        <w:tab/>
        <w:t xml:space="preserve"> </w:t>
      </w:r>
    </w:p>
    <w:p w14:paraId="44541FC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53D74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77A62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2DDF5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4DDD6C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D85B01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811D2" w:rsidRPr="007811D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2CC2333C" w14:textId="77777777" w:rsidR="00A80738" w:rsidRPr="00577BC6" w:rsidRDefault="007811D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811D2">
        <w:rPr>
          <w:b/>
          <w:sz w:val="22"/>
          <w:szCs w:val="22"/>
        </w:rPr>
        <w:t>"Przebudowa części pomieszczeń Pawilonu PK nr 246/51.5 dla potrzeb archiwum Szpitala, Poradni Dermatologicznej Dorosłych i Dzieci oraz zaplecza socjalnego dla potrzeb Kuchni"</w:t>
      </w:r>
    </w:p>
    <w:p w14:paraId="3134517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811D2" w:rsidRPr="007811D2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F257BA6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811D2" w:rsidRPr="007811D2">
        <w:rPr>
          <w:sz w:val="22"/>
          <w:szCs w:val="22"/>
        </w:rPr>
        <w:t>16/06/2021</w:t>
      </w:r>
      <w:r w:rsidR="00FF4AB1" w:rsidRPr="00577BC6">
        <w:rPr>
          <w:sz w:val="22"/>
          <w:szCs w:val="22"/>
        </w:rPr>
        <w:t xml:space="preserve"> o godz. </w:t>
      </w:r>
      <w:r w:rsidR="007811D2" w:rsidRPr="007811D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773F9AFA" w14:textId="77777777" w:rsidTr="00C82837">
        <w:tc>
          <w:tcPr>
            <w:tcW w:w="993" w:type="dxa"/>
            <w:shd w:val="clear" w:color="auto" w:fill="auto"/>
            <w:vAlign w:val="center"/>
          </w:tcPr>
          <w:p w14:paraId="1C05651A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04491A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D7515D4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D3465F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7811D2" w:rsidRPr="00075CD0" w14:paraId="545AD7DC" w14:textId="77777777" w:rsidTr="003104E4">
        <w:tc>
          <w:tcPr>
            <w:tcW w:w="993" w:type="dxa"/>
            <w:shd w:val="clear" w:color="auto" w:fill="auto"/>
            <w:vAlign w:val="center"/>
          </w:tcPr>
          <w:p w14:paraId="5E295B4F" w14:textId="77777777" w:rsidR="007811D2" w:rsidRPr="00CB5EDB" w:rsidRDefault="007811D2" w:rsidP="003104E4">
            <w:pPr>
              <w:spacing w:before="120" w:after="120"/>
              <w:jc w:val="center"/>
            </w:pPr>
            <w:r w:rsidRPr="007811D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A0D484" w14:textId="77777777" w:rsidR="007811D2" w:rsidRPr="00CB5EDB" w:rsidRDefault="007811D2" w:rsidP="003104E4">
            <w:pPr>
              <w:spacing w:before="120" w:after="120"/>
              <w:jc w:val="center"/>
            </w:pPr>
            <w:r w:rsidRPr="007811D2">
              <w:t>1</w:t>
            </w:r>
          </w:p>
        </w:tc>
        <w:tc>
          <w:tcPr>
            <w:tcW w:w="4110" w:type="dxa"/>
            <w:shd w:val="clear" w:color="auto" w:fill="auto"/>
          </w:tcPr>
          <w:p w14:paraId="224E7882" w14:textId="77777777" w:rsidR="005D5486" w:rsidRPr="00307361" w:rsidRDefault="005D5486" w:rsidP="005D5486">
            <w:pPr>
              <w:spacing w:before="40"/>
              <w:rPr>
                <w:b/>
                <w:bCs/>
              </w:rPr>
            </w:pPr>
            <w:r w:rsidRPr="00307361">
              <w:rPr>
                <w:b/>
                <w:bCs/>
              </w:rPr>
              <w:t>Konsorcjum firm:</w:t>
            </w:r>
          </w:p>
          <w:p w14:paraId="3771DA56" w14:textId="42BE369B" w:rsidR="005D5486" w:rsidRPr="00490DC0" w:rsidRDefault="005D5486" w:rsidP="005D5486">
            <w:pPr>
              <w:spacing w:before="40"/>
            </w:pPr>
            <w:r>
              <w:t xml:space="preserve">- </w:t>
            </w:r>
            <w:r w:rsidRPr="0061241C">
              <w:t>Prze</w:t>
            </w:r>
            <w:r w:rsidR="00D34C47">
              <w:t>d</w:t>
            </w:r>
            <w:r w:rsidRPr="0061241C">
              <w:t>si</w:t>
            </w:r>
            <w:r w:rsidR="00D34C47">
              <w:t>ę</w:t>
            </w:r>
            <w:r w:rsidRPr="0061241C">
              <w:t>biorstwo Budowlane "MEGABUD"</w:t>
            </w:r>
            <w:r>
              <w:t xml:space="preserve"> Urszula Soczówka</w:t>
            </w:r>
          </w:p>
          <w:p w14:paraId="25D1D72E" w14:textId="77777777" w:rsidR="005D5486" w:rsidRPr="00490DC0" w:rsidRDefault="005D5486" w:rsidP="005D5486">
            <w:proofErr w:type="spellStart"/>
            <w:r w:rsidRPr="0061241C">
              <w:t>Friedleina</w:t>
            </w:r>
            <w:proofErr w:type="spellEnd"/>
            <w:r w:rsidRPr="00490DC0">
              <w:t xml:space="preserve"> </w:t>
            </w:r>
            <w:r w:rsidRPr="0061241C">
              <w:t>6</w:t>
            </w:r>
            <w:r w:rsidRPr="00490DC0">
              <w:t xml:space="preserve"> </w:t>
            </w:r>
          </w:p>
          <w:p w14:paraId="7E38D38D" w14:textId="77777777" w:rsidR="005D5486" w:rsidRDefault="005D5486" w:rsidP="005D5486">
            <w:pPr>
              <w:spacing w:after="40"/>
              <w:jc w:val="both"/>
            </w:pPr>
            <w:r w:rsidRPr="0061241C">
              <w:t>30-009</w:t>
            </w:r>
            <w:r w:rsidRPr="00490DC0">
              <w:t xml:space="preserve"> </w:t>
            </w:r>
            <w:r w:rsidRPr="0061241C">
              <w:t>Kraków</w:t>
            </w:r>
            <w:r>
              <w:t xml:space="preserve"> (Lider konsorcjum)</w:t>
            </w:r>
          </w:p>
          <w:p w14:paraId="6518D23D" w14:textId="77777777" w:rsidR="005D5486" w:rsidRDefault="005D5486" w:rsidP="005D5486">
            <w:pPr>
              <w:spacing w:after="40"/>
              <w:jc w:val="both"/>
            </w:pPr>
            <w:r>
              <w:t>- Przedsiębiorstwo Robót Ogólnobudowlanych „PRO-7” Marian Kordecki</w:t>
            </w:r>
          </w:p>
          <w:p w14:paraId="04465E7B" w14:textId="77777777" w:rsidR="005D5486" w:rsidRDefault="005D5486" w:rsidP="005D5486">
            <w:pPr>
              <w:spacing w:after="40"/>
              <w:jc w:val="both"/>
            </w:pPr>
            <w:r>
              <w:t xml:space="preserve">Strażacka 41 </w:t>
            </w:r>
          </w:p>
          <w:p w14:paraId="1AA352E0" w14:textId="77777777" w:rsidR="005D5486" w:rsidRDefault="005D5486" w:rsidP="005D5486">
            <w:pPr>
              <w:spacing w:after="40"/>
              <w:jc w:val="both"/>
            </w:pPr>
            <w:r>
              <w:t>30-737 Kraków (Partner konsorcjum)</w:t>
            </w:r>
          </w:p>
          <w:p w14:paraId="06AF2C14" w14:textId="77777777" w:rsidR="005D5486" w:rsidRDefault="005D5486" w:rsidP="005D5486">
            <w:pPr>
              <w:spacing w:after="40"/>
              <w:jc w:val="both"/>
            </w:pPr>
            <w:r>
              <w:t xml:space="preserve">- Firma Usługowo-Handlowa „AKOTERM” Andrzej Piechnik </w:t>
            </w:r>
            <w:proofErr w:type="spellStart"/>
            <w:r>
              <w:t>Bellerta</w:t>
            </w:r>
            <w:proofErr w:type="spellEnd"/>
            <w:r>
              <w:t xml:space="preserve"> 11A </w:t>
            </w:r>
          </w:p>
          <w:p w14:paraId="093AA06F" w14:textId="77777777" w:rsidR="005D5486" w:rsidRDefault="005D5486" w:rsidP="005D5486">
            <w:pPr>
              <w:spacing w:after="40"/>
              <w:jc w:val="both"/>
            </w:pPr>
            <w:r>
              <w:t>30-437 Kraków (Partner konsorcjum)</w:t>
            </w:r>
          </w:p>
          <w:p w14:paraId="29297966" w14:textId="77777777" w:rsidR="005D5486" w:rsidRDefault="005D5486" w:rsidP="005D5486">
            <w:pPr>
              <w:spacing w:after="40"/>
              <w:jc w:val="both"/>
            </w:pPr>
            <w:r>
              <w:t xml:space="preserve">- Przedsiębiorstwo Budowlano-Informatyczne „BUD-KOMP” Mateusz Soczówka </w:t>
            </w:r>
          </w:p>
          <w:p w14:paraId="372304F0" w14:textId="77777777" w:rsidR="005D5486" w:rsidRDefault="005D5486" w:rsidP="005D5486">
            <w:pPr>
              <w:spacing w:after="40"/>
              <w:jc w:val="both"/>
            </w:pPr>
            <w:proofErr w:type="spellStart"/>
            <w:r>
              <w:t>Friedleina</w:t>
            </w:r>
            <w:proofErr w:type="spellEnd"/>
            <w:r>
              <w:t xml:space="preserve"> 4-6 </w:t>
            </w:r>
          </w:p>
          <w:p w14:paraId="203041E3" w14:textId="55813E95" w:rsidR="007811D2" w:rsidRPr="00CB5EDB" w:rsidRDefault="005D5486" w:rsidP="005D5486">
            <w:pPr>
              <w:spacing w:after="120"/>
              <w:jc w:val="both"/>
            </w:pPr>
            <w:r>
              <w:t>30-009 Kraków (Partner konsorcjum)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5C7754" w14:textId="77777777" w:rsidR="007811D2" w:rsidRPr="00CB5EDB" w:rsidRDefault="007811D2" w:rsidP="003104E4">
            <w:pPr>
              <w:spacing w:before="120" w:after="120"/>
              <w:jc w:val="center"/>
            </w:pPr>
            <w:r w:rsidRPr="007811D2">
              <w:t>4 075 897.06 zł</w:t>
            </w:r>
          </w:p>
        </w:tc>
      </w:tr>
      <w:tr w:rsidR="007811D2" w:rsidRPr="00075CD0" w14:paraId="0E50565D" w14:textId="77777777" w:rsidTr="003104E4">
        <w:tc>
          <w:tcPr>
            <w:tcW w:w="993" w:type="dxa"/>
            <w:shd w:val="clear" w:color="auto" w:fill="auto"/>
            <w:vAlign w:val="center"/>
          </w:tcPr>
          <w:p w14:paraId="3C1806FD" w14:textId="77777777" w:rsidR="007811D2" w:rsidRPr="00CB5EDB" w:rsidRDefault="007811D2" w:rsidP="003104E4">
            <w:pPr>
              <w:spacing w:before="120" w:after="120"/>
              <w:jc w:val="center"/>
            </w:pPr>
            <w:r w:rsidRPr="007811D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D0D940" w14:textId="77777777" w:rsidR="007811D2" w:rsidRPr="00CB5EDB" w:rsidRDefault="007811D2" w:rsidP="003104E4">
            <w:pPr>
              <w:spacing w:before="120" w:after="120"/>
              <w:jc w:val="center"/>
            </w:pPr>
            <w:r w:rsidRPr="007811D2">
              <w:t>2</w:t>
            </w:r>
          </w:p>
        </w:tc>
        <w:tc>
          <w:tcPr>
            <w:tcW w:w="4110" w:type="dxa"/>
            <w:shd w:val="clear" w:color="auto" w:fill="auto"/>
          </w:tcPr>
          <w:p w14:paraId="47EB41D8" w14:textId="77777777" w:rsidR="005D5486" w:rsidRPr="00307361" w:rsidRDefault="005D5486" w:rsidP="005D5486">
            <w:pPr>
              <w:spacing w:before="40"/>
              <w:rPr>
                <w:b/>
                <w:bCs/>
              </w:rPr>
            </w:pPr>
            <w:r w:rsidRPr="00307361">
              <w:rPr>
                <w:b/>
                <w:bCs/>
              </w:rPr>
              <w:t>Konsorcjum firm:</w:t>
            </w:r>
          </w:p>
          <w:p w14:paraId="2749D263" w14:textId="1641B0F4" w:rsidR="005D5486" w:rsidRPr="00490DC0" w:rsidRDefault="005D5486" w:rsidP="005D5486">
            <w:pPr>
              <w:spacing w:before="40"/>
            </w:pPr>
            <w:r>
              <w:t xml:space="preserve">- </w:t>
            </w:r>
            <w:r w:rsidRPr="0061241C">
              <w:t>Prze</w:t>
            </w:r>
            <w:r w:rsidR="00D34C47">
              <w:t>d</w:t>
            </w:r>
            <w:r w:rsidRPr="0061241C">
              <w:t>siębiorstwo Budowlane "MEGABUD"</w:t>
            </w:r>
            <w:r>
              <w:t xml:space="preserve"> Urszula Soczówka</w:t>
            </w:r>
          </w:p>
          <w:p w14:paraId="5618EE6A" w14:textId="77777777" w:rsidR="005D5486" w:rsidRPr="00490DC0" w:rsidRDefault="005D5486" w:rsidP="005D5486">
            <w:proofErr w:type="spellStart"/>
            <w:r w:rsidRPr="0061241C">
              <w:t>Friedleina</w:t>
            </w:r>
            <w:proofErr w:type="spellEnd"/>
            <w:r w:rsidRPr="00490DC0">
              <w:t xml:space="preserve"> </w:t>
            </w:r>
            <w:r w:rsidRPr="0061241C">
              <w:t>6</w:t>
            </w:r>
            <w:r w:rsidRPr="00490DC0">
              <w:t xml:space="preserve"> </w:t>
            </w:r>
          </w:p>
          <w:p w14:paraId="157F392B" w14:textId="77777777" w:rsidR="005D5486" w:rsidRDefault="005D5486" w:rsidP="005D5486">
            <w:pPr>
              <w:spacing w:after="40"/>
              <w:jc w:val="both"/>
            </w:pPr>
            <w:r w:rsidRPr="0061241C">
              <w:t>30-009</w:t>
            </w:r>
            <w:r w:rsidRPr="00490DC0">
              <w:t xml:space="preserve"> </w:t>
            </w:r>
            <w:r w:rsidRPr="0061241C">
              <w:t>Kraków</w:t>
            </w:r>
            <w:r>
              <w:t xml:space="preserve"> (Lider konsorcjum)</w:t>
            </w:r>
          </w:p>
          <w:p w14:paraId="4CC0E63C" w14:textId="77777777" w:rsidR="005D5486" w:rsidRDefault="005D5486" w:rsidP="005D5486">
            <w:pPr>
              <w:spacing w:after="40"/>
              <w:jc w:val="both"/>
            </w:pPr>
            <w:r>
              <w:lastRenderedPageBreak/>
              <w:t>- Przedsiębiorstwo Robót Ogólnobudowlanych „PRO-7” Marian Kordecki</w:t>
            </w:r>
          </w:p>
          <w:p w14:paraId="1F4D6DCE" w14:textId="77777777" w:rsidR="005D5486" w:rsidRDefault="005D5486" w:rsidP="005D5486">
            <w:pPr>
              <w:spacing w:after="40"/>
              <w:jc w:val="both"/>
            </w:pPr>
            <w:r>
              <w:t xml:space="preserve">Strażacka 41 </w:t>
            </w:r>
          </w:p>
          <w:p w14:paraId="787A41C9" w14:textId="77777777" w:rsidR="005D5486" w:rsidRDefault="005D5486" w:rsidP="005D5486">
            <w:pPr>
              <w:spacing w:after="40"/>
              <w:jc w:val="both"/>
            </w:pPr>
            <w:r>
              <w:t>30-737 Kraków (Partner konsorcjum)</w:t>
            </w:r>
          </w:p>
          <w:p w14:paraId="053AC6F1" w14:textId="77777777" w:rsidR="005D5486" w:rsidRDefault="005D5486" w:rsidP="005D5486">
            <w:pPr>
              <w:spacing w:after="40"/>
              <w:jc w:val="both"/>
            </w:pPr>
            <w:r>
              <w:t xml:space="preserve">- Firma Usługowo-Handlowa „AKOTERM” Andrzej Piechnik </w:t>
            </w:r>
            <w:proofErr w:type="spellStart"/>
            <w:r>
              <w:t>Bellerta</w:t>
            </w:r>
            <w:proofErr w:type="spellEnd"/>
            <w:r>
              <w:t xml:space="preserve"> 11A </w:t>
            </w:r>
          </w:p>
          <w:p w14:paraId="3AEEB609" w14:textId="77777777" w:rsidR="005D5486" w:rsidRDefault="005D5486" w:rsidP="005D5486">
            <w:pPr>
              <w:spacing w:after="40"/>
              <w:jc w:val="both"/>
            </w:pPr>
            <w:r>
              <w:t>30-437 Kraków (Partner konsorcjum)</w:t>
            </w:r>
          </w:p>
          <w:p w14:paraId="72CA50BB" w14:textId="77777777" w:rsidR="005D5486" w:rsidRDefault="005D5486" w:rsidP="005D5486">
            <w:pPr>
              <w:spacing w:after="40"/>
              <w:jc w:val="both"/>
            </w:pPr>
            <w:r>
              <w:t xml:space="preserve">- Przedsiębiorstwo Budowlano-Informatyczne „BUD-KOMP” Mateusz Soczówka </w:t>
            </w:r>
          </w:p>
          <w:p w14:paraId="5688117D" w14:textId="77777777" w:rsidR="005D5486" w:rsidRDefault="005D5486" w:rsidP="005D5486">
            <w:pPr>
              <w:spacing w:after="40"/>
              <w:jc w:val="both"/>
            </w:pPr>
            <w:proofErr w:type="spellStart"/>
            <w:r>
              <w:t>Friedleina</w:t>
            </w:r>
            <w:proofErr w:type="spellEnd"/>
            <w:r>
              <w:t xml:space="preserve"> 4-6 </w:t>
            </w:r>
          </w:p>
          <w:p w14:paraId="21E58D83" w14:textId="3D13D67B" w:rsidR="007811D2" w:rsidRPr="00CB5EDB" w:rsidRDefault="005D5486" w:rsidP="005D5486">
            <w:pPr>
              <w:spacing w:after="120"/>
              <w:jc w:val="both"/>
            </w:pPr>
            <w:r>
              <w:t>30-009 Kraków (Partner konsorcjum)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729F25" w14:textId="77777777" w:rsidR="007811D2" w:rsidRPr="00CB5EDB" w:rsidRDefault="007811D2" w:rsidP="003104E4">
            <w:pPr>
              <w:spacing w:before="120" w:after="120"/>
              <w:jc w:val="center"/>
            </w:pPr>
            <w:r w:rsidRPr="007811D2">
              <w:lastRenderedPageBreak/>
              <w:t>2 812 142.17 zł</w:t>
            </w:r>
          </w:p>
        </w:tc>
      </w:tr>
      <w:tr w:rsidR="007811D2" w:rsidRPr="00075CD0" w14:paraId="37C67F33" w14:textId="77777777" w:rsidTr="003104E4">
        <w:tc>
          <w:tcPr>
            <w:tcW w:w="993" w:type="dxa"/>
            <w:shd w:val="clear" w:color="auto" w:fill="auto"/>
            <w:vAlign w:val="center"/>
          </w:tcPr>
          <w:p w14:paraId="3B0DF471" w14:textId="77777777" w:rsidR="007811D2" w:rsidRPr="00CB5EDB" w:rsidRDefault="007811D2" w:rsidP="003104E4">
            <w:pPr>
              <w:spacing w:before="120" w:after="120"/>
              <w:jc w:val="center"/>
            </w:pPr>
            <w:r w:rsidRPr="007811D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6777E8" w14:textId="77777777" w:rsidR="007811D2" w:rsidRPr="00CB5EDB" w:rsidRDefault="007811D2" w:rsidP="003104E4">
            <w:pPr>
              <w:spacing w:before="120" w:after="120"/>
              <w:jc w:val="center"/>
            </w:pPr>
            <w:r w:rsidRPr="007811D2">
              <w:t>1</w:t>
            </w:r>
          </w:p>
        </w:tc>
        <w:tc>
          <w:tcPr>
            <w:tcW w:w="4110" w:type="dxa"/>
            <w:shd w:val="clear" w:color="auto" w:fill="auto"/>
          </w:tcPr>
          <w:p w14:paraId="196FC57E" w14:textId="77777777" w:rsidR="007811D2" w:rsidRPr="00C82837" w:rsidRDefault="007811D2" w:rsidP="003104E4">
            <w:pPr>
              <w:spacing w:before="40"/>
            </w:pPr>
            <w:r w:rsidRPr="007811D2">
              <w:t>AGA-</w:t>
            </w:r>
            <w:proofErr w:type="spellStart"/>
            <w:r w:rsidRPr="007811D2">
              <w:t>Bauservice</w:t>
            </w:r>
            <w:proofErr w:type="spellEnd"/>
            <w:r w:rsidRPr="007811D2">
              <w:t xml:space="preserve"> Sp. z o. o.</w:t>
            </w:r>
          </w:p>
          <w:p w14:paraId="6FF82DD0" w14:textId="77777777" w:rsidR="007811D2" w:rsidRPr="00CB5EDB" w:rsidRDefault="007811D2" w:rsidP="003104E4">
            <w:r w:rsidRPr="007811D2">
              <w:t>Żabiniec</w:t>
            </w:r>
            <w:r w:rsidRPr="00CB5EDB">
              <w:t xml:space="preserve"> </w:t>
            </w:r>
            <w:r w:rsidRPr="007811D2">
              <w:t>35</w:t>
            </w:r>
            <w:r w:rsidRPr="00CB5EDB">
              <w:t xml:space="preserve"> </w:t>
            </w:r>
          </w:p>
          <w:p w14:paraId="1F0289DD" w14:textId="77777777" w:rsidR="007811D2" w:rsidRPr="00CB5EDB" w:rsidRDefault="007811D2" w:rsidP="003104E4">
            <w:pPr>
              <w:spacing w:after="120"/>
              <w:jc w:val="both"/>
            </w:pPr>
            <w:r w:rsidRPr="007811D2">
              <w:t>31-215</w:t>
            </w:r>
            <w:r w:rsidRPr="00CB5EDB">
              <w:t xml:space="preserve"> </w:t>
            </w:r>
            <w:r w:rsidRPr="007811D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6F9C28" w14:textId="77777777" w:rsidR="007811D2" w:rsidRPr="00CB5EDB" w:rsidRDefault="007811D2" w:rsidP="003104E4">
            <w:pPr>
              <w:spacing w:before="120" w:after="120"/>
              <w:jc w:val="center"/>
            </w:pPr>
            <w:r w:rsidRPr="007811D2">
              <w:t>3 447 761.83 zł</w:t>
            </w:r>
          </w:p>
        </w:tc>
      </w:tr>
      <w:tr w:rsidR="007811D2" w:rsidRPr="00075CD0" w14:paraId="5B58BE81" w14:textId="77777777" w:rsidTr="003104E4">
        <w:tc>
          <w:tcPr>
            <w:tcW w:w="993" w:type="dxa"/>
            <w:shd w:val="clear" w:color="auto" w:fill="auto"/>
            <w:vAlign w:val="center"/>
          </w:tcPr>
          <w:p w14:paraId="550AAB1B" w14:textId="77777777" w:rsidR="007811D2" w:rsidRPr="00CB5EDB" w:rsidRDefault="007811D2" w:rsidP="003104E4">
            <w:pPr>
              <w:spacing w:before="120" w:after="120"/>
              <w:jc w:val="center"/>
            </w:pPr>
            <w:r w:rsidRPr="007811D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531403" w14:textId="77777777" w:rsidR="007811D2" w:rsidRPr="00CB5EDB" w:rsidRDefault="007811D2" w:rsidP="003104E4">
            <w:pPr>
              <w:spacing w:before="120" w:after="120"/>
              <w:jc w:val="center"/>
            </w:pPr>
            <w:r w:rsidRPr="007811D2">
              <w:t>2</w:t>
            </w:r>
          </w:p>
        </w:tc>
        <w:tc>
          <w:tcPr>
            <w:tcW w:w="4110" w:type="dxa"/>
            <w:shd w:val="clear" w:color="auto" w:fill="auto"/>
          </w:tcPr>
          <w:p w14:paraId="2F336B77" w14:textId="77777777" w:rsidR="007811D2" w:rsidRPr="00C82837" w:rsidRDefault="007811D2" w:rsidP="003104E4">
            <w:pPr>
              <w:spacing w:before="40"/>
            </w:pPr>
            <w:r w:rsidRPr="007811D2">
              <w:t>AGA-</w:t>
            </w:r>
            <w:proofErr w:type="spellStart"/>
            <w:r w:rsidRPr="007811D2">
              <w:t>Bauservice</w:t>
            </w:r>
            <w:proofErr w:type="spellEnd"/>
            <w:r w:rsidRPr="007811D2">
              <w:t xml:space="preserve"> Sp. z o. o.</w:t>
            </w:r>
          </w:p>
          <w:p w14:paraId="62AE8CCB" w14:textId="77777777" w:rsidR="007811D2" w:rsidRPr="00CB5EDB" w:rsidRDefault="007811D2" w:rsidP="003104E4">
            <w:r w:rsidRPr="007811D2">
              <w:t>Żabiniec</w:t>
            </w:r>
            <w:r w:rsidRPr="00CB5EDB">
              <w:t xml:space="preserve"> </w:t>
            </w:r>
            <w:r w:rsidRPr="007811D2">
              <w:t>35</w:t>
            </w:r>
            <w:r w:rsidRPr="00CB5EDB">
              <w:t xml:space="preserve"> </w:t>
            </w:r>
          </w:p>
          <w:p w14:paraId="5D5C3C68" w14:textId="77777777" w:rsidR="007811D2" w:rsidRPr="00CB5EDB" w:rsidRDefault="007811D2" w:rsidP="003104E4">
            <w:pPr>
              <w:spacing w:after="120"/>
              <w:jc w:val="both"/>
            </w:pPr>
            <w:r w:rsidRPr="007811D2">
              <w:t>31-215</w:t>
            </w:r>
            <w:r w:rsidRPr="00CB5EDB">
              <w:t xml:space="preserve"> </w:t>
            </w:r>
            <w:r w:rsidRPr="007811D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865ADE" w14:textId="77777777" w:rsidR="007811D2" w:rsidRPr="00CB5EDB" w:rsidRDefault="007811D2" w:rsidP="003104E4">
            <w:pPr>
              <w:spacing w:before="120" w:after="120"/>
              <w:jc w:val="center"/>
            </w:pPr>
            <w:r w:rsidRPr="007811D2">
              <w:t>2 839 861.02 zł</w:t>
            </w:r>
          </w:p>
        </w:tc>
      </w:tr>
    </w:tbl>
    <w:p w14:paraId="6F725831" w14:textId="77777777" w:rsidR="00D34C47" w:rsidRDefault="00D34C47" w:rsidP="00D34C47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065A94EA" w14:textId="77777777" w:rsidR="00D34C47" w:rsidRDefault="00D34C47" w:rsidP="00D34C47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5C77DD42" w14:textId="77777777" w:rsidR="00D34C47" w:rsidRDefault="00D34C47" w:rsidP="00D34C47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76913C1E" w14:textId="57689330" w:rsidR="00A80738" w:rsidRDefault="00A80738" w:rsidP="00D34C47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61E37FD6" w14:textId="77777777" w:rsidR="00D34C47" w:rsidRDefault="00D34C47" w:rsidP="00D34C47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0B926700" w14:textId="77777777" w:rsidR="00D34C47" w:rsidRDefault="00D34C47" w:rsidP="00D34C47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Z-ca Dyrektora ds. Finansowych</w:t>
      </w:r>
    </w:p>
    <w:p w14:paraId="0A8625E6" w14:textId="77777777" w:rsidR="00D34C47" w:rsidRPr="006B27ED" w:rsidRDefault="00D34C47" w:rsidP="00D34C47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mgr Dorota Gołąb-</w:t>
      </w:r>
      <w:proofErr w:type="spellStart"/>
      <w:r>
        <w:rPr>
          <w:i/>
          <w:sz w:val="22"/>
          <w:szCs w:val="22"/>
        </w:rPr>
        <w:t>Bełtowicz</w:t>
      </w:r>
      <w:proofErr w:type="spellEnd"/>
    </w:p>
    <w:p w14:paraId="7CDC98A5" w14:textId="77777777" w:rsidR="00D34C47" w:rsidRDefault="00D34C47" w:rsidP="00D34C47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bookmarkEnd w:id="0"/>
    <w:sectPr w:rsidR="00D34C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E947C" w14:textId="77777777" w:rsidR="00E11FE6" w:rsidRDefault="00E11FE6">
      <w:r>
        <w:separator/>
      </w:r>
    </w:p>
  </w:endnote>
  <w:endnote w:type="continuationSeparator" w:id="0">
    <w:p w14:paraId="096A67C5" w14:textId="77777777" w:rsidR="00E11FE6" w:rsidRDefault="00E11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A8C9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0F571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31FA8" w14:textId="77777777" w:rsidR="009F189D" w:rsidRDefault="00D34C4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1611A98">
        <v:line id="_x0000_s2049" style="position:absolute;left:0;text-align:left;z-index:251657728" from="-3.85pt,8.7pt" to="455.15pt,8.7pt"/>
      </w:pict>
    </w:r>
  </w:p>
  <w:p w14:paraId="1B22395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16A3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A45A21" w14:textId="77777777" w:rsidR="009F189D" w:rsidRDefault="009F189D">
    <w:pPr>
      <w:pStyle w:val="Stopka"/>
      <w:tabs>
        <w:tab w:val="clear" w:pos="4536"/>
      </w:tabs>
      <w:jc w:val="center"/>
    </w:pPr>
  </w:p>
  <w:p w14:paraId="02228CF8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6C574" w14:textId="77777777" w:rsidR="00E11FE6" w:rsidRDefault="00E11FE6">
      <w:r>
        <w:separator/>
      </w:r>
    </w:p>
  </w:footnote>
  <w:footnote w:type="continuationSeparator" w:id="0">
    <w:p w14:paraId="280E7513" w14:textId="77777777" w:rsidR="00E11FE6" w:rsidRDefault="00E11F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11613" w14:textId="77777777" w:rsidR="007811D2" w:rsidRDefault="007811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959AD" w14:textId="77777777" w:rsidR="007811D2" w:rsidRDefault="007811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1C621" w14:textId="77777777" w:rsidR="007811D2" w:rsidRDefault="007811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1FE6"/>
    <w:rsid w:val="00007727"/>
    <w:rsid w:val="00017720"/>
    <w:rsid w:val="00035488"/>
    <w:rsid w:val="000D7F25"/>
    <w:rsid w:val="000E00E5"/>
    <w:rsid w:val="00173B20"/>
    <w:rsid w:val="001C69FF"/>
    <w:rsid w:val="0023318D"/>
    <w:rsid w:val="00337634"/>
    <w:rsid w:val="003D72FD"/>
    <w:rsid w:val="00423179"/>
    <w:rsid w:val="00490DC0"/>
    <w:rsid w:val="00493F8C"/>
    <w:rsid w:val="004C7E9B"/>
    <w:rsid w:val="005614F2"/>
    <w:rsid w:val="00577BC6"/>
    <w:rsid w:val="005D5486"/>
    <w:rsid w:val="0069085C"/>
    <w:rsid w:val="006B27ED"/>
    <w:rsid w:val="007811D2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34C47"/>
    <w:rsid w:val="00D665F5"/>
    <w:rsid w:val="00D7128F"/>
    <w:rsid w:val="00E11FE6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A8718D"/>
  <w15:chartTrackingRefBased/>
  <w15:docId w15:val="{4C839317-2C47-43FA-8C78-F05470369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272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2021-06-17T04:38:00Z</cp:lastPrinted>
  <dcterms:created xsi:type="dcterms:W3CDTF">2021-06-17T04:38:00Z</dcterms:created>
  <dcterms:modified xsi:type="dcterms:W3CDTF">2021-06-17T04:38:00Z</dcterms:modified>
</cp:coreProperties>
</file>