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1B3C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3C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B3C0F">
        <w:rPr>
          <w:sz w:val="22"/>
          <w:szCs w:val="22"/>
        </w:rPr>
        <w:t>2021-06-16</w:t>
      </w:r>
    </w:p>
    <w:p w:rsidR="00FB7F50" w:rsidRPr="002245BE" w:rsidRDefault="001B3C0F" w:rsidP="00FB7F50">
      <w:pPr>
        <w:spacing w:after="40"/>
        <w:rPr>
          <w:b/>
          <w:bCs/>
          <w:sz w:val="22"/>
          <w:szCs w:val="22"/>
        </w:rPr>
      </w:pPr>
      <w:r w:rsidRPr="001B3C0F">
        <w:rPr>
          <w:b/>
          <w:bCs/>
          <w:sz w:val="22"/>
          <w:szCs w:val="22"/>
        </w:rPr>
        <w:t xml:space="preserve">AWF </w:t>
      </w:r>
      <w:r w:rsidR="004639BC">
        <w:rPr>
          <w:b/>
          <w:bCs/>
          <w:sz w:val="22"/>
          <w:szCs w:val="22"/>
        </w:rPr>
        <w:t>w Krakowie</w:t>
      </w:r>
    </w:p>
    <w:p w:rsidR="00FB7F50" w:rsidRPr="002245BE" w:rsidRDefault="001B3C0F" w:rsidP="00FB7F50">
      <w:pPr>
        <w:rPr>
          <w:sz w:val="22"/>
          <w:szCs w:val="22"/>
        </w:rPr>
      </w:pPr>
      <w:r w:rsidRPr="001B3C0F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1B3C0F">
        <w:rPr>
          <w:sz w:val="22"/>
          <w:szCs w:val="22"/>
        </w:rPr>
        <w:t>78</w:t>
      </w:r>
    </w:p>
    <w:p w:rsidR="00FB7F50" w:rsidRPr="002245BE" w:rsidRDefault="001B3C0F" w:rsidP="00FB7F50">
      <w:pPr>
        <w:rPr>
          <w:sz w:val="22"/>
          <w:szCs w:val="22"/>
        </w:rPr>
      </w:pPr>
      <w:r w:rsidRPr="001B3C0F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1B3C0F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F4D8F">
        <w:rPr>
          <w:b/>
          <w:sz w:val="28"/>
        </w:rPr>
        <w:t xml:space="preserve"> w zadaniu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B3C0F" w:rsidRPr="00607F9B" w:rsidTr="007A4865">
        <w:trPr>
          <w:trHeight w:val="638"/>
        </w:trPr>
        <w:tc>
          <w:tcPr>
            <w:tcW w:w="959" w:type="dxa"/>
            <w:shd w:val="clear" w:color="auto" w:fill="auto"/>
          </w:tcPr>
          <w:p w:rsidR="001B3C0F" w:rsidRPr="00607F9B" w:rsidRDefault="001B3C0F" w:rsidP="007A48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3C0F" w:rsidRPr="00607F9B" w:rsidRDefault="001B3C0F" w:rsidP="007A48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3C0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3C0F">
              <w:rPr>
                <w:b/>
                <w:bCs/>
                <w:sz w:val="22"/>
                <w:szCs w:val="22"/>
              </w:rPr>
              <w:t>Kompleksowe sprzątanie obiektów Akademii Wychowania Fizycznego im. Bronisława Czecha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3C0F">
              <w:rPr>
                <w:b/>
                <w:sz w:val="22"/>
                <w:szCs w:val="22"/>
              </w:rPr>
              <w:t>K-2.381/03/2021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B3C0F" w:rsidRPr="001B3C0F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</w:t>
      </w:r>
      <w:r w:rsidR="008F4D8F">
        <w:rPr>
          <w:sz w:val="22"/>
          <w:szCs w:val="22"/>
        </w:rPr>
        <w:t xml:space="preserve">w zadaniu nr 2 </w:t>
      </w:r>
      <w:r w:rsidR="00D26ED6">
        <w:rPr>
          <w:sz w:val="22"/>
          <w:szCs w:val="22"/>
        </w:rPr>
        <w:t xml:space="preserve">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639BC" w:rsidTr="007A4865">
        <w:trPr>
          <w:cantSplit/>
        </w:trPr>
        <w:tc>
          <w:tcPr>
            <w:tcW w:w="9498" w:type="dxa"/>
          </w:tcPr>
          <w:p w:rsidR="004639BC" w:rsidRPr="000765F8" w:rsidRDefault="004639BC" w:rsidP="007A4865">
            <w:pPr>
              <w:spacing w:before="40"/>
              <w:rPr>
                <w:b/>
              </w:rPr>
            </w:pPr>
            <w:r w:rsidRPr="000765F8">
              <w:rPr>
                <w:b/>
              </w:rPr>
              <w:t>Konsorcjum:</w:t>
            </w:r>
          </w:p>
          <w:p w:rsidR="004639BC" w:rsidRPr="000765F8" w:rsidRDefault="004639BC" w:rsidP="007A4865">
            <w:pPr>
              <w:spacing w:before="40"/>
            </w:pPr>
            <w:r w:rsidRPr="000765F8">
              <w:t>PPHU VICAT - Lider</w:t>
            </w:r>
          </w:p>
          <w:p w:rsidR="004639BC" w:rsidRPr="000765F8" w:rsidRDefault="004639BC" w:rsidP="007A4865">
            <w:pPr>
              <w:spacing w:before="40"/>
            </w:pPr>
            <w:r w:rsidRPr="000765F8">
              <w:t>Pawłów 71, 28-136 Nowy Korczyn</w:t>
            </w:r>
          </w:p>
          <w:p w:rsidR="004639BC" w:rsidRPr="000765F8" w:rsidRDefault="004639BC" w:rsidP="007A4865">
            <w:pPr>
              <w:spacing w:before="40"/>
            </w:pPr>
            <w:r w:rsidRPr="000765F8">
              <w:t xml:space="preserve">ADS SPÓŁKA Z OGRANICZONĄ ODPOWIEDZIALNOŚCIĄ SPÓŁKA KOMANDYTOWA – partner </w:t>
            </w:r>
          </w:p>
          <w:p w:rsidR="004639BC" w:rsidRPr="000765F8" w:rsidRDefault="004639BC" w:rsidP="007A4865">
            <w:r w:rsidRPr="000765F8">
              <w:t xml:space="preserve">ul. Spacerowa 1 </w:t>
            </w:r>
          </w:p>
          <w:p w:rsidR="004639BC" w:rsidRPr="000765F8" w:rsidRDefault="004639BC" w:rsidP="007A4865">
            <w:pPr>
              <w:spacing w:before="40" w:after="40" w:line="276" w:lineRule="auto"/>
              <w:jc w:val="both"/>
            </w:pPr>
            <w:r w:rsidRPr="000765F8">
              <w:t>32-088 Brzozówka</w:t>
            </w:r>
          </w:p>
          <w:p w:rsidR="004639BC" w:rsidRPr="000765F8" w:rsidRDefault="004639BC" w:rsidP="007A4865">
            <w:pPr>
              <w:spacing w:before="40" w:after="40" w:line="276" w:lineRule="auto"/>
              <w:jc w:val="both"/>
            </w:pPr>
            <w:r w:rsidRPr="000765F8">
              <w:t xml:space="preserve">Na Zadanie nr 2: Kompleksowe sprzątanie obiektów sportowych (Kryte Korty Tenisowe, Pawilon </w:t>
            </w:r>
            <w:proofErr w:type="spellStart"/>
            <w:r w:rsidRPr="000765F8">
              <w:t>Dydaktyczno</w:t>
            </w:r>
            <w:proofErr w:type="spellEnd"/>
            <w:r w:rsidRPr="000765F8">
              <w:t xml:space="preserve"> - Sportowy im. H. Jordana, Hala Gier Sportowych, Pawilon Lekkoatletyczny) </w:t>
            </w:r>
            <w:r w:rsidRPr="000765F8">
              <w:br/>
              <w:t xml:space="preserve">za cenę brutto </w:t>
            </w:r>
            <w:r w:rsidRPr="000765F8">
              <w:rPr>
                <w:b/>
              </w:rPr>
              <w:t>1 242 799.92 zł</w:t>
            </w:r>
            <w:r w:rsidRPr="000765F8">
              <w:rPr>
                <w:bCs/>
              </w:rPr>
              <w:t>.</w:t>
            </w:r>
          </w:p>
          <w:p w:rsidR="004639BC" w:rsidRPr="000765F8" w:rsidRDefault="004639BC" w:rsidP="007A4865">
            <w:pPr>
              <w:spacing w:before="120" w:line="276" w:lineRule="auto"/>
              <w:jc w:val="both"/>
              <w:rPr>
                <w:color w:val="000000"/>
              </w:rPr>
            </w:pPr>
            <w:r w:rsidRPr="000765F8">
              <w:rPr>
                <w:color w:val="000000"/>
              </w:rPr>
              <w:t>Uzasadnienie wyboru:</w:t>
            </w:r>
            <w:r>
              <w:rPr>
                <w:color w:val="000000"/>
              </w:rPr>
              <w:t xml:space="preserve"> </w:t>
            </w:r>
            <w:r w:rsidRPr="000765F8">
              <w:t>oferta jest poprawna pod względem formalnym i merytorycznym</w:t>
            </w:r>
          </w:p>
        </w:tc>
      </w:tr>
    </w:tbl>
    <w:p w:rsidR="004639BC" w:rsidRPr="00756CDA" w:rsidRDefault="004639BC" w:rsidP="004639B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4639BC" w:rsidRPr="00834EF4" w:rsidTr="007A4865">
        <w:tc>
          <w:tcPr>
            <w:tcW w:w="2169" w:type="dxa"/>
            <w:shd w:val="clear" w:color="auto" w:fill="F3F3F3"/>
          </w:tcPr>
          <w:p w:rsidR="004639BC" w:rsidRPr="00211A34" w:rsidRDefault="004639BC" w:rsidP="007A486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4639BC" w:rsidRPr="00211A34" w:rsidRDefault="004639BC" w:rsidP="007A486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4639BC" w:rsidRPr="00211A34" w:rsidRDefault="004639BC" w:rsidP="007A486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4639BC" w:rsidRPr="00211A34" w:rsidRDefault="004639BC" w:rsidP="007A486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639BC" w:rsidRPr="00834EF4" w:rsidTr="007A4865">
        <w:tc>
          <w:tcPr>
            <w:tcW w:w="2169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046">
              <w:rPr>
                <w:sz w:val="20"/>
                <w:szCs w:val="20"/>
              </w:rPr>
              <w:t xml:space="preserve">Kompleksowe sprzątanie obiektów sportowych (Kryte Korty Tenisowe, Pawilon </w:t>
            </w:r>
            <w:proofErr w:type="spellStart"/>
            <w:r w:rsidRPr="00CF6046">
              <w:rPr>
                <w:sz w:val="20"/>
                <w:szCs w:val="20"/>
              </w:rPr>
              <w:t>Dydaktyczno</w:t>
            </w:r>
            <w:proofErr w:type="spellEnd"/>
            <w:r w:rsidRPr="00CF6046">
              <w:rPr>
                <w:sz w:val="20"/>
                <w:szCs w:val="20"/>
              </w:rPr>
              <w:t xml:space="preserve"> - Sportowy im. H.</w:t>
            </w:r>
            <w:r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Jordana, Hala Gier Sportowych, Pawilon Lekkoatletyczny)</w:t>
            </w:r>
          </w:p>
        </w:tc>
        <w:tc>
          <w:tcPr>
            <w:tcW w:w="2793" w:type="dxa"/>
            <w:shd w:val="clear" w:color="auto" w:fill="auto"/>
          </w:tcPr>
          <w:p w:rsidR="004639BC" w:rsidRPr="004639BC" w:rsidRDefault="004639BC" w:rsidP="004639BC">
            <w:pPr>
              <w:spacing w:before="40"/>
              <w:rPr>
                <w:b/>
                <w:sz w:val="20"/>
                <w:szCs w:val="20"/>
              </w:rPr>
            </w:pPr>
            <w:r w:rsidRPr="004639BC">
              <w:rPr>
                <w:b/>
                <w:sz w:val="20"/>
                <w:szCs w:val="20"/>
              </w:rPr>
              <w:t>Konsorcjum:</w:t>
            </w:r>
          </w:p>
          <w:p w:rsidR="004639BC" w:rsidRPr="004639BC" w:rsidRDefault="004639BC" w:rsidP="004639BC">
            <w:pPr>
              <w:spacing w:before="40"/>
              <w:rPr>
                <w:sz w:val="20"/>
                <w:szCs w:val="20"/>
              </w:rPr>
            </w:pPr>
            <w:r w:rsidRPr="004639BC">
              <w:rPr>
                <w:sz w:val="20"/>
                <w:szCs w:val="20"/>
              </w:rPr>
              <w:t>PPHU VICAT - Lider</w:t>
            </w:r>
          </w:p>
          <w:p w:rsidR="004639BC" w:rsidRPr="004639BC" w:rsidRDefault="004639BC" w:rsidP="004639BC">
            <w:pPr>
              <w:spacing w:before="40"/>
              <w:rPr>
                <w:sz w:val="20"/>
                <w:szCs w:val="20"/>
              </w:rPr>
            </w:pPr>
            <w:r w:rsidRPr="004639BC">
              <w:rPr>
                <w:sz w:val="20"/>
                <w:szCs w:val="20"/>
              </w:rPr>
              <w:t>Pawłów 71, 28-136 Nowy Korczyn</w:t>
            </w:r>
          </w:p>
          <w:p w:rsidR="004639BC" w:rsidRPr="004639BC" w:rsidRDefault="004639BC" w:rsidP="004639BC">
            <w:pPr>
              <w:spacing w:before="40"/>
              <w:rPr>
                <w:sz w:val="20"/>
                <w:szCs w:val="20"/>
              </w:rPr>
            </w:pPr>
            <w:r w:rsidRPr="004639BC">
              <w:rPr>
                <w:sz w:val="20"/>
                <w:szCs w:val="20"/>
              </w:rPr>
              <w:t xml:space="preserve">ADS SPÓŁKA Z OGRANICZONĄ ODPOWIEDZIALNOŚCIĄ SPÓŁKA KOMANDYTOWA – partner </w:t>
            </w:r>
          </w:p>
          <w:p w:rsidR="004639BC" w:rsidRPr="004639BC" w:rsidRDefault="004639BC" w:rsidP="004639BC">
            <w:pPr>
              <w:rPr>
                <w:sz w:val="20"/>
                <w:szCs w:val="20"/>
              </w:rPr>
            </w:pPr>
            <w:r w:rsidRPr="004639BC">
              <w:rPr>
                <w:sz w:val="20"/>
                <w:szCs w:val="20"/>
              </w:rPr>
              <w:t xml:space="preserve">ul. Spacerowa 1 </w:t>
            </w:r>
          </w:p>
          <w:p w:rsidR="004639BC" w:rsidRPr="004639BC" w:rsidRDefault="004639BC" w:rsidP="004639B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4639BC">
              <w:rPr>
                <w:sz w:val="20"/>
                <w:szCs w:val="20"/>
              </w:rPr>
              <w:t>32-088 Brzozówka</w:t>
            </w:r>
          </w:p>
          <w:p w:rsidR="004639BC" w:rsidRPr="00211A34" w:rsidRDefault="004639BC" w:rsidP="007A486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1 - Cena - 60.00</w:t>
            </w:r>
          </w:p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certyfikat jakości - 10</w:t>
            </w:r>
            <w:r w:rsidRPr="00CF6046">
              <w:rPr>
                <w:sz w:val="20"/>
                <w:szCs w:val="20"/>
              </w:rPr>
              <w:t>.00</w:t>
            </w:r>
          </w:p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3 - termin płatności faktury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39BC" w:rsidRPr="00211A34" w:rsidRDefault="004639BC" w:rsidP="007A4865">
            <w:pPr>
              <w:jc w:val="center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</w:t>
            </w:r>
            <w:r w:rsidRPr="00CF6046">
              <w:rPr>
                <w:sz w:val="20"/>
                <w:szCs w:val="20"/>
              </w:rPr>
              <w:t>,00</w:t>
            </w:r>
          </w:p>
        </w:tc>
      </w:tr>
      <w:tr w:rsidR="004639BC" w:rsidRPr="00834EF4" w:rsidTr="007A4865">
        <w:tc>
          <w:tcPr>
            <w:tcW w:w="2169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046">
              <w:rPr>
                <w:sz w:val="20"/>
                <w:szCs w:val="20"/>
              </w:rPr>
              <w:t xml:space="preserve">Kompleksowe sprzątanie obiektów sportowych (Kryte Korty Tenisowe, Pawilon </w:t>
            </w:r>
            <w:proofErr w:type="spellStart"/>
            <w:r w:rsidRPr="00CF6046">
              <w:rPr>
                <w:sz w:val="20"/>
                <w:szCs w:val="20"/>
              </w:rPr>
              <w:t>Dydaktyczno</w:t>
            </w:r>
            <w:proofErr w:type="spellEnd"/>
            <w:r w:rsidRPr="00CF6046">
              <w:rPr>
                <w:sz w:val="20"/>
                <w:szCs w:val="20"/>
              </w:rPr>
              <w:t xml:space="preserve"> - Sportowy im. H.</w:t>
            </w:r>
            <w:r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Jordana, Hala Gier Sportowych, Pawilon Lekkoatletyczny)</w:t>
            </w:r>
          </w:p>
        </w:tc>
        <w:tc>
          <w:tcPr>
            <w:tcW w:w="2793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F6046">
              <w:rPr>
                <w:b/>
                <w:bCs/>
                <w:sz w:val="20"/>
                <w:szCs w:val="20"/>
              </w:rPr>
              <w:t>Amlux</w:t>
            </w:r>
            <w:proofErr w:type="spellEnd"/>
            <w:r w:rsidRPr="00CF6046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639BC" w:rsidRPr="00211A34" w:rsidRDefault="004639BC" w:rsidP="007A4865">
            <w:pPr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ul. Grójecka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77</w:t>
            </w:r>
          </w:p>
          <w:p w:rsidR="004639BC" w:rsidRPr="00211A34" w:rsidRDefault="004639BC" w:rsidP="007A4865">
            <w:pPr>
              <w:spacing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02-094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1 - Cena - 46.56</w:t>
            </w:r>
          </w:p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certyfikat jakości – 10.</w:t>
            </w:r>
            <w:r w:rsidRPr="00CF6046">
              <w:rPr>
                <w:sz w:val="20"/>
                <w:szCs w:val="20"/>
              </w:rPr>
              <w:t>00</w:t>
            </w:r>
          </w:p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3 - termin płatności faktury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39BC" w:rsidRPr="00211A34" w:rsidRDefault="004639BC" w:rsidP="007A48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86</w:t>
            </w:r>
            <w:r w:rsidRPr="00CF6046">
              <w:rPr>
                <w:sz w:val="20"/>
                <w:szCs w:val="20"/>
              </w:rPr>
              <w:t>,56</w:t>
            </w:r>
          </w:p>
        </w:tc>
      </w:tr>
      <w:tr w:rsidR="004639BC" w:rsidRPr="00834EF4" w:rsidTr="007A4865">
        <w:tc>
          <w:tcPr>
            <w:tcW w:w="2169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046">
              <w:rPr>
                <w:sz w:val="20"/>
                <w:szCs w:val="20"/>
              </w:rPr>
              <w:t xml:space="preserve">Kompleksowe sprzątanie obiektów sportowych (Kryte Korty Tenisowe, Pawilon </w:t>
            </w:r>
            <w:proofErr w:type="spellStart"/>
            <w:r w:rsidRPr="00CF6046">
              <w:rPr>
                <w:sz w:val="20"/>
                <w:szCs w:val="20"/>
              </w:rPr>
              <w:t>Dydaktyczno</w:t>
            </w:r>
            <w:proofErr w:type="spellEnd"/>
            <w:r w:rsidRPr="00CF6046">
              <w:rPr>
                <w:sz w:val="20"/>
                <w:szCs w:val="20"/>
              </w:rPr>
              <w:t xml:space="preserve"> - Sportowy im. H.</w:t>
            </w:r>
            <w:r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Jordana, Hala Gier Sportowych, Pawilon Lekkoatletyczny)</w:t>
            </w:r>
          </w:p>
        </w:tc>
        <w:tc>
          <w:tcPr>
            <w:tcW w:w="2793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046">
              <w:rPr>
                <w:b/>
                <w:bCs/>
                <w:sz w:val="20"/>
                <w:szCs w:val="20"/>
              </w:rPr>
              <w:t>CLAR SYSTEM S.A.</w:t>
            </w:r>
          </w:p>
          <w:p w:rsidR="004639BC" w:rsidRPr="00211A34" w:rsidRDefault="004639BC" w:rsidP="007A4865">
            <w:pPr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JANICKIEGO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20B</w:t>
            </w:r>
          </w:p>
          <w:p w:rsidR="004639BC" w:rsidRPr="00211A34" w:rsidRDefault="004639BC" w:rsidP="007A4865">
            <w:pPr>
              <w:spacing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60-542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1 - Cena - 42.95</w:t>
            </w:r>
          </w:p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certyfikat jakości - 10</w:t>
            </w:r>
            <w:r w:rsidRPr="00CF6046">
              <w:rPr>
                <w:sz w:val="20"/>
                <w:szCs w:val="20"/>
              </w:rPr>
              <w:t>.00</w:t>
            </w:r>
          </w:p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3 - termin płatności faktury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39BC" w:rsidRPr="00211A34" w:rsidRDefault="004639BC" w:rsidP="007A48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82</w:t>
            </w:r>
            <w:r w:rsidRPr="00CF6046">
              <w:rPr>
                <w:sz w:val="20"/>
                <w:szCs w:val="20"/>
              </w:rPr>
              <w:t>,95</w:t>
            </w:r>
          </w:p>
        </w:tc>
      </w:tr>
      <w:tr w:rsidR="004639BC" w:rsidRPr="00834EF4" w:rsidTr="007A4865">
        <w:tc>
          <w:tcPr>
            <w:tcW w:w="2169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046">
              <w:rPr>
                <w:sz w:val="20"/>
                <w:szCs w:val="20"/>
              </w:rPr>
              <w:t xml:space="preserve">Kompleksowe sprzątanie obiektów sportowych (Kryte Korty Tenisowe, Pawilon </w:t>
            </w:r>
            <w:proofErr w:type="spellStart"/>
            <w:r w:rsidRPr="00CF6046">
              <w:rPr>
                <w:sz w:val="20"/>
                <w:szCs w:val="20"/>
              </w:rPr>
              <w:t>Dydaktyczno</w:t>
            </w:r>
            <w:proofErr w:type="spellEnd"/>
            <w:r w:rsidRPr="00CF6046">
              <w:rPr>
                <w:sz w:val="20"/>
                <w:szCs w:val="20"/>
              </w:rPr>
              <w:t xml:space="preserve"> - Sportowy im. H.</w:t>
            </w:r>
            <w:r>
              <w:rPr>
                <w:sz w:val="20"/>
                <w:szCs w:val="20"/>
              </w:rPr>
              <w:t xml:space="preserve"> J</w:t>
            </w:r>
            <w:r w:rsidRPr="00CF6046">
              <w:rPr>
                <w:sz w:val="20"/>
                <w:szCs w:val="20"/>
              </w:rPr>
              <w:t>ordana, Hala Gier Sportowych, Pawilon Lekkoatletyczny)</w:t>
            </w:r>
          </w:p>
        </w:tc>
        <w:tc>
          <w:tcPr>
            <w:tcW w:w="2793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046">
              <w:rPr>
                <w:b/>
                <w:bCs/>
                <w:sz w:val="20"/>
                <w:szCs w:val="20"/>
              </w:rPr>
              <w:t>STRABAG PFS sp. z o.o.</w:t>
            </w:r>
          </w:p>
          <w:p w:rsidR="004639BC" w:rsidRPr="00211A34" w:rsidRDefault="004639BC" w:rsidP="007A4865">
            <w:pPr>
              <w:rPr>
                <w:sz w:val="20"/>
                <w:szCs w:val="20"/>
              </w:rPr>
            </w:pPr>
            <w:proofErr w:type="spellStart"/>
            <w:r w:rsidRPr="00CF6046">
              <w:rPr>
                <w:sz w:val="20"/>
                <w:szCs w:val="20"/>
              </w:rPr>
              <w:t>Parzniewska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10</w:t>
            </w:r>
          </w:p>
          <w:p w:rsidR="004639BC" w:rsidRPr="00211A34" w:rsidRDefault="004639BC" w:rsidP="007A4865">
            <w:pPr>
              <w:spacing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05-800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Pruszków</w:t>
            </w:r>
          </w:p>
        </w:tc>
        <w:tc>
          <w:tcPr>
            <w:tcW w:w="2976" w:type="dxa"/>
            <w:shd w:val="clear" w:color="auto" w:fill="auto"/>
          </w:tcPr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1 - Cena - 39.94</w:t>
            </w:r>
          </w:p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certyfikat jakości - 10</w:t>
            </w:r>
            <w:r w:rsidRPr="00CF6046">
              <w:rPr>
                <w:sz w:val="20"/>
                <w:szCs w:val="20"/>
              </w:rPr>
              <w:t>.00</w:t>
            </w:r>
          </w:p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3 - termin płatności faktury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39BC" w:rsidRPr="00211A34" w:rsidRDefault="004639BC" w:rsidP="007A48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</w:t>
            </w:r>
            <w:r w:rsidRPr="00CF6046">
              <w:rPr>
                <w:sz w:val="20"/>
                <w:szCs w:val="20"/>
              </w:rPr>
              <w:t>,94</w:t>
            </w:r>
          </w:p>
        </w:tc>
      </w:tr>
      <w:tr w:rsidR="004639BC" w:rsidRPr="00834EF4" w:rsidTr="007A4865">
        <w:tc>
          <w:tcPr>
            <w:tcW w:w="2169" w:type="dxa"/>
            <w:shd w:val="clear" w:color="auto" w:fill="auto"/>
          </w:tcPr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046">
              <w:rPr>
                <w:sz w:val="20"/>
                <w:szCs w:val="20"/>
              </w:rPr>
              <w:t xml:space="preserve">Kompleksowe sprzątanie obiektów sportowych (Kryte Korty Tenisowe, Pawilon </w:t>
            </w:r>
            <w:proofErr w:type="spellStart"/>
            <w:r w:rsidRPr="00CF6046">
              <w:rPr>
                <w:sz w:val="20"/>
                <w:szCs w:val="20"/>
              </w:rPr>
              <w:t>Dydaktyczno</w:t>
            </w:r>
            <w:proofErr w:type="spellEnd"/>
            <w:r w:rsidRPr="00CF6046">
              <w:rPr>
                <w:sz w:val="20"/>
                <w:szCs w:val="20"/>
              </w:rPr>
              <w:t xml:space="preserve"> - Sportowy im. H.</w:t>
            </w:r>
            <w:r>
              <w:rPr>
                <w:sz w:val="20"/>
                <w:szCs w:val="20"/>
              </w:rPr>
              <w:t xml:space="preserve"> </w:t>
            </w:r>
            <w:r w:rsidRPr="00CF6046">
              <w:rPr>
                <w:sz w:val="20"/>
                <w:szCs w:val="20"/>
              </w:rPr>
              <w:t>Jordana, Hala Gier Sportowych, Pawilon Lekkoatletyczny)</w:t>
            </w:r>
          </w:p>
        </w:tc>
        <w:tc>
          <w:tcPr>
            <w:tcW w:w="2793" w:type="dxa"/>
            <w:shd w:val="clear" w:color="auto" w:fill="auto"/>
          </w:tcPr>
          <w:p w:rsidR="004639BC" w:rsidRPr="000765F8" w:rsidRDefault="004639BC" w:rsidP="007A4865">
            <w:pPr>
              <w:spacing w:before="40"/>
              <w:rPr>
                <w:b/>
                <w:sz w:val="20"/>
                <w:szCs w:val="20"/>
              </w:rPr>
            </w:pPr>
            <w:r w:rsidRPr="000765F8">
              <w:rPr>
                <w:b/>
                <w:sz w:val="20"/>
                <w:szCs w:val="20"/>
              </w:rPr>
              <w:t>Konsorcjum:</w:t>
            </w:r>
          </w:p>
          <w:p w:rsidR="004639BC" w:rsidRPr="000765F8" w:rsidRDefault="004639BC" w:rsidP="007A4865">
            <w:pPr>
              <w:spacing w:before="40"/>
              <w:rPr>
                <w:sz w:val="20"/>
                <w:szCs w:val="20"/>
              </w:rPr>
            </w:pPr>
            <w:r w:rsidRPr="000765F8">
              <w:rPr>
                <w:sz w:val="20"/>
                <w:szCs w:val="20"/>
              </w:rPr>
              <w:t>Impel System Sp. z o.o. – lider</w:t>
            </w:r>
          </w:p>
          <w:p w:rsidR="004639BC" w:rsidRPr="000765F8" w:rsidRDefault="004639BC" w:rsidP="007A4865">
            <w:pPr>
              <w:spacing w:before="40"/>
              <w:rPr>
                <w:sz w:val="20"/>
                <w:szCs w:val="20"/>
              </w:rPr>
            </w:pPr>
            <w:r w:rsidRPr="000765F8">
              <w:rPr>
                <w:sz w:val="20"/>
                <w:szCs w:val="20"/>
              </w:rPr>
              <w:t xml:space="preserve">Impel </w:t>
            </w:r>
            <w:proofErr w:type="spellStart"/>
            <w:r w:rsidRPr="000765F8">
              <w:rPr>
                <w:sz w:val="20"/>
                <w:szCs w:val="20"/>
              </w:rPr>
              <w:t>Facility</w:t>
            </w:r>
            <w:proofErr w:type="spellEnd"/>
            <w:r w:rsidRPr="000765F8">
              <w:rPr>
                <w:sz w:val="20"/>
                <w:szCs w:val="20"/>
              </w:rPr>
              <w:t xml:space="preserve"> Services Sp. z o.o.- partner</w:t>
            </w:r>
          </w:p>
          <w:p w:rsidR="004639BC" w:rsidRPr="000765F8" w:rsidRDefault="004639BC" w:rsidP="007A4865">
            <w:pPr>
              <w:rPr>
                <w:sz w:val="20"/>
                <w:szCs w:val="20"/>
              </w:rPr>
            </w:pPr>
            <w:r w:rsidRPr="000765F8">
              <w:rPr>
                <w:sz w:val="20"/>
                <w:szCs w:val="20"/>
              </w:rPr>
              <w:t xml:space="preserve">Ul. Ślężna 118 </w:t>
            </w:r>
          </w:p>
          <w:p w:rsidR="004639BC" w:rsidRPr="00211A34" w:rsidRDefault="004639BC" w:rsidP="007A4865">
            <w:pPr>
              <w:spacing w:after="40"/>
              <w:rPr>
                <w:color w:val="000000"/>
                <w:sz w:val="20"/>
                <w:szCs w:val="20"/>
              </w:rPr>
            </w:pPr>
            <w:r w:rsidRPr="000765F8">
              <w:rPr>
                <w:sz w:val="20"/>
                <w:szCs w:val="20"/>
              </w:rPr>
              <w:t>53-111 Wrocław</w:t>
            </w:r>
          </w:p>
        </w:tc>
        <w:tc>
          <w:tcPr>
            <w:tcW w:w="2976" w:type="dxa"/>
            <w:shd w:val="clear" w:color="auto" w:fill="auto"/>
          </w:tcPr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1 - Cena - 39.68</w:t>
            </w:r>
          </w:p>
          <w:p w:rsidR="004639BC" w:rsidRPr="00CF6046" w:rsidRDefault="004639BC" w:rsidP="007A48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certyfikat jakości - 10</w:t>
            </w:r>
            <w:r w:rsidRPr="00CF6046">
              <w:rPr>
                <w:sz w:val="20"/>
                <w:szCs w:val="20"/>
              </w:rPr>
              <w:t>.00</w:t>
            </w:r>
          </w:p>
          <w:p w:rsidR="004639BC" w:rsidRPr="00211A34" w:rsidRDefault="004639BC" w:rsidP="007A48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046">
              <w:rPr>
                <w:sz w:val="20"/>
                <w:szCs w:val="20"/>
              </w:rPr>
              <w:t>3 - termin płatności faktury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39BC" w:rsidRPr="000765F8" w:rsidRDefault="004639BC" w:rsidP="007A48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</w:t>
            </w:r>
            <w:r w:rsidRPr="00CF6046">
              <w:rPr>
                <w:sz w:val="20"/>
                <w:szCs w:val="20"/>
              </w:rPr>
              <w:t>,68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4639BC" w:rsidP="00D168A0">
      <w:pPr>
        <w:jc w:val="right"/>
        <w:rPr>
          <w:b/>
          <w:i/>
        </w:rPr>
      </w:pPr>
      <w:r w:rsidRPr="004639BC">
        <w:rPr>
          <w:b/>
          <w:i/>
        </w:rPr>
        <w:t>Kanclerz AWF w Krakowie</w:t>
      </w:r>
    </w:p>
    <w:p w:rsidR="004639BC" w:rsidRPr="004639BC" w:rsidRDefault="004639BC" w:rsidP="00D168A0">
      <w:pPr>
        <w:jc w:val="right"/>
        <w:rPr>
          <w:b/>
          <w:i/>
        </w:rPr>
      </w:pPr>
    </w:p>
    <w:p w:rsidR="004639BC" w:rsidRPr="004639BC" w:rsidRDefault="004639BC" w:rsidP="00D168A0">
      <w:pPr>
        <w:jc w:val="right"/>
        <w:rPr>
          <w:b/>
          <w:i/>
        </w:rPr>
      </w:pPr>
      <w:bookmarkStart w:id="1" w:name="_GoBack"/>
      <w:bookmarkEnd w:id="1"/>
      <w:r w:rsidRPr="004639BC">
        <w:rPr>
          <w:b/>
          <w:i/>
        </w:rPr>
        <w:t>mgr Paweł Potoczek</w:t>
      </w:r>
    </w:p>
    <w:sectPr w:rsidR="004639BC" w:rsidRPr="004639B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D06" w:rsidRDefault="00195D06">
      <w:r>
        <w:separator/>
      </w:r>
    </w:p>
  </w:endnote>
  <w:endnote w:type="continuationSeparator" w:id="0">
    <w:p w:rsidR="00195D06" w:rsidRDefault="0019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D06" w:rsidRDefault="00195D06">
      <w:r>
        <w:separator/>
      </w:r>
    </w:p>
  </w:footnote>
  <w:footnote w:type="continuationSeparator" w:id="0">
    <w:p w:rsidR="00195D06" w:rsidRDefault="00195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D06"/>
    <w:rsid w:val="00022322"/>
    <w:rsid w:val="00042497"/>
    <w:rsid w:val="000C1E6F"/>
    <w:rsid w:val="000E4E56"/>
    <w:rsid w:val="00195D06"/>
    <w:rsid w:val="001A1468"/>
    <w:rsid w:val="001B3C0F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39BC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4D8F"/>
    <w:rsid w:val="00915B9E"/>
    <w:rsid w:val="00952256"/>
    <w:rsid w:val="00972C08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464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4</cp:revision>
  <cp:lastPrinted>2021-06-16T14:10:00Z</cp:lastPrinted>
  <dcterms:created xsi:type="dcterms:W3CDTF">2021-06-16T14:05:00Z</dcterms:created>
  <dcterms:modified xsi:type="dcterms:W3CDTF">2021-06-16T14:10:00Z</dcterms:modified>
</cp:coreProperties>
</file>