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110B0" w:rsidP="006A5DF1">
      <w:pPr>
        <w:spacing w:after="240"/>
        <w:jc w:val="right"/>
        <w:rPr>
          <w:sz w:val="22"/>
          <w:szCs w:val="22"/>
        </w:rPr>
      </w:pPr>
      <w:r w:rsidRPr="00E110B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C61989">
        <w:rPr>
          <w:sz w:val="22"/>
          <w:szCs w:val="22"/>
        </w:rPr>
        <w:t>15/06/2021 r.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110B0" w:rsidRPr="00E110B0" w:rsidRDefault="00E110B0" w:rsidP="006A5DF1">
      <w:pPr>
        <w:rPr>
          <w:b/>
          <w:bCs/>
          <w:sz w:val="22"/>
          <w:szCs w:val="22"/>
        </w:rPr>
      </w:pPr>
      <w:r w:rsidRPr="00E110B0">
        <w:rPr>
          <w:b/>
          <w:bCs/>
          <w:sz w:val="22"/>
          <w:szCs w:val="22"/>
        </w:rPr>
        <w:t>Szpital Miejski Specjalistyczny</w:t>
      </w:r>
    </w:p>
    <w:p w:rsidR="00E110B0" w:rsidRPr="00E110B0" w:rsidRDefault="00E110B0" w:rsidP="006A5DF1">
      <w:pPr>
        <w:rPr>
          <w:b/>
          <w:bCs/>
          <w:sz w:val="22"/>
          <w:szCs w:val="22"/>
        </w:rPr>
      </w:pPr>
      <w:r w:rsidRPr="00E110B0">
        <w:rPr>
          <w:b/>
          <w:bCs/>
          <w:sz w:val="22"/>
          <w:szCs w:val="22"/>
        </w:rPr>
        <w:t>im. Gabriela Narutowicza w Krakowie</w:t>
      </w:r>
    </w:p>
    <w:p w:rsidR="006A5DF1" w:rsidRPr="00BD5546" w:rsidRDefault="00E110B0" w:rsidP="006A5DF1">
      <w:pPr>
        <w:rPr>
          <w:sz w:val="22"/>
          <w:szCs w:val="22"/>
        </w:rPr>
      </w:pPr>
      <w:r w:rsidRPr="00E110B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110B0">
        <w:rPr>
          <w:sz w:val="22"/>
          <w:szCs w:val="22"/>
        </w:rPr>
        <w:t>35-37</w:t>
      </w:r>
    </w:p>
    <w:p w:rsidR="006A5DF1" w:rsidRPr="00BD5546" w:rsidRDefault="00E110B0" w:rsidP="006A5DF1">
      <w:pPr>
        <w:rPr>
          <w:sz w:val="22"/>
          <w:szCs w:val="22"/>
        </w:rPr>
      </w:pPr>
      <w:r w:rsidRPr="00E110B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110B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1989">
        <w:rPr>
          <w:bCs/>
          <w:sz w:val="22"/>
          <w:szCs w:val="22"/>
        </w:rPr>
        <w:t>ZP/21/2021/3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61989">
        <w:rPr>
          <w:rFonts w:ascii="Times New Roman" w:hAnsi="Times New Roman"/>
          <w:szCs w:val="28"/>
        </w:rPr>
        <w:t xml:space="preserve"> - III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110B0" w:rsidRPr="00E110B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110B0" w:rsidRPr="00E110B0">
        <w:rPr>
          <w:b/>
          <w:bCs/>
          <w:sz w:val="22"/>
          <w:szCs w:val="22"/>
        </w:rPr>
        <w:t>Zakup i dostawa nici chirurgicznych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110B0" w:rsidRPr="00E110B0">
        <w:rPr>
          <w:b/>
          <w:sz w:val="22"/>
          <w:szCs w:val="22"/>
        </w:rPr>
        <w:t>ZP/21/2021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61989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110B0" w:rsidRPr="00E110B0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10B0" w:rsidRPr="006A5DF1" w:rsidTr="00FE1573">
        <w:tc>
          <w:tcPr>
            <w:tcW w:w="9356" w:type="dxa"/>
            <w:shd w:val="clear" w:color="auto" w:fill="auto"/>
          </w:tcPr>
          <w:p w:rsidR="00E110B0" w:rsidRPr="006A5DF1" w:rsidRDefault="00E110B0" w:rsidP="00FE157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110B0">
              <w:rPr>
                <w:b/>
                <w:bCs/>
                <w:sz w:val="22"/>
                <w:szCs w:val="22"/>
              </w:rPr>
              <w:t>3</w:t>
            </w: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4 –pozycja 1 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4 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podwiązek o długości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150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cm lub 250cm?</w:t>
            </w:r>
          </w:p>
          <w:p w:rsidR="00C61989" w:rsidRDefault="00C61989" w:rsidP="00FE15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Dopuszcza się 250 mm.</w:t>
            </w:r>
          </w:p>
          <w:p w:rsidR="00C61989" w:rsidRPr="00C61989" w:rsidRDefault="00C61989" w:rsidP="00FE15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4, pozycja 1 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nici o grubości „0”?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C61989" w:rsidRPr="00E110B0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4, pozycja 4 –Czy Zamawiający dopuści zaoferowanie nici o grubości „1”?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C61989" w:rsidRPr="00E110B0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4, pozycja 1 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4 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Zwracamy się z prośbą o wydzielenie tych pozycji do osobnego pakietu.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C61989" w:rsidRPr="00E110B0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4, pozycja 7 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igły o długości 37mm?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</w:t>
            </w:r>
            <w:r w:rsidR="00FD5D65">
              <w:rPr>
                <w:b/>
                <w:bCs/>
                <w:sz w:val="22"/>
                <w:szCs w:val="22"/>
              </w:rPr>
              <w:t>Tak.</w:t>
            </w:r>
          </w:p>
          <w:p w:rsidR="00C61989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61989" w:rsidRPr="00E110B0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4, pozycja 8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–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igły okrągłej pogrubionej o długości 37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mm?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C61989" w:rsidRPr="00C61989" w:rsidRDefault="00C61989" w:rsidP="00FE15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7, pozycja 1, 3-5 –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podwiązek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o długości 250</w:t>
            </w:r>
            <w:r w:rsidR="00C61989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cm?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</w:t>
            </w:r>
            <w:r w:rsidR="00FD5D65">
              <w:rPr>
                <w:b/>
                <w:bCs/>
                <w:sz w:val="22"/>
                <w:szCs w:val="22"/>
              </w:rPr>
              <w:t>Tak.</w:t>
            </w:r>
          </w:p>
          <w:p w:rsidR="00C61989" w:rsidRPr="00E110B0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61989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7, pozycja 2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–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igły pogrubionej</w:t>
            </w:r>
            <w:r w:rsidR="00C61989">
              <w:rPr>
                <w:sz w:val="22"/>
                <w:szCs w:val="22"/>
              </w:rPr>
              <w:t>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Nie.</w:t>
            </w:r>
          </w:p>
          <w:p w:rsidR="00C61989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110B0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7, pozycja 7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–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igły o długości 26mm?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</w:t>
            </w:r>
            <w:r w:rsidR="00FD5D65">
              <w:rPr>
                <w:b/>
                <w:bCs/>
                <w:sz w:val="22"/>
                <w:szCs w:val="22"/>
              </w:rPr>
              <w:t>Tak.</w:t>
            </w:r>
          </w:p>
          <w:p w:rsidR="00C61989" w:rsidRPr="00E110B0" w:rsidRDefault="00C61989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110B0" w:rsidRPr="006A5DF1" w:rsidRDefault="00E110B0" w:rsidP="00FE15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10B0">
              <w:rPr>
                <w:sz w:val="22"/>
                <w:szCs w:val="22"/>
              </w:rPr>
              <w:t>Pakiet 7, pozycja 9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–</w:t>
            </w:r>
            <w:r w:rsidR="00FD5D65">
              <w:rPr>
                <w:sz w:val="22"/>
                <w:szCs w:val="22"/>
              </w:rPr>
              <w:t xml:space="preserve"> </w:t>
            </w:r>
            <w:r w:rsidRPr="00E110B0">
              <w:rPr>
                <w:sz w:val="22"/>
                <w:szCs w:val="22"/>
              </w:rPr>
              <w:t>Czy Zamawiający dopuści zaoferowanie igły o długości 26mm?</w:t>
            </w:r>
          </w:p>
          <w:p w:rsidR="00C61989" w:rsidRPr="00C61989" w:rsidRDefault="00C61989" w:rsidP="00C6198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61989">
              <w:rPr>
                <w:b/>
                <w:bCs/>
                <w:sz w:val="22"/>
                <w:szCs w:val="22"/>
              </w:rPr>
              <w:t>Odpowiedź:</w:t>
            </w:r>
            <w:r w:rsidR="00FD5D65">
              <w:rPr>
                <w:b/>
                <w:bCs/>
                <w:sz w:val="22"/>
                <w:szCs w:val="22"/>
              </w:rPr>
              <w:t xml:space="preserve"> Nie.</w:t>
            </w:r>
            <w:bookmarkStart w:id="0" w:name="_GoBack"/>
            <w:bookmarkEnd w:id="0"/>
          </w:p>
          <w:p w:rsidR="00E110B0" w:rsidRPr="00E110B0" w:rsidRDefault="00E110B0" w:rsidP="00FE15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C61989" w:rsidP="00C61989">
      <w:pPr>
        <w:pStyle w:val="Tekstpodstawowy"/>
        <w:spacing w:before="120" w:after="480"/>
        <w:ind w:left="5529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E110B0" w:rsidP="00C61989">
      <w:pPr>
        <w:spacing w:before="120" w:after="120" w:line="360" w:lineRule="auto"/>
        <w:ind w:left="6379"/>
        <w:rPr>
          <w:sz w:val="22"/>
          <w:szCs w:val="22"/>
        </w:rPr>
      </w:pPr>
      <w:r w:rsidRPr="00E110B0">
        <w:rPr>
          <w:sz w:val="22"/>
          <w:szCs w:val="22"/>
        </w:rPr>
        <w:t>Aleksander</w:t>
      </w:r>
      <w:r w:rsidR="006D4AB3" w:rsidRPr="006A5DF1">
        <w:rPr>
          <w:sz w:val="22"/>
          <w:szCs w:val="22"/>
        </w:rPr>
        <w:t xml:space="preserve"> </w:t>
      </w:r>
      <w:r w:rsidRPr="00E110B0">
        <w:rPr>
          <w:sz w:val="22"/>
          <w:szCs w:val="22"/>
        </w:rPr>
        <w:t>Konturek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2D4" w:rsidRDefault="00DD52D4">
      <w:r>
        <w:separator/>
      </w:r>
    </w:p>
  </w:endnote>
  <w:endnote w:type="continuationSeparator" w:id="0">
    <w:p w:rsidR="00DD52D4" w:rsidRDefault="00DD5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D5D6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2D4" w:rsidRDefault="00DD52D4">
      <w:r>
        <w:separator/>
      </w:r>
    </w:p>
  </w:footnote>
  <w:footnote w:type="continuationSeparator" w:id="0">
    <w:p w:rsidR="00DD52D4" w:rsidRDefault="00DD5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0B0" w:rsidRDefault="00E110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0B0" w:rsidRDefault="00E110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0B0" w:rsidRDefault="00E110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2D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1989"/>
    <w:rsid w:val="00D22FFA"/>
    <w:rsid w:val="00D8461B"/>
    <w:rsid w:val="00D915F2"/>
    <w:rsid w:val="00DD52D4"/>
    <w:rsid w:val="00DF32E8"/>
    <w:rsid w:val="00DF53CA"/>
    <w:rsid w:val="00E110B0"/>
    <w:rsid w:val="00E21B49"/>
    <w:rsid w:val="00E2789F"/>
    <w:rsid w:val="00E72428"/>
    <w:rsid w:val="00E74BC3"/>
    <w:rsid w:val="00EA14B3"/>
    <w:rsid w:val="00EA416E"/>
    <w:rsid w:val="00FC5957"/>
    <w:rsid w:val="00FD265E"/>
    <w:rsid w:val="00FD5D6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3E5B27"/>
  <w15:chartTrackingRefBased/>
  <w15:docId w15:val="{DA6A7108-B099-48DC-8CD0-756562712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2021-06-15T06:50:00Z</cp:lastPrinted>
  <dcterms:created xsi:type="dcterms:W3CDTF">2021-06-15T06:50:00Z</dcterms:created>
  <dcterms:modified xsi:type="dcterms:W3CDTF">2021-06-15T06:50:00Z</dcterms:modified>
</cp:coreProperties>
</file>