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69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69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840B8">
        <w:rPr>
          <w:sz w:val="22"/>
          <w:szCs w:val="22"/>
        </w:rPr>
        <w:t>14/06/2021 r.</w:t>
      </w:r>
      <w:bookmarkStart w:id="1" w:name="_GoBack"/>
      <w:bookmarkEnd w:id="1"/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Szpital Miejski Specjalistyczny</w:t>
      </w:r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im. Gabriela Narutowicza w Krakowie</w:t>
      </w:r>
    </w:p>
    <w:p w:rsidR="00FB7F50" w:rsidRPr="002245BE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35-37</w:t>
      </w:r>
    </w:p>
    <w:p w:rsidR="00B26EF0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Kraków</w:t>
      </w:r>
    </w:p>
    <w:p w:rsidR="00B26EF0" w:rsidRDefault="00B26EF0" w:rsidP="00FB7F50">
      <w:pPr>
        <w:rPr>
          <w:sz w:val="22"/>
          <w:szCs w:val="22"/>
        </w:rPr>
      </w:pPr>
    </w:p>
    <w:p w:rsidR="00B26EF0" w:rsidRDefault="00B26EF0" w:rsidP="00FB7F50">
      <w:pPr>
        <w:rPr>
          <w:b/>
          <w:bCs/>
          <w:sz w:val="22"/>
          <w:szCs w:val="22"/>
        </w:rPr>
      </w:pPr>
      <w:r w:rsidRPr="00B26EF0">
        <w:rPr>
          <w:b/>
          <w:bCs/>
          <w:sz w:val="22"/>
          <w:szCs w:val="22"/>
        </w:rPr>
        <w:t>Nr sprawy: ZP/20/2021</w:t>
      </w:r>
    </w:p>
    <w:p w:rsidR="00B26EF0" w:rsidRDefault="00B26EF0" w:rsidP="00FB7F50">
      <w:pPr>
        <w:rPr>
          <w:b/>
          <w:bCs/>
          <w:sz w:val="22"/>
          <w:szCs w:val="22"/>
        </w:rPr>
      </w:pPr>
    </w:p>
    <w:p w:rsidR="00B26EF0" w:rsidRPr="00B26EF0" w:rsidRDefault="00B26EF0" w:rsidP="00FB7F50">
      <w:pPr>
        <w:rPr>
          <w:b/>
          <w:bCs/>
          <w:sz w:val="22"/>
          <w:szCs w:val="22"/>
        </w:rPr>
      </w:pPr>
    </w:p>
    <w:p w:rsidR="00A85EB7" w:rsidRDefault="00A85EB7" w:rsidP="00B26EF0">
      <w:pPr>
        <w:pStyle w:val="Nagwek1"/>
        <w:spacing w:before="0" w:after="0"/>
        <w:rPr>
          <w:sz w:val="28"/>
        </w:rPr>
      </w:pPr>
      <w:r>
        <w:rPr>
          <w:sz w:val="28"/>
        </w:rPr>
        <w:t>SPROSTOWANIE</w:t>
      </w:r>
    </w:p>
    <w:p w:rsidR="00A85EB7" w:rsidRDefault="00A85EB7" w:rsidP="00B26EF0">
      <w:pPr>
        <w:jc w:val="center"/>
        <w:rPr>
          <w:b/>
          <w:bCs/>
        </w:rPr>
      </w:pPr>
      <w:r w:rsidRPr="00C565B1">
        <w:rPr>
          <w:b/>
          <w:bCs/>
        </w:rPr>
        <w:t>do Ogłoszenia o wyborze najkorzystniejszej oferty z dnia 04/06/2021 r.</w:t>
      </w:r>
    </w:p>
    <w:p w:rsidR="00F66B2A" w:rsidRDefault="00F66B2A" w:rsidP="00A85EB7">
      <w:pPr>
        <w:jc w:val="center"/>
        <w:rPr>
          <w:b/>
          <w:bCs/>
        </w:rPr>
      </w:pPr>
    </w:p>
    <w:p w:rsidR="00F66B2A" w:rsidRPr="00C565B1" w:rsidRDefault="00F66B2A" w:rsidP="00A85EB7">
      <w:pPr>
        <w:jc w:val="center"/>
        <w:rPr>
          <w:b/>
          <w:bCs/>
        </w:rPr>
      </w:pPr>
    </w:p>
    <w:p w:rsidR="00F66B2A" w:rsidRPr="00F66B2A" w:rsidRDefault="00F66B2A" w:rsidP="00F66B2A">
      <w:pPr>
        <w:tabs>
          <w:tab w:val="left" w:pos="3164"/>
        </w:tabs>
        <w:ind w:right="-284"/>
        <w:jc w:val="both"/>
        <w:rPr>
          <w:color w:val="000000"/>
        </w:rPr>
      </w:pPr>
      <w:r w:rsidRPr="00F66B2A">
        <w:rPr>
          <w:color w:val="000000"/>
        </w:rPr>
        <w:t>Niniejszym informuję, iż w wynikach postępowania na „</w:t>
      </w:r>
      <w:r w:rsidRPr="00F66B2A">
        <w:rPr>
          <w:b/>
          <w:bCs/>
        </w:rPr>
        <w:t>Zakup i dostawa oprzyrządowania do diatermii elektrochirurgicznych oraz akcesoriów do zabiegów laparoskopowych</w:t>
      </w:r>
      <w:r w:rsidRPr="00F66B2A">
        <w:rPr>
          <w:b/>
          <w:color w:val="000000"/>
        </w:rPr>
        <w:t>”</w:t>
      </w:r>
      <w:r w:rsidRPr="00F66B2A">
        <w:rPr>
          <w:color w:val="000000"/>
        </w:rPr>
        <w:t xml:space="preserve"> została wpisana błędna kwota jaką zaoferował wykonawca w zakresie pakietu nr 2 - </w:t>
      </w:r>
      <w:r w:rsidRPr="00F66B2A">
        <w:t>Akcesoria do laparoskopii, histeroskopii, artroskopii</w:t>
      </w:r>
      <w:r w:rsidRPr="00F66B2A">
        <w:rPr>
          <w:color w:val="000000"/>
        </w:rPr>
        <w:t xml:space="preserve"> dla firmy </w:t>
      </w:r>
      <w:proofErr w:type="spellStart"/>
      <w:r w:rsidRPr="00F66B2A">
        <w:rPr>
          <w:color w:val="000000"/>
        </w:rPr>
        <w:t>Medim</w:t>
      </w:r>
      <w:proofErr w:type="spellEnd"/>
      <w:r w:rsidRPr="00F66B2A">
        <w:rPr>
          <w:color w:val="000000"/>
        </w:rPr>
        <w:t xml:space="preserve"> Sp. z o.o.</w:t>
      </w:r>
    </w:p>
    <w:p w:rsidR="00F66B2A" w:rsidRPr="00F66B2A" w:rsidRDefault="00F66B2A" w:rsidP="00F66B2A">
      <w:pPr>
        <w:tabs>
          <w:tab w:val="left" w:pos="3164"/>
        </w:tabs>
        <w:ind w:right="-284"/>
        <w:jc w:val="both"/>
        <w:rPr>
          <w:color w:val="000000"/>
        </w:rPr>
      </w:pPr>
    </w:p>
    <w:p w:rsidR="00F66B2A" w:rsidRPr="00F66B2A" w:rsidRDefault="00F66B2A" w:rsidP="00F66B2A">
      <w:pPr>
        <w:tabs>
          <w:tab w:val="left" w:pos="3164"/>
        </w:tabs>
        <w:ind w:right="-284"/>
        <w:jc w:val="both"/>
        <w:rPr>
          <w:color w:val="000000"/>
        </w:rPr>
      </w:pPr>
      <w:r w:rsidRPr="00F66B2A">
        <w:t xml:space="preserve">Zamawiający prostuje treść „Ogłoszenia o wyborze najkorzystniejszej oferty” w następujący sposób: </w:t>
      </w:r>
    </w:p>
    <w:p w:rsidR="00F66B2A" w:rsidRDefault="00F66B2A" w:rsidP="00F66B2A">
      <w:pPr>
        <w:pStyle w:val="Nagwek1"/>
        <w:spacing w:before="0"/>
        <w:jc w:val="left"/>
        <w:rPr>
          <w:b w:val="0"/>
          <w:bCs/>
          <w:sz w:val="22"/>
          <w:szCs w:val="16"/>
        </w:rPr>
      </w:pPr>
    </w:p>
    <w:p w:rsidR="00A85EB7" w:rsidRPr="00F66B2A" w:rsidRDefault="00F66B2A" w:rsidP="00F66B2A">
      <w:pPr>
        <w:pStyle w:val="Nagwek1"/>
        <w:spacing w:before="0"/>
        <w:jc w:val="left"/>
        <w:rPr>
          <w:b w:val="0"/>
          <w:bCs/>
          <w:szCs w:val="18"/>
        </w:rPr>
      </w:pPr>
      <w:r w:rsidRPr="00F66B2A">
        <w:rPr>
          <w:b w:val="0"/>
          <w:bCs/>
          <w:szCs w:val="18"/>
        </w:rPr>
        <w:t>Jest: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B2A" w:rsidRPr="00F66B2A" w:rsidTr="0084340A">
        <w:trPr>
          <w:cantSplit/>
        </w:trPr>
        <w:tc>
          <w:tcPr>
            <w:tcW w:w="9498" w:type="dxa"/>
          </w:tcPr>
          <w:p w:rsidR="00F66B2A" w:rsidRPr="00D26ED6" w:rsidRDefault="00F66B2A" w:rsidP="0084340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62652">
              <w:rPr>
                <w:b/>
                <w:sz w:val="22"/>
                <w:szCs w:val="22"/>
              </w:rPr>
              <w:t>Medim</w:t>
            </w:r>
            <w:proofErr w:type="spellEnd"/>
            <w:r w:rsidRPr="00162652">
              <w:rPr>
                <w:b/>
                <w:sz w:val="22"/>
                <w:szCs w:val="22"/>
              </w:rPr>
              <w:t xml:space="preserve"> Sp. z o.o.</w:t>
            </w:r>
          </w:p>
          <w:p w:rsidR="00F66B2A" w:rsidRPr="009F0E5C" w:rsidRDefault="00F66B2A" w:rsidP="0084340A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45 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/-</w:t>
            </w:r>
          </w:p>
          <w:p w:rsidR="00F66B2A" w:rsidRPr="009F0E5C" w:rsidRDefault="00F66B2A" w:rsidP="0084340A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Piaseczno</w:t>
            </w:r>
          </w:p>
          <w:p w:rsidR="00F66B2A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66B2A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2652">
              <w:rPr>
                <w:sz w:val="22"/>
                <w:szCs w:val="22"/>
              </w:rPr>
              <w:t>Pakiet 2 - Akcesoria do laparoskopii, histeroskopii, artroskopii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F66B2A" w:rsidRPr="00211A34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62652">
              <w:rPr>
                <w:b/>
                <w:sz w:val="22"/>
                <w:szCs w:val="22"/>
              </w:rPr>
              <w:t>200 685.20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66B2A" w:rsidRPr="00D26ED6" w:rsidRDefault="00F66B2A" w:rsidP="008434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66B2A" w:rsidRPr="00F66B2A" w:rsidRDefault="00F66B2A" w:rsidP="0084340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24937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F66B2A" w:rsidRDefault="00F66B2A" w:rsidP="00F66B2A"/>
    <w:p w:rsidR="00F66B2A" w:rsidRDefault="00F66B2A" w:rsidP="00F66B2A"/>
    <w:p w:rsidR="00F66B2A" w:rsidRDefault="00F66B2A" w:rsidP="00F66B2A">
      <w:r>
        <w:t>Winno być: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B2A" w:rsidRPr="00F66B2A" w:rsidTr="0084340A">
        <w:trPr>
          <w:cantSplit/>
        </w:trPr>
        <w:tc>
          <w:tcPr>
            <w:tcW w:w="9498" w:type="dxa"/>
          </w:tcPr>
          <w:bookmarkEnd w:id="0"/>
          <w:p w:rsidR="00F66B2A" w:rsidRPr="00D26ED6" w:rsidRDefault="00F66B2A" w:rsidP="0084340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62652">
              <w:rPr>
                <w:b/>
                <w:sz w:val="22"/>
                <w:szCs w:val="22"/>
              </w:rPr>
              <w:t>Medim</w:t>
            </w:r>
            <w:proofErr w:type="spellEnd"/>
            <w:r w:rsidRPr="00162652">
              <w:rPr>
                <w:b/>
                <w:sz w:val="22"/>
                <w:szCs w:val="22"/>
              </w:rPr>
              <w:t xml:space="preserve"> Sp. z o.o.</w:t>
            </w:r>
          </w:p>
          <w:p w:rsidR="00F66B2A" w:rsidRPr="009F0E5C" w:rsidRDefault="00F66B2A" w:rsidP="0084340A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45 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/-</w:t>
            </w:r>
          </w:p>
          <w:p w:rsidR="00F66B2A" w:rsidRPr="009F0E5C" w:rsidRDefault="00F66B2A" w:rsidP="0084340A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Piaseczno</w:t>
            </w:r>
          </w:p>
          <w:p w:rsidR="00F66B2A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66B2A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2652">
              <w:rPr>
                <w:sz w:val="22"/>
                <w:szCs w:val="22"/>
              </w:rPr>
              <w:t>Pakiet 2 - Akcesoria do laparoskopii, histeroskopii, artroskopii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F66B2A" w:rsidRPr="00211A34" w:rsidRDefault="00F66B2A" w:rsidP="00843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62652">
              <w:rPr>
                <w:b/>
                <w:sz w:val="22"/>
                <w:szCs w:val="22"/>
              </w:rPr>
              <w:t>200</w:t>
            </w:r>
            <w:r>
              <w:rPr>
                <w:b/>
                <w:sz w:val="22"/>
                <w:szCs w:val="22"/>
              </w:rPr>
              <w:t> </w:t>
            </w:r>
            <w:r w:rsidRPr="00F66B2A">
              <w:rPr>
                <w:b/>
                <w:color w:val="FF0000"/>
                <w:sz w:val="22"/>
                <w:szCs w:val="22"/>
              </w:rPr>
              <w:t xml:space="preserve">687,07 </w:t>
            </w:r>
            <w:r w:rsidRPr="00162652">
              <w:rPr>
                <w:b/>
                <w:sz w:val="22"/>
                <w:szCs w:val="22"/>
              </w:rPr>
              <w:t>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66B2A" w:rsidRPr="00D26ED6" w:rsidRDefault="00F66B2A" w:rsidP="008434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66B2A" w:rsidRPr="00F66B2A" w:rsidRDefault="00F66B2A" w:rsidP="0084340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24937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F66B2A" w:rsidRDefault="00F66B2A" w:rsidP="00F66B2A"/>
    <w:p w:rsidR="00F66B2A" w:rsidRDefault="00F66B2A" w:rsidP="00F66B2A"/>
    <w:p w:rsidR="00F66B2A" w:rsidRPr="00F66B2A" w:rsidRDefault="00F66B2A" w:rsidP="00F66B2A">
      <w:r>
        <w:t>Zaistniała omyłka nie prowadzi do zmiany punktacji</w:t>
      </w:r>
      <w:r w:rsidR="00131C3C">
        <w:t xml:space="preserve"> ani zmiany wyników postępowania.</w:t>
      </w:r>
    </w:p>
    <w:sectPr w:rsidR="00F66B2A" w:rsidRPr="00F66B2A" w:rsidSect="00A85E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C0" w:rsidRDefault="00960BC0">
      <w:r>
        <w:separator/>
      </w:r>
    </w:p>
  </w:endnote>
  <w:endnote w:type="continuationSeparator" w:id="0">
    <w:p w:rsidR="00960BC0" w:rsidRDefault="0096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C0" w:rsidRDefault="00960BC0">
      <w:r>
        <w:separator/>
      </w:r>
    </w:p>
  </w:footnote>
  <w:footnote w:type="continuationSeparator" w:id="0">
    <w:p w:rsidR="00960BC0" w:rsidRDefault="00960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BC0"/>
    <w:rsid w:val="00022322"/>
    <w:rsid w:val="00042497"/>
    <w:rsid w:val="000C1E6F"/>
    <w:rsid w:val="000E4E56"/>
    <w:rsid w:val="00131C3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40B8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0BC0"/>
    <w:rsid w:val="0097748A"/>
    <w:rsid w:val="009B699E"/>
    <w:rsid w:val="009F0E5C"/>
    <w:rsid w:val="00A029B8"/>
    <w:rsid w:val="00A85EB7"/>
    <w:rsid w:val="00A91321"/>
    <w:rsid w:val="00AA02AC"/>
    <w:rsid w:val="00B26EF0"/>
    <w:rsid w:val="00B32D12"/>
    <w:rsid w:val="00B464D3"/>
    <w:rsid w:val="00B8185B"/>
    <w:rsid w:val="00BC6F7F"/>
    <w:rsid w:val="00BD2174"/>
    <w:rsid w:val="00C423DD"/>
    <w:rsid w:val="00C565B1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13C7"/>
    <w:rsid w:val="00E62859"/>
    <w:rsid w:val="00E85D70"/>
    <w:rsid w:val="00F223E4"/>
    <w:rsid w:val="00F33C66"/>
    <w:rsid w:val="00F66B2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EC2F0"/>
  <w15:chartTrackingRefBased/>
  <w15:docId w15:val="{F004373C-5AB6-4DD5-88C6-CCC822C3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2021-06-08T09:20:00Z</cp:lastPrinted>
  <dcterms:created xsi:type="dcterms:W3CDTF">2021-06-14T11:30:00Z</dcterms:created>
  <dcterms:modified xsi:type="dcterms:W3CDTF">2021-06-14T11:30:00Z</dcterms:modified>
</cp:coreProperties>
</file>