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863A0" w:rsidP="006A5DF1">
      <w:pPr>
        <w:spacing w:after="240"/>
        <w:jc w:val="right"/>
        <w:rPr>
          <w:sz w:val="22"/>
          <w:szCs w:val="22"/>
        </w:rPr>
      </w:pPr>
      <w:r w:rsidRPr="00D863A0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863A0">
        <w:rPr>
          <w:sz w:val="22"/>
          <w:szCs w:val="22"/>
        </w:rPr>
        <w:t>2021-06-11</w:t>
      </w:r>
    </w:p>
    <w:p w:rsidR="006A5DF1" w:rsidRPr="00D91931" w:rsidRDefault="00D863A0" w:rsidP="006A5DF1">
      <w:pPr>
        <w:rPr>
          <w:b/>
          <w:bCs/>
          <w:sz w:val="22"/>
          <w:szCs w:val="22"/>
        </w:rPr>
      </w:pPr>
      <w:r w:rsidRPr="00D863A0">
        <w:rPr>
          <w:b/>
          <w:bCs/>
          <w:sz w:val="22"/>
          <w:szCs w:val="22"/>
        </w:rPr>
        <w:t>Gmina Szerzyny</w:t>
      </w:r>
    </w:p>
    <w:p w:rsidR="006A5DF1" w:rsidRPr="00BD5546" w:rsidRDefault="00D863A0" w:rsidP="006A5DF1">
      <w:pPr>
        <w:rPr>
          <w:sz w:val="22"/>
          <w:szCs w:val="22"/>
        </w:rPr>
      </w:pPr>
      <w:r w:rsidRPr="00D863A0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D863A0">
        <w:rPr>
          <w:sz w:val="22"/>
          <w:szCs w:val="22"/>
        </w:rPr>
        <w:t>521</w:t>
      </w:r>
    </w:p>
    <w:p w:rsidR="006A5DF1" w:rsidRPr="00BD5546" w:rsidRDefault="00D863A0" w:rsidP="006A5DF1">
      <w:pPr>
        <w:rPr>
          <w:sz w:val="22"/>
          <w:szCs w:val="22"/>
        </w:rPr>
      </w:pPr>
      <w:r w:rsidRPr="00D863A0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D863A0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431F">
        <w:rPr>
          <w:bCs/>
          <w:sz w:val="22"/>
          <w:szCs w:val="22"/>
        </w:rPr>
        <w:t xml:space="preserve"> FER.271.9.2021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863A0" w:rsidRPr="00D863A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63A0" w:rsidRPr="00D863A0">
        <w:rPr>
          <w:b/>
          <w:bCs/>
          <w:sz w:val="22"/>
          <w:szCs w:val="22"/>
        </w:rPr>
        <w:t>Modernizacja dróg dojazdowych do gruntów rolnych na terenie gminy Szerzyny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63A0" w:rsidRPr="00D863A0">
        <w:rPr>
          <w:b/>
          <w:sz w:val="22"/>
          <w:szCs w:val="22"/>
        </w:rPr>
        <w:t>FER.271.9.2021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3431F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20165" w:rsidRPr="006A5DF1">
        <w:rPr>
          <w:sz w:val="22"/>
          <w:szCs w:val="22"/>
        </w:rPr>
        <w:t xml:space="preserve">Zamawiający, </w:t>
      </w:r>
      <w:r w:rsidR="00D863A0" w:rsidRPr="00D863A0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863A0" w:rsidRPr="00D863A0">
        <w:rPr>
          <w:sz w:val="22"/>
          <w:szCs w:val="22"/>
        </w:rPr>
        <w:t>(</w:t>
      </w:r>
      <w:proofErr w:type="spellStart"/>
      <w:r w:rsidR="00D863A0" w:rsidRPr="00D863A0">
        <w:rPr>
          <w:sz w:val="22"/>
          <w:szCs w:val="22"/>
        </w:rPr>
        <w:t>Dz.U</w:t>
      </w:r>
      <w:proofErr w:type="spellEnd"/>
      <w:r w:rsidR="00D863A0" w:rsidRPr="00D863A0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863A0" w:rsidRPr="006A5DF1" w:rsidTr="002B0237">
        <w:tc>
          <w:tcPr>
            <w:tcW w:w="9356" w:type="dxa"/>
            <w:shd w:val="clear" w:color="auto" w:fill="auto"/>
          </w:tcPr>
          <w:p w:rsidR="00D863A0" w:rsidRPr="006A5DF1" w:rsidRDefault="00D863A0" w:rsidP="002B02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863A0">
              <w:rPr>
                <w:b/>
                <w:bCs/>
                <w:sz w:val="22"/>
                <w:szCs w:val="22"/>
              </w:rPr>
              <w:t>1</w:t>
            </w:r>
            <w:r w:rsidR="0053431F">
              <w:rPr>
                <w:b/>
                <w:bCs/>
                <w:sz w:val="22"/>
                <w:szCs w:val="22"/>
              </w:rPr>
              <w:t>:</w:t>
            </w:r>
          </w:p>
          <w:p w:rsidR="00D863A0" w:rsidRPr="00D863A0" w:rsidRDefault="00D863A0" w:rsidP="002B02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 xml:space="preserve">W specyfikacji technicznej D.05.03.05.A nawierzchnia z betonu asfaltowego, warstwa ścieralna wg PN-EN. w dziale Zakres Robót objętych Specyfikacją Techniczną zapisane jest, że "Ustalenia zawarte w niniejszej specyfikacji mają zastosowanie przy wykonywaniu warstwy ścieralnej z betonu asfaltowego AC 11 S grubości 6  cm zgodnie z dokumentacją Projektową" . W przedmiarach robót natomiast zapisano, że warstwa ścieralna jest grubości 4 </w:t>
            </w:r>
            <w:proofErr w:type="spellStart"/>
            <w:r w:rsidRPr="00D863A0">
              <w:rPr>
                <w:sz w:val="22"/>
                <w:szCs w:val="22"/>
              </w:rPr>
              <w:t>cm</w:t>
            </w:r>
            <w:proofErr w:type="spellEnd"/>
            <w:r w:rsidRPr="00D863A0">
              <w:rPr>
                <w:sz w:val="22"/>
                <w:szCs w:val="22"/>
              </w:rPr>
              <w:t>. Jaka jest prawidłowa grubość warstwy ścieralnej?</w:t>
            </w:r>
          </w:p>
          <w:p w:rsidR="0053431F" w:rsidRPr="006A5DF1" w:rsidRDefault="0053431F" w:rsidP="005343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2:</w:t>
            </w:r>
          </w:p>
          <w:p w:rsidR="00D863A0" w:rsidRPr="00D863A0" w:rsidRDefault="00D863A0" w:rsidP="002B02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 xml:space="preserve">Prosimy o zamieszczenie SST D.05.03.05.B "Warstwa wiążąca z mieszanki mineralno - asfaltowej". </w:t>
            </w:r>
          </w:p>
          <w:p w:rsidR="0053431F" w:rsidRPr="006A5DF1" w:rsidRDefault="0053431F" w:rsidP="005343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3:</w:t>
            </w:r>
          </w:p>
          <w:p w:rsidR="00D863A0" w:rsidRPr="006A5DF1" w:rsidRDefault="00D863A0" w:rsidP="002B02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>Prosimy o podanie kategorii ruchu dróg.</w:t>
            </w:r>
          </w:p>
          <w:p w:rsidR="00D863A0" w:rsidRPr="0053431F" w:rsidRDefault="00D863A0" w:rsidP="002B0237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53431F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D863A0" w:rsidRPr="00D863A0" w:rsidRDefault="00D863A0" w:rsidP="002B023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>Odp</w:t>
            </w:r>
            <w:r w:rsidR="0053431F">
              <w:rPr>
                <w:sz w:val="22"/>
                <w:szCs w:val="22"/>
              </w:rPr>
              <w:t>.</w:t>
            </w:r>
            <w:r w:rsidRPr="00D863A0">
              <w:rPr>
                <w:sz w:val="22"/>
                <w:szCs w:val="22"/>
              </w:rPr>
              <w:t xml:space="preserve"> 1. Prawidłowa grubość to 4 </w:t>
            </w:r>
            <w:proofErr w:type="spellStart"/>
            <w:r w:rsidRPr="00D863A0">
              <w:rPr>
                <w:sz w:val="22"/>
                <w:szCs w:val="22"/>
              </w:rPr>
              <w:t>cm</w:t>
            </w:r>
            <w:proofErr w:type="spellEnd"/>
            <w:r w:rsidRPr="00D863A0">
              <w:rPr>
                <w:sz w:val="22"/>
                <w:szCs w:val="22"/>
              </w:rPr>
              <w:t>.</w:t>
            </w:r>
          </w:p>
          <w:p w:rsidR="00D863A0" w:rsidRPr="00D863A0" w:rsidRDefault="00D863A0" w:rsidP="002B023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>Odp</w:t>
            </w:r>
            <w:r w:rsidR="0053431F">
              <w:rPr>
                <w:sz w:val="22"/>
                <w:szCs w:val="22"/>
              </w:rPr>
              <w:t>.</w:t>
            </w:r>
            <w:r w:rsidRPr="00D863A0">
              <w:rPr>
                <w:sz w:val="22"/>
                <w:szCs w:val="22"/>
              </w:rPr>
              <w:t xml:space="preserve"> 2.W załączniku specyfikacja</w:t>
            </w:r>
            <w:r w:rsidR="0053431F">
              <w:rPr>
                <w:sz w:val="22"/>
                <w:szCs w:val="22"/>
              </w:rPr>
              <w:t>.</w:t>
            </w:r>
          </w:p>
          <w:p w:rsidR="00D863A0" w:rsidRPr="006A5DF1" w:rsidRDefault="00D863A0" w:rsidP="002B023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863A0">
              <w:rPr>
                <w:sz w:val="22"/>
                <w:szCs w:val="22"/>
              </w:rPr>
              <w:t>Odp</w:t>
            </w:r>
            <w:r w:rsidR="0053431F">
              <w:rPr>
                <w:sz w:val="22"/>
                <w:szCs w:val="22"/>
              </w:rPr>
              <w:t>.</w:t>
            </w:r>
            <w:r w:rsidRPr="00D863A0">
              <w:rPr>
                <w:sz w:val="22"/>
                <w:szCs w:val="22"/>
              </w:rPr>
              <w:t xml:space="preserve"> 3. Kategoria KR1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CB7" w:rsidRDefault="00C52CB7">
      <w:r>
        <w:separator/>
      </w:r>
    </w:p>
  </w:endnote>
  <w:endnote w:type="continuationSeparator" w:id="1">
    <w:p w:rsidR="00C52CB7" w:rsidRDefault="00C52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3431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CB7" w:rsidRDefault="00C52CB7">
      <w:r>
        <w:separator/>
      </w:r>
    </w:p>
  </w:footnote>
  <w:footnote w:type="continuationSeparator" w:id="1">
    <w:p w:rsidR="00C52CB7" w:rsidRDefault="00C52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A0" w:rsidRDefault="00D863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A0" w:rsidRDefault="00D863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A0" w:rsidRDefault="00D863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863A0"/>
    <w:rsid w:val="00031374"/>
    <w:rsid w:val="000A1097"/>
    <w:rsid w:val="000E2A8F"/>
    <w:rsid w:val="0012774F"/>
    <w:rsid w:val="00144B7A"/>
    <w:rsid w:val="00180C6E"/>
    <w:rsid w:val="00277CDF"/>
    <w:rsid w:val="0029606A"/>
    <w:rsid w:val="004848F3"/>
    <w:rsid w:val="004A75F2"/>
    <w:rsid w:val="005144A9"/>
    <w:rsid w:val="00520165"/>
    <w:rsid w:val="00526D29"/>
    <w:rsid w:val="0053431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2CB7"/>
    <w:rsid w:val="00D22FFA"/>
    <w:rsid w:val="00D8461B"/>
    <w:rsid w:val="00D863A0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2021-06-11T09:57:00Z</cp:lastPrinted>
  <dcterms:created xsi:type="dcterms:W3CDTF">2021-06-11T09:59:00Z</dcterms:created>
  <dcterms:modified xsi:type="dcterms:W3CDTF">2021-06-11T09:59:00Z</dcterms:modified>
</cp:coreProperties>
</file>