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98D98" w14:textId="77777777" w:rsidR="00897584" w:rsidRPr="002A16E2" w:rsidRDefault="00897584" w:rsidP="00897584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7B78DFAB">
          <v:roundrect id="AutoShape 2" o:spid="_x0000_s1026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4029DE67" w14:textId="77777777" w:rsidR="00897584" w:rsidRPr="002A16E2" w:rsidRDefault="00897584" w:rsidP="0089758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145FB9F" w14:textId="77777777" w:rsidR="00897584" w:rsidRPr="002A16E2" w:rsidRDefault="00897584" w:rsidP="0089758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14D2D350" w14:textId="77777777" w:rsidR="00897584" w:rsidRPr="002A16E2" w:rsidRDefault="00897584" w:rsidP="00897584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70161A7" w14:textId="77777777" w:rsidR="00897584" w:rsidRPr="002A16E2" w:rsidRDefault="00897584" w:rsidP="008975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B0C2959" w14:textId="77777777" w:rsidR="00897584" w:rsidRPr="00FA50AF" w:rsidRDefault="00897584" w:rsidP="00897584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6C9B018A" w14:textId="77777777" w:rsidR="00897584" w:rsidRPr="002A16E2" w:rsidRDefault="00897584" w:rsidP="008975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1196EC8B" w14:textId="77777777" w:rsidR="00897584" w:rsidRPr="002A16E2" w:rsidRDefault="00897584" w:rsidP="008975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65FD4911" w14:textId="77777777" w:rsidR="00897584" w:rsidRPr="002A16E2" w:rsidRDefault="00897584" w:rsidP="0089758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40E8F056" w14:textId="77777777" w:rsidR="00897584" w:rsidRPr="002A16E2" w:rsidRDefault="00897584" w:rsidP="0089758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4358E0F1" w14:textId="77777777" w:rsidR="00897584" w:rsidRPr="002A16E2" w:rsidRDefault="00897584" w:rsidP="0089758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3BA6540" w14:textId="77777777" w:rsidR="00897584" w:rsidRPr="002A16E2" w:rsidRDefault="00897584" w:rsidP="008975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60CB3113" w14:textId="77777777" w:rsidR="00897584" w:rsidRPr="002A16E2" w:rsidRDefault="00897584" w:rsidP="008975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6E268429" w14:textId="77777777" w:rsidR="00897584" w:rsidRPr="002A16E2" w:rsidRDefault="00897584" w:rsidP="00897584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56A90610" w14:textId="77777777" w:rsidR="00897584" w:rsidRPr="002A16E2" w:rsidRDefault="00897584" w:rsidP="0089758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2D5A86AE" w14:textId="77777777" w:rsidR="00897584" w:rsidRPr="002A16E2" w:rsidRDefault="00897584" w:rsidP="0089758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04ED8626" w14:textId="77777777" w:rsidR="00897584" w:rsidRPr="002A16E2" w:rsidRDefault="00897584" w:rsidP="0089758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2740177A" w14:textId="77777777" w:rsidR="00897584" w:rsidRPr="002A16E2" w:rsidRDefault="00897584" w:rsidP="0089758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60D17B96" w14:textId="77777777" w:rsidR="00897584" w:rsidRPr="002A16E2" w:rsidRDefault="00897584" w:rsidP="00897584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5F7F0248" w14:textId="77777777" w:rsidR="00897584" w:rsidRPr="002A16E2" w:rsidRDefault="00897584" w:rsidP="00897584">
      <w:pPr>
        <w:ind w:firstLine="3969"/>
        <w:rPr>
          <w:b/>
          <w:sz w:val="22"/>
          <w:szCs w:val="22"/>
        </w:rPr>
      </w:pPr>
    </w:p>
    <w:p w14:paraId="2687675D" w14:textId="72E154D8" w:rsidR="00897584" w:rsidRPr="002A16E2" w:rsidRDefault="00897584" w:rsidP="00897584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>d</w:t>
      </w:r>
      <w:r w:rsidRPr="00550365">
        <w:rPr>
          <w:b/>
          <w:sz w:val="22"/>
          <w:szCs w:val="22"/>
        </w:rPr>
        <w:t xml:space="preserve">ostawa </w:t>
      </w:r>
      <w:r>
        <w:rPr>
          <w:b/>
          <w:sz w:val="22"/>
          <w:szCs w:val="22"/>
        </w:rPr>
        <w:t>1</w:t>
      </w:r>
      <w:r w:rsidRPr="00550365">
        <w:rPr>
          <w:b/>
          <w:sz w:val="22"/>
          <w:szCs w:val="22"/>
        </w:rPr>
        <w:t xml:space="preserve"> szt. </w:t>
      </w:r>
      <w:r>
        <w:rPr>
          <w:b/>
          <w:sz w:val="22"/>
          <w:szCs w:val="22"/>
        </w:rPr>
        <w:t>serwera</w:t>
      </w:r>
      <w:r w:rsidRPr="00550365">
        <w:rPr>
          <w:b/>
          <w:sz w:val="22"/>
          <w:szCs w:val="22"/>
        </w:rPr>
        <w:t xml:space="preserve"> komputerow</w:t>
      </w:r>
      <w:r>
        <w:rPr>
          <w:b/>
          <w:sz w:val="22"/>
          <w:szCs w:val="22"/>
        </w:rPr>
        <w:t>ego</w:t>
      </w:r>
      <w:r w:rsidRPr="00550365">
        <w:rPr>
          <w:b/>
          <w:sz w:val="22"/>
          <w:szCs w:val="22"/>
        </w:rPr>
        <w:t xml:space="preserve"> dla </w:t>
      </w:r>
      <w:proofErr w:type="spellStart"/>
      <w:r w:rsidRPr="00550365"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>EAIiIB</w:t>
      </w:r>
      <w:proofErr w:type="spellEnd"/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>9</w:t>
      </w:r>
      <w:r w:rsidRPr="002A16E2">
        <w:rPr>
          <w:b/>
          <w:sz w:val="22"/>
          <w:szCs w:val="22"/>
        </w:rPr>
        <w:t xml:space="preserve">/21,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897584" w:rsidRPr="002A16E2" w14:paraId="27874141" w14:textId="77777777" w:rsidTr="006C03F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952125" w14:textId="77777777" w:rsidR="00897584" w:rsidRPr="002A16E2" w:rsidRDefault="00897584" w:rsidP="006C03F9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25516B" w14:textId="77777777" w:rsidR="00897584" w:rsidRPr="002A16E2" w:rsidRDefault="00897584" w:rsidP="006C03F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61B172ED" w14:textId="77777777" w:rsidR="00897584" w:rsidRPr="002A16E2" w:rsidRDefault="00897584" w:rsidP="006C03F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92CE14" w14:textId="38FEA86D" w:rsidR="00897584" w:rsidRPr="002A16E2" w:rsidRDefault="00897584" w:rsidP="006C03F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producenta/model</w:t>
            </w:r>
            <w:r w:rsidR="00C2277C">
              <w:rPr>
                <w:b/>
                <w:bCs/>
                <w:sz w:val="22"/>
                <w:szCs w:val="22"/>
              </w:rPr>
              <w:t xml:space="preserve">u </w:t>
            </w:r>
            <w:r w:rsidR="00C2277C" w:rsidRPr="00C2277C">
              <w:rPr>
                <w:b/>
                <w:bCs/>
                <w:sz w:val="16"/>
                <w:szCs w:val="16"/>
              </w:rPr>
              <w:t>(</w:t>
            </w:r>
            <w:r w:rsidR="00C2277C">
              <w:rPr>
                <w:b/>
                <w:bCs/>
                <w:sz w:val="16"/>
                <w:szCs w:val="16"/>
              </w:rPr>
              <w:t xml:space="preserve">poniższych </w:t>
            </w:r>
            <w:r w:rsidR="00C2277C" w:rsidRPr="00C2277C">
              <w:rPr>
                <w:b/>
                <w:bCs/>
                <w:sz w:val="16"/>
                <w:szCs w:val="16"/>
              </w:rPr>
              <w:t>części składowych lub całego urządzenia w przypadku zaoferowania seryjnego produktu)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F8C941" w14:textId="77777777" w:rsidR="00897584" w:rsidRPr="002A16E2" w:rsidRDefault="00897584" w:rsidP="006C03F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7C4DA358" w14:textId="77777777" w:rsidR="00897584" w:rsidRPr="002A16E2" w:rsidRDefault="00897584" w:rsidP="006C03F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98053FD" w14:textId="77777777" w:rsidR="00897584" w:rsidRPr="002A16E2" w:rsidRDefault="00897584" w:rsidP="006C03F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22F5D6" w14:textId="77777777" w:rsidR="00897584" w:rsidRPr="002A16E2" w:rsidRDefault="00897584" w:rsidP="006C03F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673E0648" w14:textId="77777777" w:rsidR="00897584" w:rsidRPr="002A16E2" w:rsidRDefault="00897584" w:rsidP="006C03F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183D571" w14:textId="77777777" w:rsidR="00897584" w:rsidRPr="002A16E2" w:rsidRDefault="00897584" w:rsidP="006C03F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49A02F5C" w14:textId="77777777" w:rsidR="00897584" w:rsidRPr="002A16E2" w:rsidRDefault="00897584" w:rsidP="006C03F9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2145B810" w14:textId="77777777" w:rsidR="00897584" w:rsidRPr="002A16E2" w:rsidRDefault="00897584" w:rsidP="006C03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AB2F6E9" w14:textId="77777777" w:rsidR="00897584" w:rsidRPr="002A16E2" w:rsidRDefault="00897584" w:rsidP="006C03F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0EB70BDC" w14:textId="77777777" w:rsidR="00897584" w:rsidRPr="002A16E2" w:rsidRDefault="00897584" w:rsidP="006C03F9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1F4EA7C7" w14:textId="77777777" w:rsidR="00897584" w:rsidRPr="002A16E2" w:rsidRDefault="00897584" w:rsidP="006C03F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897584" w:rsidRPr="002A16E2" w14:paraId="2423BCC6" w14:textId="77777777" w:rsidTr="006C03F9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DF2ACA" w14:textId="77777777" w:rsidR="00897584" w:rsidRPr="002A16E2" w:rsidRDefault="00897584" w:rsidP="006C03F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E79487F" w14:textId="77777777" w:rsidR="00897584" w:rsidRPr="002A16E2" w:rsidRDefault="00897584" w:rsidP="006C03F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DF040E" w14:textId="77777777" w:rsidR="00897584" w:rsidRPr="002A16E2" w:rsidRDefault="00897584" w:rsidP="006C03F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AB77B5" w14:textId="77777777" w:rsidR="00897584" w:rsidRPr="002A16E2" w:rsidRDefault="00897584" w:rsidP="006C03F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1C46E1" w14:textId="77777777" w:rsidR="00897584" w:rsidRPr="002A16E2" w:rsidRDefault="00897584" w:rsidP="006C03F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D7DD68" w14:textId="77777777" w:rsidR="00897584" w:rsidRPr="002A16E2" w:rsidRDefault="00897584" w:rsidP="006C03F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F55DD69" w14:textId="77777777" w:rsidR="00897584" w:rsidRPr="002A16E2" w:rsidRDefault="00897584" w:rsidP="006C03F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C1BDE17" w14:textId="77777777" w:rsidR="00897584" w:rsidRPr="002A16E2" w:rsidRDefault="00897584" w:rsidP="006C03F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897584" w:rsidRPr="002A16E2" w14:paraId="6008B990" w14:textId="77777777" w:rsidTr="00E63BA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0DB60D" w14:textId="77777777" w:rsidR="00897584" w:rsidRPr="002A16E2" w:rsidRDefault="00897584" w:rsidP="006C03F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DB417" w14:textId="77777777" w:rsidR="00897584" w:rsidRPr="00A47B30" w:rsidRDefault="00897584" w:rsidP="006C03F9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 w:rsidRPr="00A47B30">
              <w:rPr>
                <w:b/>
                <w:bCs/>
                <w:color w:val="000000"/>
                <w:sz w:val="16"/>
                <w:szCs w:val="16"/>
              </w:rPr>
              <w:t xml:space="preserve">Zestawy komputerowy wg specyfikacji I 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typu Tower </w:t>
            </w:r>
            <w:r w:rsidRPr="00A47B30">
              <w:rPr>
                <w:b/>
                <w:bCs/>
                <w:color w:val="000000"/>
                <w:sz w:val="16"/>
                <w:szCs w:val="16"/>
              </w:rPr>
              <w:t>z dwoma monitorami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A601" w14:textId="77777777" w:rsidR="00897584" w:rsidRDefault="00897584" w:rsidP="006C03F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 xml:space="preserve">- Procesor: ………………-- </w:t>
            </w:r>
          </w:p>
          <w:p w14:paraId="3167516D" w14:textId="77777777" w:rsidR="00897584" w:rsidRPr="00A47B30" w:rsidRDefault="00897584" w:rsidP="006C03F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Pr="00A47B30">
              <w:rPr>
                <w:b/>
                <w:sz w:val="16"/>
                <w:szCs w:val="16"/>
                <w:lang w:eastAsia="zh-CN"/>
              </w:rPr>
              <w:t>Płyta główna:</w:t>
            </w:r>
          </w:p>
          <w:p w14:paraId="74F7DB55" w14:textId="77777777" w:rsidR="00897584" w:rsidRPr="00A47B30" w:rsidRDefault="00897584" w:rsidP="006C03F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63A64004" w14:textId="1CC19426" w:rsidR="00897584" w:rsidRPr="00A47B30" w:rsidRDefault="00897584" w:rsidP="006C03F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 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Pamięć </w:t>
            </w:r>
            <w:r w:rsidR="00C2277C">
              <w:rPr>
                <w:b/>
                <w:sz w:val="16"/>
                <w:szCs w:val="16"/>
                <w:lang w:eastAsia="zh-CN"/>
              </w:rPr>
              <w:t>RAM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7BF2C845" w14:textId="495D48AD" w:rsidR="00897584" w:rsidRDefault="00897584" w:rsidP="006C03F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1AB9EAA5" w14:textId="4CD510FE" w:rsidR="00C2277C" w:rsidRDefault="00C2277C" w:rsidP="006C03F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LAN:</w:t>
            </w:r>
          </w:p>
          <w:p w14:paraId="24F9CF18" w14:textId="311D3DDC" w:rsidR="00C2277C" w:rsidRDefault="00C2277C" w:rsidP="006C03F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………………..</w:t>
            </w:r>
          </w:p>
          <w:p w14:paraId="49DAE8B4" w14:textId="58825314" w:rsidR="00C2277C" w:rsidRDefault="00C2277C" w:rsidP="006C03F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GPU:</w:t>
            </w:r>
          </w:p>
          <w:p w14:paraId="1ABA1011" w14:textId="187CDB31" w:rsidR="00C2277C" w:rsidRDefault="00C2277C" w:rsidP="006C03F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08F1AF8F" w14:textId="1EACF50C" w:rsidR="00C2277C" w:rsidRDefault="00C2277C" w:rsidP="006C03F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RAID:</w:t>
            </w:r>
          </w:p>
          <w:p w14:paraId="6C419464" w14:textId="1768D6AC" w:rsidR="00C2277C" w:rsidRPr="00A47B30" w:rsidRDefault="00C2277C" w:rsidP="006C03F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lastRenderedPageBreak/>
              <w:t>…………………..</w:t>
            </w:r>
          </w:p>
          <w:p w14:paraId="2BF9F1B5" w14:textId="5E610559" w:rsidR="00897584" w:rsidRPr="00A47B30" w:rsidRDefault="00897584" w:rsidP="006C03F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Dysk </w:t>
            </w:r>
            <w:r w:rsidR="00C2277C">
              <w:rPr>
                <w:b/>
                <w:sz w:val="16"/>
                <w:szCs w:val="16"/>
                <w:lang w:eastAsia="zh-CN"/>
              </w:rPr>
              <w:t>SSD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2EBA834C" w14:textId="77777777" w:rsidR="00897584" w:rsidRPr="00A47B30" w:rsidRDefault="00897584" w:rsidP="006C03F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444BCC95" w14:textId="77777777" w:rsidR="00897584" w:rsidRPr="00A47B30" w:rsidRDefault="00897584" w:rsidP="006C03F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Pr="00A47B30">
              <w:rPr>
                <w:b/>
                <w:sz w:val="16"/>
                <w:szCs w:val="16"/>
                <w:lang w:eastAsia="zh-CN"/>
              </w:rPr>
              <w:t>Dysk sieciowy NAS:</w:t>
            </w:r>
          </w:p>
          <w:p w14:paraId="2AF43F08" w14:textId="77777777" w:rsidR="00897584" w:rsidRPr="00A47B30" w:rsidRDefault="00897584" w:rsidP="006C03F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7722D3A5" w14:textId="10A0EB5B" w:rsidR="00897584" w:rsidRPr="00A47B30" w:rsidRDefault="00897584" w:rsidP="006C03F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="00C2277C">
              <w:rPr>
                <w:b/>
                <w:sz w:val="16"/>
                <w:szCs w:val="16"/>
                <w:lang w:eastAsia="zh-CN"/>
              </w:rPr>
              <w:t>Zarzadzanie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0E1E548F" w14:textId="77777777" w:rsidR="00897584" w:rsidRPr="00A47B30" w:rsidRDefault="00897584" w:rsidP="006C03F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…….</w:t>
            </w:r>
          </w:p>
          <w:p w14:paraId="3C9EAFEA" w14:textId="77777777" w:rsidR="00897584" w:rsidRPr="00A47B30" w:rsidRDefault="00897584" w:rsidP="006C03F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Pr="00A47B30">
              <w:rPr>
                <w:b/>
                <w:sz w:val="16"/>
                <w:szCs w:val="16"/>
                <w:lang w:eastAsia="zh-CN"/>
              </w:rPr>
              <w:t>Obudowa:</w:t>
            </w:r>
          </w:p>
          <w:p w14:paraId="2ECF862A" w14:textId="77777777" w:rsidR="00897584" w:rsidRPr="00A47B30" w:rsidRDefault="00897584" w:rsidP="006C03F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6A5AD125" w14:textId="27097A9A" w:rsidR="00897584" w:rsidRDefault="00897584" w:rsidP="006C03F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-Zasila</w:t>
            </w:r>
            <w:r w:rsidR="00C2277C">
              <w:rPr>
                <w:b/>
                <w:sz w:val="16"/>
                <w:szCs w:val="16"/>
                <w:lang w:eastAsia="zh-CN"/>
              </w:rPr>
              <w:t>nie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39167B1E" w14:textId="77777777" w:rsidR="00897584" w:rsidRPr="00A47B30" w:rsidRDefault="00897584" w:rsidP="006C03F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14:paraId="0012F396" w14:textId="2EF924E7" w:rsidR="00897584" w:rsidRPr="00A47B30" w:rsidRDefault="00897584" w:rsidP="0089758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721771AB" w14:textId="432E44C1" w:rsidR="00897584" w:rsidRPr="00A47B30" w:rsidRDefault="00897584" w:rsidP="006C03F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0A576" w14:textId="77777777" w:rsidR="00897584" w:rsidRPr="002A16E2" w:rsidRDefault="00897584" w:rsidP="006C03F9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lastRenderedPageBreak/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85630" w14:textId="77777777" w:rsidR="00897584" w:rsidRPr="002A16E2" w:rsidRDefault="00897584" w:rsidP="006C03F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F63BA" w14:textId="77777777" w:rsidR="00897584" w:rsidRPr="002A16E2" w:rsidRDefault="00897584" w:rsidP="006C03F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81ACD0" w14:textId="77777777" w:rsidR="00897584" w:rsidRPr="002A16E2" w:rsidRDefault="00897584" w:rsidP="006C03F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CF8407" w14:textId="77777777" w:rsidR="00897584" w:rsidRPr="002A16E2" w:rsidRDefault="00897584" w:rsidP="006C03F9">
            <w:pPr>
              <w:ind w:right="425"/>
              <w:rPr>
                <w:sz w:val="22"/>
                <w:szCs w:val="22"/>
              </w:rPr>
            </w:pPr>
          </w:p>
        </w:tc>
      </w:tr>
      <w:tr w:rsidR="00E63BA7" w:rsidRPr="002A16E2" w14:paraId="66BE39D8" w14:textId="77777777" w:rsidTr="00E63BA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5C9115" w14:textId="77777777" w:rsidR="00E63BA7" w:rsidRPr="002A16E2" w:rsidRDefault="00E63BA7" w:rsidP="006C03F9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336D75D" w14:textId="77777777" w:rsidR="00E63BA7" w:rsidRPr="002A16E2" w:rsidRDefault="00E63BA7" w:rsidP="006C03F9">
            <w:pPr>
              <w:rPr>
                <w:sz w:val="22"/>
                <w:szCs w:val="22"/>
              </w:rPr>
            </w:pPr>
          </w:p>
          <w:p w14:paraId="49F0EF44" w14:textId="77777777" w:rsidR="00E63BA7" w:rsidRPr="002A16E2" w:rsidRDefault="00E63BA7" w:rsidP="006C03F9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3B17CD6F" w14:textId="77777777" w:rsidR="00E63BA7" w:rsidRPr="002A16E2" w:rsidRDefault="00E63BA7" w:rsidP="006C03F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3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000000" w:themeFill="text1"/>
          </w:tcPr>
          <w:p w14:paraId="7B32CBB8" w14:textId="77777777" w:rsidR="00E63BA7" w:rsidRPr="002A16E2" w:rsidRDefault="00E63BA7" w:rsidP="006C03F9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ABDF1CE" w14:textId="5A10FCBA" w:rsidR="00897584" w:rsidRPr="002A16E2" w:rsidRDefault="00897584" w:rsidP="00897584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 xml:space="preserve">na </w:t>
      </w:r>
      <w:r w:rsidR="00E63BA7">
        <w:rPr>
          <w:b/>
          <w:bCs/>
          <w:i/>
          <w:iCs/>
          <w:sz w:val="22"/>
          <w:szCs w:val="22"/>
        </w:rPr>
        <w:t>serwer</w:t>
      </w:r>
      <w:r w:rsidRPr="002A16E2">
        <w:rPr>
          <w:b/>
          <w:bCs/>
          <w:i/>
          <w:iCs/>
          <w:sz w:val="22"/>
          <w:szCs w:val="22"/>
        </w:rPr>
        <w:t xml:space="preserve"> komputerow</w:t>
      </w:r>
      <w:r w:rsidR="00E63BA7">
        <w:rPr>
          <w:b/>
          <w:bCs/>
          <w:i/>
          <w:iCs/>
          <w:sz w:val="22"/>
          <w:szCs w:val="22"/>
        </w:rPr>
        <w:t xml:space="preserve">y </w:t>
      </w:r>
      <w:r w:rsidRPr="002A16E2"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 w:rsidR="00E63BA7"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53F2399C" w14:textId="77777777" w:rsidR="00897584" w:rsidRPr="002A16E2" w:rsidRDefault="00897584" w:rsidP="00897584">
      <w:pPr>
        <w:tabs>
          <w:tab w:val="right" w:pos="9000"/>
        </w:tabs>
        <w:rPr>
          <w:sz w:val="22"/>
          <w:szCs w:val="22"/>
        </w:rPr>
      </w:pPr>
    </w:p>
    <w:p w14:paraId="0E990458" w14:textId="3CB0D63D" w:rsidR="00897584" w:rsidRPr="002A16E2" w:rsidRDefault="00897584" w:rsidP="0089758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14</w:t>
      </w:r>
      <w:r w:rsidRPr="002A16E2">
        <w:rPr>
          <w:b/>
          <w:bCs/>
          <w:sz w:val="22"/>
          <w:szCs w:val="22"/>
        </w:rPr>
        <w:t xml:space="preserve"> 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</w:p>
    <w:p w14:paraId="1F486250" w14:textId="62B4607B" w:rsidR="00897584" w:rsidRDefault="00897584" w:rsidP="00897584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2F677AF3" w14:textId="77777777" w:rsidR="00E63BA7" w:rsidRDefault="00C2277C" w:rsidP="00E63BA7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E63BA7">
        <w:rPr>
          <w:b/>
          <w:bCs/>
          <w:sz w:val="22"/>
          <w:szCs w:val="22"/>
        </w:rPr>
        <w:t>Oświadczamy, że</w:t>
      </w:r>
      <w:r w:rsidRPr="00E63BA7">
        <w:rPr>
          <w:b/>
          <w:bCs/>
          <w:sz w:val="22"/>
          <w:szCs w:val="22"/>
        </w:rPr>
        <w:t xml:space="preserve"> oferowane przez nas urządzenie zostało wyprodukowane przez producenta posiadającego certyfikat</w:t>
      </w:r>
      <w:r w:rsidR="00E63BA7">
        <w:rPr>
          <w:b/>
          <w:bCs/>
          <w:sz w:val="22"/>
          <w:szCs w:val="22"/>
        </w:rPr>
        <w:t xml:space="preserve"> </w:t>
      </w:r>
      <w:r w:rsidR="00E63BA7" w:rsidRPr="00F47191">
        <w:rPr>
          <w:sz w:val="22"/>
          <w:szCs w:val="22"/>
          <w:highlight w:val="yellow"/>
        </w:rPr>
        <w:t>(</w:t>
      </w:r>
      <w:r w:rsidR="00E63BA7" w:rsidRPr="00F47191">
        <w:rPr>
          <w:i/>
          <w:sz w:val="22"/>
          <w:szCs w:val="22"/>
          <w:highlight w:val="yellow"/>
        </w:rPr>
        <w:t xml:space="preserve">kryterium </w:t>
      </w:r>
      <w:r w:rsidR="00E63BA7" w:rsidRPr="002A16E2">
        <w:rPr>
          <w:i/>
          <w:sz w:val="22"/>
          <w:szCs w:val="22"/>
          <w:highlight w:val="yellow"/>
        </w:rPr>
        <w:t>oceny ofert)</w:t>
      </w:r>
    </w:p>
    <w:p w14:paraId="22EE99BE" w14:textId="7C415273" w:rsidR="00C2277C" w:rsidRPr="00E63BA7" w:rsidRDefault="00E63BA7" w:rsidP="00C2277C">
      <w:pPr>
        <w:widowControl w:val="0"/>
        <w:numPr>
          <w:ilvl w:val="0"/>
          <w:numId w:val="6"/>
        </w:numPr>
        <w:spacing w:line="360" w:lineRule="auto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ertyfikat</w:t>
      </w:r>
      <w:r>
        <w:rPr>
          <w:sz w:val="22"/>
          <w:szCs w:val="22"/>
        </w:rPr>
        <w:t xml:space="preserve"> ISO 9001:2015   -    TAK / NIE*</w:t>
      </w:r>
    </w:p>
    <w:p w14:paraId="7F217766" w14:textId="46FCB8CE" w:rsidR="00E63BA7" w:rsidRPr="00E63BA7" w:rsidRDefault="00E63BA7" w:rsidP="00E63BA7">
      <w:pPr>
        <w:widowControl w:val="0"/>
        <w:numPr>
          <w:ilvl w:val="0"/>
          <w:numId w:val="6"/>
        </w:numPr>
        <w:spacing w:line="360" w:lineRule="auto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Certyfikat ISO </w:t>
      </w:r>
      <w:r>
        <w:rPr>
          <w:sz w:val="22"/>
          <w:szCs w:val="22"/>
        </w:rPr>
        <w:t>13485</w:t>
      </w:r>
      <w:r>
        <w:rPr>
          <w:sz w:val="22"/>
          <w:szCs w:val="22"/>
        </w:rPr>
        <w:t>:201</w:t>
      </w:r>
      <w:r>
        <w:rPr>
          <w:sz w:val="22"/>
          <w:szCs w:val="22"/>
        </w:rPr>
        <w:t xml:space="preserve">6  -  </w:t>
      </w:r>
      <w:r>
        <w:rPr>
          <w:sz w:val="22"/>
          <w:szCs w:val="22"/>
        </w:rPr>
        <w:t>TAK / NIE*</w:t>
      </w:r>
    </w:p>
    <w:p w14:paraId="216850EF" w14:textId="77777777" w:rsidR="00E63BA7" w:rsidRPr="00E63BA7" w:rsidRDefault="00E63BA7" w:rsidP="00E63BA7">
      <w:pPr>
        <w:widowControl w:val="0"/>
        <w:numPr>
          <w:ilvl w:val="0"/>
          <w:numId w:val="6"/>
        </w:numPr>
        <w:spacing w:line="360" w:lineRule="auto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Certyfikat ISO </w:t>
      </w:r>
      <w:r>
        <w:rPr>
          <w:sz w:val="22"/>
          <w:szCs w:val="22"/>
        </w:rPr>
        <w:t>140</w:t>
      </w:r>
      <w:r>
        <w:rPr>
          <w:sz w:val="22"/>
          <w:szCs w:val="22"/>
        </w:rPr>
        <w:t>01:2015</w:t>
      </w:r>
      <w:r>
        <w:rPr>
          <w:sz w:val="22"/>
          <w:szCs w:val="22"/>
        </w:rPr>
        <w:t xml:space="preserve"> - </w:t>
      </w:r>
      <w:r>
        <w:rPr>
          <w:sz w:val="22"/>
          <w:szCs w:val="22"/>
        </w:rPr>
        <w:t>TAK / NIE*</w:t>
      </w:r>
    </w:p>
    <w:p w14:paraId="00E8CCEA" w14:textId="081BDD4A" w:rsidR="00E63BA7" w:rsidRDefault="00E63BA7" w:rsidP="00E63BA7">
      <w:pPr>
        <w:tabs>
          <w:tab w:val="left" w:pos="426"/>
        </w:tabs>
        <w:spacing w:after="120"/>
        <w:ind w:left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*</w:t>
      </w:r>
      <w:r w:rsidRPr="00E63BA7">
        <w:rPr>
          <w:bCs/>
          <w:i/>
          <w:iCs/>
          <w:sz w:val="22"/>
          <w:szCs w:val="22"/>
        </w:rPr>
        <w:t>Niepotrzebne skreślić</w:t>
      </w:r>
    </w:p>
    <w:p w14:paraId="7C54DCBB" w14:textId="763AAD63" w:rsidR="00E63BA7" w:rsidRPr="00E63BA7" w:rsidRDefault="00E63BA7" w:rsidP="00897584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E63BA7">
        <w:rPr>
          <w:b/>
          <w:bCs/>
          <w:color w:val="FF0000"/>
          <w:sz w:val="22"/>
          <w:szCs w:val="22"/>
        </w:rPr>
        <w:t>Uwaga! W przypadku oferowania urządzenia z powyższymi certyfikatami należy załączyć do oferty dokument potwierdzający.</w:t>
      </w:r>
    </w:p>
    <w:p w14:paraId="36F04F56" w14:textId="65EAD0B0" w:rsidR="00897584" w:rsidRPr="002A16E2" w:rsidRDefault="00897584" w:rsidP="00897584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3C205987" w14:textId="77777777" w:rsidR="00897584" w:rsidRPr="002A16E2" w:rsidRDefault="00897584" w:rsidP="0089758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0176E3A" w14:textId="77777777" w:rsidR="00897584" w:rsidRPr="002A16E2" w:rsidRDefault="00897584" w:rsidP="0089758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DEC8D45" w14:textId="77777777" w:rsidR="00897584" w:rsidRPr="002A16E2" w:rsidRDefault="00897584" w:rsidP="00897584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56F486FA" w14:textId="77777777" w:rsidR="00897584" w:rsidRPr="002A16E2" w:rsidRDefault="00897584" w:rsidP="0089758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7DEB08C5" w14:textId="77777777" w:rsidR="00897584" w:rsidRDefault="00897584" w:rsidP="008975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3CBC799C" w14:textId="7F78100C" w:rsidR="00897584" w:rsidRPr="002A16E2" w:rsidRDefault="00897584" w:rsidP="008975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serwer</w:t>
      </w:r>
      <w:r w:rsidRPr="002A16E2">
        <w:rPr>
          <w:b/>
          <w:color w:val="000000"/>
          <w:sz w:val="22"/>
          <w:szCs w:val="22"/>
          <w:lang w:eastAsia="ar-SA"/>
        </w:rPr>
        <w:t xml:space="preserve"> komputerow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stacjonarne wraz z monitorami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25921BE2" w14:textId="2CA7F62B" w:rsidR="00897584" w:rsidRPr="002A16E2" w:rsidRDefault="00897584" w:rsidP="00897584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serwer </w:t>
      </w:r>
      <w:r w:rsidRPr="002A16E2">
        <w:rPr>
          <w:b/>
          <w:color w:val="000000"/>
          <w:sz w:val="22"/>
          <w:szCs w:val="22"/>
          <w:lang w:eastAsia="ar-SA"/>
        </w:rPr>
        <w:t>komputerow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2A1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71446824" w14:textId="77777777" w:rsidR="00897584" w:rsidRPr="002A16E2" w:rsidRDefault="00897584" w:rsidP="0089758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85C3260" w14:textId="77777777" w:rsidR="00897584" w:rsidRPr="002A16E2" w:rsidRDefault="00897584" w:rsidP="0089758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4056C1C" w14:textId="77777777" w:rsidR="00897584" w:rsidRPr="002A16E2" w:rsidRDefault="00897584" w:rsidP="0089758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F1142D7" w14:textId="77777777" w:rsidR="00897584" w:rsidRPr="002A16E2" w:rsidRDefault="00897584" w:rsidP="0089758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97584" w:rsidRPr="002A16E2" w14:paraId="72B7CB62" w14:textId="77777777" w:rsidTr="006C03F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3E15AF" w14:textId="77777777" w:rsidR="00897584" w:rsidRPr="002A16E2" w:rsidRDefault="00897584" w:rsidP="006C03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D2C3C6" w14:textId="77777777" w:rsidR="00897584" w:rsidRPr="002A16E2" w:rsidRDefault="00897584" w:rsidP="006C03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7CAD5DAA" w14:textId="77777777" w:rsidR="00897584" w:rsidRPr="002A16E2" w:rsidRDefault="00897584" w:rsidP="006C03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EF41B0" w14:textId="77777777" w:rsidR="00897584" w:rsidRPr="002A16E2" w:rsidRDefault="00897584" w:rsidP="006C03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897584" w:rsidRPr="002A16E2" w14:paraId="1141ABDC" w14:textId="77777777" w:rsidTr="006C03F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275A0" w14:textId="77777777" w:rsidR="00897584" w:rsidRPr="002A16E2" w:rsidRDefault="00897584" w:rsidP="006C03F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73AE4" w14:textId="77777777" w:rsidR="00897584" w:rsidRPr="002A16E2" w:rsidRDefault="00897584" w:rsidP="006C03F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B0669" w14:textId="77777777" w:rsidR="00897584" w:rsidRPr="002A16E2" w:rsidRDefault="00897584" w:rsidP="006C03F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97584" w:rsidRPr="002A16E2" w14:paraId="7410CE9D" w14:textId="77777777" w:rsidTr="006C03F9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AD5DD" w14:textId="77777777" w:rsidR="00897584" w:rsidRPr="002A16E2" w:rsidRDefault="00897584" w:rsidP="006C03F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9B48F0" w14:textId="77777777" w:rsidR="00897584" w:rsidRPr="002A16E2" w:rsidRDefault="00897584" w:rsidP="006C03F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A0E3B" w14:textId="77777777" w:rsidR="00897584" w:rsidRPr="002A16E2" w:rsidRDefault="00897584" w:rsidP="006C03F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3D34D6D" w14:textId="77777777" w:rsidR="00897584" w:rsidRPr="002A16E2" w:rsidRDefault="00897584" w:rsidP="0089758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1C4E3A1F" w14:textId="77777777" w:rsidR="00897584" w:rsidRPr="002A16E2" w:rsidRDefault="00897584" w:rsidP="0089758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001883D8" w14:textId="77777777" w:rsidR="00897584" w:rsidRPr="002A16E2" w:rsidRDefault="00897584" w:rsidP="0089758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47869B02" w14:textId="77777777" w:rsidR="00897584" w:rsidRPr="002A16E2" w:rsidRDefault="00897584" w:rsidP="0089758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11F575A5" w14:textId="77777777" w:rsidR="00897584" w:rsidRPr="002A16E2" w:rsidRDefault="00897584" w:rsidP="0089758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10AEFADC" w14:textId="77777777" w:rsidR="00897584" w:rsidRPr="002A16E2" w:rsidRDefault="00897584" w:rsidP="00897584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3DA7B14" w14:textId="77777777" w:rsidR="00897584" w:rsidRPr="002A16E2" w:rsidRDefault="00897584" w:rsidP="0089758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FB067BD" w14:textId="77777777" w:rsidR="00897584" w:rsidRPr="002A16E2" w:rsidRDefault="00897584" w:rsidP="008975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D887D59" w14:textId="77777777" w:rsidR="00897584" w:rsidRPr="002A16E2" w:rsidRDefault="00897584" w:rsidP="008975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783DA84E" w14:textId="77777777" w:rsidR="00897584" w:rsidRPr="00F47191" w:rsidRDefault="00897584" w:rsidP="00897584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706EA49B" w14:textId="77777777" w:rsidR="00897584" w:rsidRPr="000A160D" w:rsidRDefault="00897584" w:rsidP="00897584"/>
    <w:p w14:paraId="130CC778" w14:textId="77777777" w:rsidR="00FE545C" w:rsidRPr="002D0F0D" w:rsidRDefault="00FE545C" w:rsidP="002D0F0D"/>
    <w:sectPr w:rsidR="00FE545C" w:rsidRPr="002D0F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025C0" w14:textId="77777777" w:rsidR="004B6F6A" w:rsidRDefault="004B6F6A">
      <w:r>
        <w:separator/>
      </w:r>
    </w:p>
  </w:endnote>
  <w:endnote w:type="continuationSeparator" w:id="0">
    <w:p w14:paraId="734768CE" w14:textId="77777777" w:rsidR="004B6F6A" w:rsidRDefault="004B6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A08ED" w14:textId="77777777" w:rsidR="00455677" w:rsidRDefault="004556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E69D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6FDE8" w14:textId="77777777" w:rsidR="00455677" w:rsidRDefault="004556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F8CAC" w14:textId="77777777" w:rsidR="004B6F6A" w:rsidRDefault="004B6F6A">
      <w:r>
        <w:separator/>
      </w:r>
    </w:p>
  </w:footnote>
  <w:footnote w:type="continuationSeparator" w:id="0">
    <w:p w14:paraId="4EFDBCD4" w14:textId="77777777" w:rsidR="004B6F6A" w:rsidRDefault="004B6F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4CA9B" w14:textId="77777777" w:rsidR="00455677" w:rsidRDefault="004556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6426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2DE10" w14:textId="77777777" w:rsidR="00455677" w:rsidRDefault="004556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E1054B0"/>
    <w:multiLevelType w:val="hybridMultilevel"/>
    <w:tmpl w:val="3EB65C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6F6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8179A"/>
    <w:rsid w:val="002D0F0D"/>
    <w:rsid w:val="00315A4A"/>
    <w:rsid w:val="00455677"/>
    <w:rsid w:val="004B6F6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97584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2277C"/>
    <w:rsid w:val="00C969A6"/>
    <w:rsid w:val="00CA7D36"/>
    <w:rsid w:val="00D24208"/>
    <w:rsid w:val="00D60C38"/>
    <w:rsid w:val="00D66893"/>
    <w:rsid w:val="00D90ACB"/>
    <w:rsid w:val="00DC1500"/>
    <w:rsid w:val="00E44371"/>
    <w:rsid w:val="00E63BA7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17B9FA1"/>
  <w15:chartTrackingRefBased/>
  <w15:docId w15:val="{9D4A6D06-A6FA-49FA-82E6-534C9E043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758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809</Words>
  <Characters>5626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2021-05-04T10:57:00Z</cp:lastPrinted>
  <dcterms:created xsi:type="dcterms:W3CDTF">2021-05-04T10:59:00Z</dcterms:created>
  <dcterms:modified xsi:type="dcterms:W3CDTF">2021-05-04T10:59:00Z</dcterms:modified>
</cp:coreProperties>
</file>