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9E29E" w14:textId="77777777" w:rsidR="005E7B65" w:rsidRDefault="005E7B65" w:rsidP="005E7B65">
      <w:pPr>
        <w:pStyle w:val="Nagwek"/>
        <w:tabs>
          <w:tab w:val="left" w:pos="708"/>
        </w:tabs>
        <w:rPr>
          <w:sz w:val="24"/>
        </w:rPr>
      </w:pPr>
    </w:p>
    <w:p w14:paraId="6847D190" w14:textId="77777777" w:rsidR="005E7B65" w:rsidRDefault="005E7B65" w:rsidP="005E7B65">
      <w:pPr>
        <w:pStyle w:val="Nagwek"/>
        <w:tabs>
          <w:tab w:val="left" w:pos="708"/>
        </w:tabs>
        <w:rPr>
          <w:sz w:val="24"/>
        </w:rPr>
      </w:pPr>
    </w:p>
    <w:p w14:paraId="263F7F6B" w14:textId="77777777" w:rsidR="005E7B65" w:rsidRDefault="005E7B65" w:rsidP="005E7B65">
      <w:pPr>
        <w:pStyle w:val="Nagwek"/>
        <w:tabs>
          <w:tab w:val="left" w:pos="708"/>
        </w:tabs>
        <w:rPr>
          <w:sz w:val="28"/>
          <w:szCs w:val="28"/>
        </w:rPr>
      </w:pPr>
    </w:p>
    <w:p w14:paraId="6D07FA3E" w14:textId="40052F4F" w:rsidR="005E7B65" w:rsidRDefault="005E7B65" w:rsidP="005E7B6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KC-zp.272-1</w:t>
      </w:r>
      <w:r>
        <w:rPr>
          <w:b/>
          <w:sz w:val="24"/>
        </w:rPr>
        <w:t>5</w:t>
      </w:r>
      <w:r>
        <w:rPr>
          <w:b/>
          <w:sz w:val="24"/>
        </w:rPr>
        <w:t>9/21</w:t>
      </w:r>
    </w:p>
    <w:p w14:paraId="66181C93" w14:textId="77777777" w:rsidR="005E7B65" w:rsidRDefault="005E7B65" w:rsidP="005E7B65">
      <w:pPr>
        <w:pStyle w:val="Nagwek3"/>
        <w:ind w:left="0"/>
        <w:jc w:val="left"/>
        <w:rPr>
          <w:sz w:val="28"/>
        </w:rPr>
      </w:pPr>
    </w:p>
    <w:p w14:paraId="460D1D93" w14:textId="77777777" w:rsidR="005E7B65" w:rsidRDefault="005E7B65" w:rsidP="005E7B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0347902" w14:textId="77777777" w:rsidR="005E7B65" w:rsidRDefault="005E7B65" w:rsidP="005E7B65">
      <w:pPr>
        <w:jc w:val="center"/>
        <w:rPr>
          <w:b/>
          <w:sz w:val="28"/>
          <w:szCs w:val="28"/>
        </w:rPr>
      </w:pPr>
    </w:p>
    <w:p w14:paraId="7812E4B7" w14:textId="77777777" w:rsidR="005E7B65" w:rsidRDefault="005E7B65" w:rsidP="005E7B6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7DD3A05" w14:textId="77777777" w:rsidR="005E7B65" w:rsidRDefault="005E7B65" w:rsidP="005E7B65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4D078524" w14:textId="77777777" w:rsidR="005E7B65" w:rsidRDefault="005E7B65" w:rsidP="005E7B6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48BA02D" w14:textId="77777777" w:rsidR="005E7B65" w:rsidRDefault="005E7B65" w:rsidP="005E7B65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6B8CBFFA" w14:textId="170543C2" w:rsidR="005E7B65" w:rsidRDefault="005E7B65" w:rsidP="005E7B6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>
        <w:rPr>
          <w:b/>
        </w:rPr>
        <w:t>D</w:t>
      </w:r>
      <w:r w:rsidRPr="00550365">
        <w:rPr>
          <w:b/>
        </w:rPr>
        <w:t>ostaw</w:t>
      </w:r>
      <w:r>
        <w:rPr>
          <w:b/>
        </w:rPr>
        <w:t>ę</w:t>
      </w:r>
      <w:r w:rsidRPr="00550365">
        <w:rPr>
          <w:b/>
        </w:rPr>
        <w:t xml:space="preserve"> </w:t>
      </w:r>
      <w:r>
        <w:rPr>
          <w:b/>
        </w:rPr>
        <w:t>1</w:t>
      </w:r>
      <w:r w:rsidRPr="00550365">
        <w:rPr>
          <w:b/>
        </w:rPr>
        <w:t xml:space="preserve"> szt. </w:t>
      </w:r>
      <w:r>
        <w:rPr>
          <w:b/>
        </w:rPr>
        <w:t>serwera</w:t>
      </w:r>
      <w:r w:rsidRPr="00550365">
        <w:rPr>
          <w:b/>
        </w:rPr>
        <w:t xml:space="preserve"> komputerow</w:t>
      </w:r>
      <w:r>
        <w:rPr>
          <w:b/>
        </w:rPr>
        <w:t>ego</w:t>
      </w:r>
      <w:r w:rsidRPr="00550365">
        <w:rPr>
          <w:b/>
        </w:rPr>
        <w:t xml:space="preserve"> dla </w:t>
      </w:r>
      <w:proofErr w:type="spellStart"/>
      <w:r w:rsidRPr="00550365">
        <w:rPr>
          <w:b/>
        </w:rPr>
        <w:t>W</w:t>
      </w:r>
      <w:r>
        <w:rPr>
          <w:b/>
        </w:rPr>
        <w:t>EAIiIB</w:t>
      </w:r>
      <w:proofErr w:type="spellEnd"/>
      <w:r>
        <w:rPr>
          <w:rFonts w:ascii="Verdana" w:hAnsi="Verdana"/>
          <w:b/>
        </w:rPr>
        <w:t xml:space="preserve"> - KC-zp.272-1</w:t>
      </w:r>
      <w:r>
        <w:rPr>
          <w:rFonts w:ascii="Verdana" w:hAnsi="Verdana"/>
          <w:b/>
        </w:rPr>
        <w:t>5</w:t>
      </w:r>
      <w:r>
        <w:rPr>
          <w:rFonts w:ascii="Verdana" w:hAnsi="Verdana"/>
          <w:b/>
        </w:rPr>
        <w:t>9/21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11ADCDAA" w14:textId="77777777" w:rsidR="005E7B65" w:rsidRDefault="005E7B65" w:rsidP="005E7B65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3B79F57" w14:textId="77777777" w:rsidR="005E7B65" w:rsidRDefault="005E7B65" w:rsidP="005E7B6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668A95E" w14:textId="77777777" w:rsidR="005E7B65" w:rsidRDefault="005E7B65" w:rsidP="005E7B6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836500B" w14:textId="77777777" w:rsidR="005E7B65" w:rsidRDefault="005E7B65" w:rsidP="005E7B6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6A9881F" w14:textId="77777777" w:rsidR="005E7B65" w:rsidRDefault="005E7B65" w:rsidP="005E7B65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00D7C3BD" w14:textId="77777777" w:rsidR="005E7B65" w:rsidRDefault="005E7B65" w:rsidP="005E7B65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nie należy do jakiejkolwiek/ żadnej grupy kapitałowej.</w:t>
      </w:r>
    </w:p>
    <w:p w14:paraId="707CDF28" w14:textId="77777777" w:rsidR="005E7B65" w:rsidRDefault="005E7B65" w:rsidP="005E7B65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0189F5E6" w14:textId="77777777" w:rsidR="005E7B65" w:rsidRDefault="005E7B65" w:rsidP="005E7B65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E7B65" w14:paraId="07DB3C80" w14:textId="77777777" w:rsidTr="006C03F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B3B05" w14:textId="77777777" w:rsidR="005E7B65" w:rsidRDefault="005E7B65" w:rsidP="006C03F9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3E6B7" w14:textId="77777777" w:rsidR="005E7B65" w:rsidRDefault="005E7B65" w:rsidP="006C03F9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6CCCA" w14:textId="77777777" w:rsidR="005E7B65" w:rsidRDefault="005E7B65" w:rsidP="006C03F9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5E7B65" w14:paraId="0B71F020" w14:textId="77777777" w:rsidTr="006C03F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CA92F" w14:textId="77777777" w:rsidR="005E7B65" w:rsidRDefault="005E7B65" w:rsidP="006C03F9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29C4" w14:textId="77777777" w:rsidR="005E7B65" w:rsidRDefault="005E7B65" w:rsidP="006C03F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3F29" w14:textId="77777777" w:rsidR="005E7B65" w:rsidRDefault="005E7B65" w:rsidP="006C03F9">
            <w:pPr>
              <w:widowControl w:val="0"/>
              <w:spacing w:line="360" w:lineRule="auto"/>
              <w:jc w:val="both"/>
            </w:pPr>
          </w:p>
        </w:tc>
      </w:tr>
      <w:tr w:rsidR="005E7B65" w14:paraId="7B8E143B" w14:textId="77777777" w:rsidTr="006C03F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5A237" w14:textId="77777777" w:rsidR="005E7B65" w:rsidRDefault="005E7B65" w:rsidP="006C03F9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E05D" w14:textId="77777777" w:rsidR="005E7B65" w:rsidRDefault="005E7B65" w:rsidP="006C03F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1518" w14:textId="77777777" w:rsidR="005E7B65" w:rsidRDefault="005E7B65" w:rsidP="006C03F9">
            <w:pPr>
              <w:widowControl w:val="0"/>
              <w:spacing w:line="360" w:lineRule="auto"/>
              <w:jc w:val="both"/>
            </w:pPr>
          </w:p>
        </w:tc>
      </w:tr>
      <w:tr w:rsidR="005E7B65" w14:paraId="747ECBCD" w14:textId="77777777" w:rsidTr="006C03F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B0576" w14:textId="77777777" w:rsidR="005E7B65" w:rsidRDefault="005E7B65" w:rsidP="006C03F9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343D" w14:textId="77777777" w:rsidR="005E7B65" w:rsidRDefault="005E7B65" w:rsidP="006C03F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0717" w14:textId="77777777" w:rsidR="005E7B65" w:rsidRDefault="005E7B65" w:rsidP="006C03F9">
            <w:pPr>
              <w:widowControl w:val="0"/>
              <w:spacing w:line="360" w:lineRule="auto"/>
              <w:jc w:val="both"/>
            </w:pPr>
          </w:p>
        </w:tc>
      </w:tr>
    </w:tbl>
    <w:p w14:paraId="3F5D7E7E" w14:textId="77777777" w:rsidR="005E7B65" w:rsidRDefault="005E7B65" w:rsidP="005E7B65">
      <w:pPr>
        <w:widowControl w:val="0"/>
        <w:spacing w:line="360" w:lineRule="auto"/>
        <w:jc w:val="both"/>
      </w:pPr>
    </w:p>
    <w:p w14:paraId="00CA8DE8" w14:textId="77777777" w:rsidR="005E7B65" w:rsidRDefault="005E7B65" w:rsidP="005E7B65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75B2A07F" w14:textId="77777777" w:rsidR="005E7B65" w:rsidRDefault="005E7B65" w:rsidP="005E7B65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60C41036" w14:textId="77777777" w:rsidR="005E7B65" w:rsidRDefault="005E7B65" w:rsidP="005E7B65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5CAED888" w14:textId="77777777" w:rsidR="005E7B65" w:rsidRDefault="005E7B65" w:rsidP="005E7B65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AB5CF58" w14:textId="77777777" w:rsidR="005E7B65" w:rsidRDefault="005E7B65" w:rsidP="005E7B65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BE0390F" w14:textId="77777777" w:rsidR="005E7B65" w:rsidRDefault="005E7B65" w:rsidP="005E7B65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3F9E957" w14:textId="60E383AD" w:rsidR="005E7B65" w:rsidRPr="00D82098" w:rsidRDefault="005E7B65" w:rsidP="005E7B65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75796FDD" w14:textId="77777777" w:rsidR="005E7B65" w:rsidRDefault="005E7B65" w:rsidP="005E7B65">
      <w:pPr>
        <w:rPr>
          <w:rFonts w:eastAsia="Times New Roman"/>
          <w:lang w:eastAsia="pl-PL"/>
        </w:rPr>
      </w:pPr>
    </w:p>
    <w:p w14:paraId="4EC57981" w14:textId="77777777" w:rsidR="005E7B65" w:rsidRDefault="005E7B65" w:rsidP="005E7B65"/>
    <w:p w14:paraId="08D32C66" w14:textId="77777777" w:rsidR="005E7B65" w:rsidRPr="00DD1F3F" w:rsidRDefault="005E7B65" w:rsidP="005E7B65"/>
    <w:p w14:paraId="3BD864B4" w14:textId="45C830DC" w:rsidR="00106AC7" w:rsidRPr="00A9055F" w:rsidRDefault="00106AC7" w:rsidP="00A9055F"/>
    <w:sectPr w:rsidR="00106AC7" w:rsidRPr="00A9055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D3539" w14:textId="77777777" w:rsidR="004B51D6" w:rsidRDefault="004B51D6">
      <w:r>
        <w:separator/>
      </w:r>
    </w:p>
  </w:endnote>
  <w:endnote w:type="continuationSeparator" w:id="0">
    <w:p w14:paraId="57C101D0" w14:textId="77777777" w:rsidR="004B51D6" w:rsidRDefault="004B5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00E3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0EE00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F10A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B7D9CC5" w14:textId="77777777" w:rsidR="00336EEB" w:rsidRDefault="005E7B65" w:rsidP="00336EEB">
    <w:pPr>
      <w:pStyle w:val="Stopka"/>
      <w:tabs>
        <w:tab w:val="clear" w:pos="4536"/>
      </w:tabs>
      <w:jc w:val="center"/>
    </w:pPr>
    <w:r>
      <w:rPr>
        <w:noProof/>
      </w:rPr>
      <w:pict w14:anchorId="2302D86B">
        <v:line id="_x0000_s2049" style="position:absolute;left:0;text-align:left;z-index:251657728" from="-3.85pt,8.7pt" to="455.15pt,8.7pt"/>
      </w:pict>
    </w:r>
  </w:p>
  <w:p w14:paraId="2CF418D2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F0DBC" w14:textId="77777777" w:rsidR="00187DE1" w:rsidRDefault="00187D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53F4B" w14:textId="77777777" w:rsidR="004B51D6" w:rsidRDefault="004B51D6">
      <w:r>
        <w:separator/>
      </w:r>
    </w:p>
  </w:footnote>
  <w:footnote w:type="continuationSeparator" w:id="0">
    <w:p w14:paraId="0D6680CC" w14:textId="77777777" w:rsidR="004B51D6" w:rsidRDefault="004B5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F6C47" w14:textId="77777777" w:rsidR="00187DE1" w:rsidRDefault="00187D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90904" w14:textId="77777777" w:rsidR="00187DE1" w:rsidRDefault="00187D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153F5" w14:textId="77777777" w:rsidR="00187DE1" w:rsidRDefault="00187D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51D6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87DE1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51D6"/>
    <w:rsid w:val="004C55DE"/>
    <w:rsid w:val="004D5C77"/>
    <w:rsid w:val="00533E9F"/>
    <w:rsid w:val="00542D0B"/>
    <w:rsid w:val="0056132E"/>
    <w:rsid w:val="005A5013"/>
    <w:rsid w:val="005C0D5A"/>
    <w:rsid w:val="005C3627"/>
    <w:rsid w:val="005E7B65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9055F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628E09"/>
  <w15:chartTrackingRefBased/>
  <w15:docId w15:val="{C9A3FA03-A6A8-4441-B422-45763B6D7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7B6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5E7B65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5E7B65"/>
  </w:style>
  <w:style w:type="paragraph" w:styleId="Akapitzlist">
    <w:name w:val="List Paragraph"/>
    <w:basedOn w:val="Normalny"/>
    <w:uiPriority w:val="34"/>
    <w:qFormat/>
    <w:rsid w:val="005E7B6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337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2021-05-04T10:20:00Z</cp:lastPrinted>
  <dcterms:created xsi:type="dcterms:W3CDTF">2021-05-04T10:23:00Z</dcterms:created>
  <dcterms:modified xsi:type="dcterms:W3CDTF">2021-05-04T10:23:00Z</dcterms:modified>
</cp:coreProperties>
</file>