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FB3AF6" w:rsidRDefault="00B83FBA" w:rsidP="00FB3AF6">
      <w:pPr>
        <w:jc w:val="right"/>
      </w:pPr>
      <w:r w:rsidRPr="00FB3AF6">
        <w:t>Częstochowa</w:t>
      </w:r>
      <w:r w:rsidR="006A5DF1" w:rsidRPr="00FB3AF6">
        <w:t xml:space="preserve"> dnia: </w:t>
      </w:r>
      <w:r w:rsidRPr="00FB3AF6">
        <w:t>2021-06-09</w:t>
      </w:r>
    </w:p>
    <w:p w:rsidR="0029606A" w:rsidRPr="00FB3AF6" w:rsidRDefault="0029606A" w:rsidP="00FB3AF6">
      <w:pPr>
        <w:jc w:val="right"/>
      </w:pPr>
    </w:p>
    <w:p w:rsidR="006A5DF1" w:rsidRPr="00FB3AF6" w:rsidRDefault="00B83FBA" w:rsidP="00FB3AF6">
      <w:pPr>
        <w:rPr>
          <w:b/>
          <w:bCs/>
        </w:rPr>
      </w:pPr>
      <w:r w:rsidRPr="00FB3AF6">
        <w:rPr>
          <w:b/>
          <w:bCs/>
        </w:rPr>
        <w:t>Politechnika Częstochowska</w:t>
      </w:r>
    </w:p>
    <w:p w:rsidR="006A5DF1" w:rsidRPr="00FB3AF6" w:rsidRDefault="00B83FBA" w:rsidP="00FB3AF6">
      <w:r w:rsidRPr="00FB3AF6">
        <w:t>Dąbrowskiego</w:t>
      </w:r>
      <w:r w:rsidR="006A5DF1" w:rsidRPr="00FB3AF6">
        <w:t xml:space="preserve"> </w:t>
      </w:r>
      <w:r w:rsidRPr="00FB3AF6">
        <w:t>69</w:t>
      </w:r>
    </w:p>
    <w:p w:rsidR="006A5DF1" w:rsidRPr="00FB3AF6" w:rsidRDefault="00B83FBA" w:rsidP="00FB3AF6">
      <w:r w:rsidRPr="00FB3AF6">
        <w:t>42-201</w:t>
      </w:r>
      <w:r w:rsidR="006A5DF1" w:rsidRPr="00FB3AF6">
        <w:t xml:space="preserve"> </w:t>
      </w:r>
      <w:r w:rsidRPr="00FB3AF6">
        <w:t>Częstochowa</w:t>
      </w:r>
    </w:p>
    <w:p w:rsidR="006A5DF1" w:rsidRPr="00FB3AF6" w:rsidRDefault="006A5DF1" w:rsidP="00FB3AF6">
      <w:pPr>
        <w:pStyle w:val="Nagwek"/>
        <w:tabs>
          <w:tab w:val="clear" w:pos="4536"/>
        </w:tabs>
      </w:pPr>
      <w:r w:rsidRPr="00FB3AF6">
        <w:t>Pismo:</w:t>
      </w:r>
      <w:r w:rsidRPr="00FB3AF6">
        <w:rPr>
          <w:b/>
          <w:bCs/>
        </w:rPr>
        <w:t xml:space="preserve"> </w:t>
      </w:r>
      <w:r w:rsidR="00B90F3C" w:rsidRPr="00FB3AF6">
        <w:rPr>
          <w:bCs/>
        </w:rPr>
        <w:t xml:space="preserve">RK </w:t>
      </w:r>
      <w:r w:rsidR="00413A9C">
        <w:rPr>
          <w:bCs/>
        </w:rPr>
        <w:t>–</w:t>
      </w:r>
      <w:r w:rsidR="00B90F3C" w:rsidRPr="00FB3AF6">
        <w:rPr>
          <w:bCs/>
        </w:rPr>
        <w:t xml:space="preserve"> </w:t>
      </w:r>
      <w:r w:rsidR="00413A9C">
        <w:rPr>
          <w:bCs/>
        </w:rPr>
        <w:t>407/21</w:t>
      </w:r>
      <w:bookmarkStart w:id="0" w:name="_GoBack"/>
      <w:bookmarkEnd w:id="0"/>
      <w:r w:rsidRPr="00FB3AF6">
        <w:tab/>
        <w:t xml:space="preserve"> </w:t>
      </w:r>
    </w:p>
    <w:p w:rsidR="006A5DF1" w:rsidRPr="00FB3AF6" w:rsidRDefault="006A5DF1" w:rsidP="00FB3AF6">
      <w:pPr>
        <w:pStyle w:val="Nagwek"/>
        <w:tabs>
          <w:tab w:val="clear" w:pos="4536"/>
          <w:tab w:val="clear" w:pos="9072"/>
        </w:tabs>
      </w:pPr>
    </w:p>
    <w:p w:rsidR="006A5DF1" w:rsidRPr="00FB3AF6" w:rsidRDefault="006A5DF1" w:rsidP="00FB3AF6">
      <w:pPr>
        <w:tabs>
          <w:tab w:val="left" w:pos="708"/>
          <w:tab w:val="center" w:pos="4536"/>
          <w:tab w:val="right" w:pos="9072"/>
        </w:tabs>
        <w:ind w:left="5245"/>
        <w:rPr>
          <w:b/>
        </w:rPr>
      </w:pPr>
      <w:r w:rsidRPr="00FB3AF6">
        <w:rPr>
          <w:b/>
        </w:rPr>
        <w:t>WYKONAWCY</w:t>
      </w:r>
    </w:p>
    <w:p w:rsidR="006A5DF1" w:rsidRPr="00FB3AF6" w:rsidRDefault="006A5DF1" w:rsidP="00FB3AF6">
      <w:pPr>
        <w:tabs>
          <w:tab w:val="left" w:pos="708"/>
          <w:tab w:val="center" w:pos="4536"/>
          <w:tab w:val="right" w:pos="9072"/>
        </w:tabs>
        <w:ind w:left="5245"/>
      </w:pPr>
      <w:r w:rsidRPr="00FB3AF6">
        <w:t>ubiegający się o zamówienie publiczne</w:t>
      </w:r>
    </w:p>
    <w:p w:rsidR="006D4AB3" w:rsidRPr="00FB3AF6" w:rsidRDefault="006D4AB3" w:rsidP="00FB3AF6">
      <w:pPr>
        <w:pStyle w:val="Nagwek"/>
        <w:tabs>
          <w:tab w:val="clear" w:pos="4536"/>
        </w:tabs>
      </w:pPr>
    </w:p>
    <w:p w:rsidR="006D4AB3" w:rsidRPr="00FB3AF6" w:rsidRDefault="006D4AB3" w:rsidP="00FB3AF6">
      <w:pPr>
        <w:pStyle w:val="Nagwek"/>
        <w:tabs>
          <w:tab w:val="clear" w:pos="4536"/>
          <w:tab w:val="clear" w:pos="9072"/>
        </w:tabs>
      </w:pPr>
    </w:p>
    <w:p w:rsidR="008F0778" w:rsidRPr="00FB3AF6" w:rsidRDefault="00E21B49" w:rsidP="00FB3AF6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FB3AF6">
        <w:rPr>
          <w:rFonts w:ascii="Times New Roman" w:hAnsi="Times New Roman"/>
          <w:sz w:val="20"/>
        </w:rPr>
        <w:t>WYJAŚNIENI</w:t>
      </w:r>
      <w:r w:rsidR="00520165" w:rsidRPr="00FB3AF6">
        <w:rPr>
          <w:rFonts w:ascii="Times New Roman" w:hAnsi="Times New Roman"/>
          <w:sz w:val="20"/>
        </w:rPr>
        <w:t>A</w:t>
      </w:r>
      <w:r w:rsidR="00632C3C" w:rsidRPr="00FB3AF6">
        <w:rPr>
          <w:rFonts w:ascii="Times New Roman" w:hAnsi="Times New Roman"/>
          <w:sz w:val="20"/>
        </w:rPr>
        <w:t xml:space="preserve"> TREŚCI</w:t>
      </w:r>
      <w:r w:rsidR="0029606A" w:rsidRPr="00FB3AF6">
        <w:rPr>
          <w:rFonts w:ascii="Times New Roman" w:hAnsi="Times New Roman"/>
          <w:sz w:val="20"/>
        </w:rPr>
        <w:t xml:space="preserve"> SWZ</w:t>
      </w:r>
      <w:r w:rsidR="00B90F3C" w:rsidRPr="00FB3AF6">
        <w:rPr>
          <w:rFonts w:ascii="Times New Roman" w:hAnsi="Times New Roman"/>
          <w:sz w:val="20"/>
        </w:rPr>
        <w:t>, ZMIANA</w:t>
      </w:r>
      <w:r w:rsidR="008F0778" w:rsidRPr="00FB3AF6">
        <w:rPr>
          <w:rFonts w:ascii="Times New Roman" w:hAnsi="Times New Roman"/>
          <w:sz w:val="20"/>
        </w:rPr>
        <w:t xml:space="preserve"> SWZ </w:t>
      </w:r>
    </w:p>
    <w:p w:rsidR="00632C3C" w:rsidRPr="00FB3AF6" w:rsidRDefault="008F0778" w:rsidP="00FB3AF6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FB3AF6">
        <w:rPr>
          <w:rFonts w:ascii="Times New Roman" w:hAnsi="Times New Roman"/>
          <w:sz w:val="20"/>
        </w:rPr>
        <w:t>ORAZ PRZEDŁUŻENIE TERMINU SKŁADANIA OFERT</w:t>
      </w:r>
    </w:p>
    <w:p w:rsidR="008F0778" w:rsidRPr="00FB3AF6" w:rsidRDefault="008F0778" w:rsidP="00FB3AF6"/>
    <w:p w:rsidR="006D4AB3" w:rsidRPr="00FB3AF6" w:rsidRDefault="00632C3C" w:rsidP="00FB3AF6">
      <w:pPr>
        <w:jc w:val="both"/>
      </w:pPr>
      <w:r w:rsidRPr="00FB3AF6">
        <w:t xml:space="preserve">Dotyczy: </w:t>
      </w:r>
      <w:r w:rsidR="006A5DF1" w:rsidRPr="00FB3AF6">
        <w:t>p</w:t>
      </w:r>
      <w:r w:rsidRPr="00FB3AF6">
        <w:t>ostępowani</w:t>
      </w:r>
      <w:r w:rsidR="006A5DF1" w:rsidRPr="00FB3AF6">
        <w:t>a</w:t>
      </w:r>
      <w:r w:rsidRPr="00FB3AF6">
        <w:t xml:space="preserve"> o udzielenie zamówienia publicznego, prowadzone</w:t>
      </w:r>
      <w:r w:rsidR="006A5DF1" w:rsidRPr="00FB3AF6">
        <w:t>go</w:t>
      </w:r>
      <w:r w:rsidRPr="00FB3AF6">
        <w:t xml:space="preserve"> w trybie </w:t>
      </w:r>
      <w:r w:rsidR="00B83FBA" w:rsidRPr="00FB3AF6">
        <w:t>tryb podstawowy</w:t>
      </w:r>
      <w:r w:rsidRPr="00FB3AF6">
        <w:rPr>
          <w:b/>
        </w:rPr>
        <w:t xml:space="preserve"> </w:t>
      </w:r>
      <w:r w:rsidRPr="00FB3AF6">
        <w:rPr>
          <w:bCs/>
        </w:rPr>
        <w:t>na</w:t>
      </w:r>
      <w:r w:rsidRPr="00FB3AF6">
        <w:rPr>
          <w:b/>
        </w:rPr>
        <w:t xml:space="preserve"> </w:t>
      </w:r>
      <w:r w:rsidR="00E72428" w:rsidRPr="00FB3AF6">
        <w:rPr>
          <w:bCs/>
        </w:rPr>
        <w:t>”</w:t>
      </w:r>
      <w:r w:rsidR="00B83FBA" w:rsidRPr="00FB3AF6">
        <w:rPr>
          <w:b/>
          <w:bCs/>
        </w:rPr>
        <w:t>Przeprowadzenie szkoleń dla kadry zarządczej i administracyjnej Politechniki Częstochowskiej w ramach projektu "Zintegrowany Program Rozwoju Politechniki Częstochowskiej" POWR.03.05.00-00-Z008/18</w:t>
      </w:r>
      <w:r w:rsidR="00E72428" w:rsidRPr="00FB3AF6">
        <w:rPr>
          <w:bCs/>
        </w:rPr>
        <w:t>”</w:t>
      </w:r>
      <w:r w:rsidRPr="00FB3AF6">
        <w:rPr>
          <w:b/>
        </w:rPr>
        <w:t xml:space="preserve"> </w:t>
      </w:r>
      <w:r w:rsidRPr="00FB3AF6">
        <w:rPr>
          <w:bCs/>
        </w:rPr>
        <w:t>– znak sprawy</w:t>
      </w:r>
      <w:r w:rsidRPr="00FB3AF6">
        <w:rPr>
          <w:b/>
        </w:rPr>
        <w:t xml:space="preserve"> </w:t>
      </w:r>
      <w:r w:rsidR="00B83FBA" w:rsidRPr="00FB3AF6">
        <w:rPr>
          <w:b/>
        </w:rPr>
        <w:t>ZP/US-05/21</w:t>
      </w:r>
      <w:r w:rsidRPr="00FB3AF6">
        <w:rPr>
          <w:b/>
        </w:rPr>
        <w:t>.</w:t>
      </w:r>
    </w:p>
    <w:p w:rsidR="0012774F" w:rsidRPr="00FB3AF6" w:rsidRDefault="00520165" w:rsidP="00FB3AF6">
      <w:pPr>
        <w:jc w:val="both"/>
      </w:pPr>
      <w:r w:rsidRPr="00FB3AF6">
        <w:t xml:space="preserve">Zamawiający, </w:t>
      </w:r>
      <w:r w:rsidR="00B83FBA" w:rsidRPr="00FB3AF6">
        <w:rPr>
          <w:b/>
        </w:rPr>
        <w:t>Politechnika Częstochowska</w:t>
      </w:r>
      <w:r w:rsidRPr="00FB3AF6">
        <w:t xml:space="preserve">, działając na podstawie art. </w:t>
      </w:r>
      <w:r w:rsidR="00E74BC3" w:rsidRPr="00FB3AF6">
        <w:t>284</w:t>
      </w:r>
      <w:r w:rsidRPr="00FB3AF6">
        <w:t xml:space="preserve"> ust. </w:t>
      </w:r>
      <w:r w:rsidR="0029606A" w:rsidRPr="00FB3AF6">
        <w:t>6</w:t>
      </w:r>
      <w:r w:rsidRPr="00FB3AF6">
        <w:t xml:space="preserve"> ustawy z dnia </w:t>
      </w:r>
      <w:r w:rsidR="0029606A" w:rsidRPr="00FB3AF6">
        <w:t>11</w:t>
      </w:r>
      <w:r w:rsidRPr="00FB3AF6">
        <w:t xml:space="preserve"> </w:t>
      </w:r>
      <w:r w:rsidR="0029606A" w:rsidRPr="00FB3AF6">
        <w:t xml:space="preserve">września </w:t>
      </w:r>
      <w:r w:rsidRPr="00FB3AF6">
        <w:t>20</w:t>
      </w:r>
      <w:r w:rsidR="0029606A" w:rsidRPr="00FB3AF6">
        <w:t>19</w:t>
      </w:r>
      <w:r w:rsidRPr="00FB3AF6">
        <w:t xml:space="preserve"> r</w:t>
      </w:r>
      <w:r w:rsidR="0029606A" w:rsidRPr="00FB3AF6">
        <w:t>.</w:t>
      </w:r>
      <w:r w:rsidRPr="00FB3AF6">
        <w:t xml:space="preserve"> Prawo </w:t>
      </w:r>
      <w:r w:rsidR="0029606A" w:rsidRPr="00FB3AF6">
        <w:t>z</w:t>
      </w:r>
      <w:r w:rsidRPr="00FB3AF6">
        <w:t xml:space="preserve">amówień </w:t>
      </w:r>
      <w:r w:rsidR="0029606A" w:rsidRPr="00FB3AF6">
        <w:t>p</w:t>
      </w:r>
      <w:r w:rsidRPr="00FB3AF6">
        <w:t xml:space="preserve">ublicznych </w:t>
      </w:r>
      <w:r w:rsidR="00B83FBA" w:rsidRPr="00FB3AF6">
        <w:t>(Dz.U. poz. 2019 ze zm.)</w:t>
      </w:r>
      <w:r w:rsidR="00BE7BFD" w:rsidRPr="00FB3AF6">
        <w:t xml:space="preserve">, </w:t>
      </w:r>
      <w:r w:rsidR="00E74BC3" w:rsidRPr="00FB3AF6">
        <w:t>udostępnia</w:t>
      </w:r>
      <w:r w:rsidR="00BE7BFD" w:rsidRPr="00FB3AF6">
        <w:t xml:space="preserve"> poniżej treść zapytań do S</w:t>
      </w:r>
      <w:r w:rsidR="0012774F" w:rsidRPr="00FB3AF6">
        <w:t>pecyfikacji Warunków Zamówienia (</w:t>
      </w:r>
      <w:r w:rsidR="0012774F" w:rsidRPr="00FB3AF6">
        <w:rPr>
          <w:lang w:eastAsia="ar-SA"/>
        </w:rPr>
        <w:t>zwanej dalej</w:t>
      </w:r>
      <w:r w:rsidR="0012774F" w:rsidRPr="00FB3AF6">
        <w:rPr>
          <w:b/>
          <w:lang w:eastAsia="ar-SA"/>
        </w:rPr>
        <w:t xml:space="preserve"> </w:t>
      </w:r>
      <w:r w:rsidR="0012774F" w:rsidRPr="00FB3AF6">
        <w:rPr>
          <w:bCs/>
          <w:lang w:eastAsia="ar-SA"/>
        </w:rPr>
        <w:t>”SWZ”)</w:t>
      </w:r>
      <w:r w:rsidR="00E74BC3" w:rsidRPr="00FB3AF6">
        <w:rPr>
          <w:bCs/>
          <w:lang w:eastAsia="ar-SA"/>
        </w:rPr>
        <w:t xml:space="preserve"> </w:t>
      </w:r>
      <w:r w:rsidR="00E74BC3" w:rsidRPr="00FB3AF6">
        <w:t>wraz z wyjaśnieniami</w:t>
      </w:r>
      <w:r w:rsidR="0012774F" w:rsidRPr="00FB3AF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3FBA" w:rsidRPr="00FB3AF6" w:rsidTr="00C216B4">
        <w:tc>
          <w:tcPr>
            <w:tcW w:w="9356" w:type="dxa"/>
            <w:shd w:val="clear" w:color="auto" w:fill="auto"/>
          </w:tcPr>
          <w:p w:rsidR="00B83FBA" w:rsidRPr="00FB3AF6" w:rsidRDefault="00B83FBA" w:rsidP="00FB3AF6">
            <w:pPr>
              <w:ind w:left="30" w:right="-72"/>
              <w:rPr>
                <w:b/>
                <w:bCs/>
                <w:u w:val="single"/>
              </w:rPr>
            </w:pPr>
            <w:r w:rsidRPr="00FB3AF6">
              <w:rPr>
                <w:b/>
                <w:bCs/>
                <w:u w:val="single"/>
              </w:rPr>
              <w:t>Pytanie nr 1</w:t>
            </w:r>
          </w:p>
          <w:p w:rsidR="00B83FBA" w:rsidRPr="00FB3AF6" w:rsidRDefault="00B83FBA" w:rsidP="00FB3AF6">
            <w:pPr>
              <w:ind w:left="30" w:right="-72"/>
              <w:jc w:val="both"/>
            </w:pPr>
            <w:r w:rsidRPr="00FB3AF6">
              <w:t>uprzejmie proszę o zmianę zapisu dot. warunku udziału oraz kryterium oceny ofert, zadanie 7 dot. szkoleń z zamówień.</w:t>
            </w:r>
            <w:r w:rsidR="00FB3AF6">
              <w:t xml:space="preserve"> </w:t>
            </w:r>
            <w:r w:rsidRPr="00FB3AF6">
              <w:t>Obecnie Zamawiający zapisał:</w:t>
            </w:r>
            <w:r w:rsidR="00FB3AF6">
              <w:t xml:space="preserve"> </w:t>
            </w:r>
            <w:r w:rsidRPr="00FB3AF6">
              <w:t>"co najmniej 2 usługi obejmujące realizację szkolenia w zakresie Zamówienia publiczne w projektach realizowanych na uczelniach w oparciu o nowelizację ustawy Prawo zamówień publicznych z 2021 r."</w:t>
            </w:r>
            <w:r w:rsidR="00FB3AF6">
              <w:t xml:space="preserve"> </w:t>
            </w:r>
            <w:r w:rsidRPr="00FB3AF6">
              <w:t>"co najmniej 33 godzin szkoleń z zakresu Zamówienia publiczne w projektach realizowanych na uczelniach w oparciu o nowelizację ustawy Prawo zamówień publicznych z 2021 r."</w:t>
            </w:r>
            <w:r w:rsidR="00FB3AF6">
              <w:t xml:space="preserve"> </w:t>
            </w:r>
            <w:r w:rsidRPr="00FB3AF6">
              <w:t xml:space="preserve">proszę o wykreślenia słowa "w projektach realizowanych na uczelniach". Prawo Zamówień Publicznych obowiązuje dla wszystkich zamawiających publicznych identycznie, bez znaczenia jest fakt odbiorcy szkolenia, jeżeli był nim zamawiający publiczny. Zawężenie warunku udziału/kryterium oceny ofert do doświadczenia tylko szkoleń na uczelniach narusza zasadę uczciwej konkurencji, proporcjonalności. Wszystkie działania zamawiającego w zakresie przygotowania i przeprowadzania postępowania o udzielenie zamówienia publicznego podlegają ocenie przez pryzmat zasad wymienionych w art. 16 </w:t>
            </w:r>
            <w:proofErr w:type="spellStart"/>
            <w:r w:rsidRPr="00FB3AF6">
              <w:t>Pzp</w:t>
            </w:r>
            <w:proofErr w:type="spellEnd"/>
            <w:r w:rsidRPr="00FB3AF6">
              <w:t>. W oparciu o zasadę proporcjonalności wybory dokonywane przez zamawiającego oraz wymagania stawiane wykonawcom ubiegającym się o udzielenie zamówienia</w:t>
            </w:r>
            <w:r w:rsidR="008F0778" w:rsidRPr="00FB3AF6">
              <w:t xml:space="preserve"> </w:t>
            </w:r>
            <w:r w:rsidRPr="00FB3AF6">
              <w:t>powinny być adekwatne do rodzaju i zakresu zamówienia, czyli być racjonalnie proporcjonalne do przedmiotu zamówienia (z uwzględnieniem w szczególności jego rodzaju i zakresu). Na tle</w:t>
            </w:r>
            <w:r w:rsidR="008F0778" w:rsidRPr="00FB3AF6">
              <w:t xml:space="preserve"> </w:t>
            </w:r>
            <w:r w:rsidRPr="00FB3AF6">
              <w:t xml:space="preserve">dorobku orzeczniczego TSUE można uznać, że właściwym narzędziem dla oceny, czy wprowadzane warunki udziału w postępowaniu, opis przedmiotu zamówienia, kryteria oceny ofert itp. </w:t>
            </w:r>
            <w:r w:rsidR="008F0778" w:rsidRPr="00FB3AF6">
              <w:t>S</w:t>
            </w:r>
            <w:r w:rsidRPr="00FB3AF6">
              <w:t>ą</w:t>
            </w:r>
            <w:r w:rsidR="008F0778" w:rsidRPr="00FB3AF6">
              <w:t xml:space="preserve"> </w:t>
            </w:r>
            <w:r w:rsidRPr="00FB3AF6">
              <w:t>proporcjonalne jest przeprowadzenie tzw. testu proporcjonalności w stosunku do podejmowanych rozstrzygnięć i decyzji.</w:t>
            </w:r>
            <w:r w:rsidR="00FB3AF6">
              <w:t xml:space="preserve"> </w:t>
            </w:r>
            <w:r w:rsidRPr="00FB3AF6">
              <w:t>W naszej ocenie w zupełności dla celów szkolenia i jego wysokiej jakości wystarczą zapisy:</w:t>
            </w:r>
            <w:r w:rsidR="00FB3AF6">
              <w:t xml:space="preserve"> </w:t>
            </w:r>
            <w:r w:rsidRPr="00FB3AF6">
              <w:t>"co najmniej 2 usługi obejmujące realizację szkolenia w zakresie Zamówienia publiczne w oparciu o nowelizację ustawy Prawo zamówień publicznych z 2021 r."</w:t>
            </w:r>
            <w:r w:rsidR="00FB3AF6">
              <w:t xml:space="preserve"> </w:t>
            </w:r>
            <w:r w:rsidRPr="00FB3AF6">
              <w:t>"co najmniej 33 godzin szkoleń z zakresu Zamówienia publiczne w oparciu o nowelizację ustawy Prawo zamówień publicznych z 2021 r."</w:t>
            </w:r>
            <w:r w:rsidR="00FB3AF6">
              <w:t xml:space="preserve"> </w:t>
            </w:r>
            <w:r w:rsidRPr="00FB3AF6">
              <w:t>Zamawiający w ten sposób premiuje trenerów szkolących z nowego PZP, a nie z nowego PZP tylko na uczelniach. Obecne sformułowania są dyskryminujące, nie są uzasadnione względami interesu publicznego, nie są odpowiednie dla osiągnięcia celu, któremu służą, oraz są nadmierne i wykraczają poza to, co jest konieczne dla osiągnięcia tego celu. Zamawiający bowiem osiągnie cel przy pomocy mniej restrykcyjnych zapisów.</w:t>
            </w:r>
          </w:p>
          <w:p w:rsidR="008F0778" w:rsidRPr="00FB3AF6" w:rsidRDefault="008F0778" w:rsidP="00FB3AF6">
            <w:pPr>
              <w:ind w:left="30" w:right="-72"/>
              <w:rPr>
                <w:b/>
                <w:bCs/>
              </w:rPr>
            </w:pPr>
          </w:p>
          <w:p w:rsidR="00FB3AF6" w:rsidRDefault="00FB3AF6" w:rsidP="00FB3AF6">
            <w:pPr>
              <w:ind w:left="30" w:right="-72"/>
              <w:rPr>
                <w:b/>
                <w:bCs/>
                <w:u w:val="single"/>
              </w:rPr>
            </w:pPr>
          </w:p>
          <w:p w:rsidR="00B83FBA" w:rsidRPr="00FB3AF6" w:rsidRDefault="00B83FBA" w:rsidP="00FB3AF6">
            <w:pPr>
              <w:ind w:left="30" w:right="-72"/>
              <w:rPr>
                <w:b/>
                <w:bCs/>
                <w:u w:val="single"/>
              </w:rPr>
            </w:pPr>
            <w:r w:rsidRPr="00FB3AF6">
              <w:rPr>
                <w:b/>
                <w:bCs/>
                <w:u w:val="single"/>
              </w:rPr>
              <w:t>Stanowisko (wyjaśnienie) Zamawiającego:</w:t>
            </w:r>
          </w:p>
          <w:p w:rsidR="00B83FBA" w:rsidRPr="00FB3AF6" w:rsidRDefault="00B83FBA" w:rsidP="00FB3AF6">
            <w:pPr>
              <w:ind w:left="30" w:right="-72"/>
              <w:jc w:val="both"/>
            </w:pPr>
            <w:r w:rsidRPr="00FB3AF6">
              <w:t xml:space="preserve">Zamawiający zmienia </w:t>
            </w:r>
            <w:r w:rsidR="00F26D5C" w:rsidRPr="00FB3AF6">
              <w:t xml:space="preserve">w SWZ </w:t>
            </w:r>
            <w:r w:rsidRPr="00FB3AF6">
              <w:t xml:space="preserve">pkt. 7.2.2 </w:t>
            </w:r>
            <w:r w:rsidR="00F26D5C" w:rsidRPr="00FB3AF6">
              <w:t xml:space="preserve">tj. Informacja o warunkach udziału w postępowaniu w zadaniu częściowym nr 7 </w:t>
            </w:r>
            <w:r w:rsidR="008F0778" w:rsidRPr="00FB3AF6">
              <w:t xml:space="preserve">oraz </w:t>
            </w:r>
            <w:r w:rsidR="00F26D5C" w:rsidRPr="00FB3AF6">
              <w:t>pkt</w:t>
            </w:r>
            <w:r w:rsidR="00FB3AF6" w:rsidRPr="00FB3AF6">
              <w:t>.</w:t>
            </w:r>
            <w:r w:rsidR="00F26D5C" w:rsidRPr="00FB3AF6">
              <w:t xml:space="preserve"> </w:t>
            </w:r>
            <w:r w:rsidR="008F0778" w:rsidRPr="00FB3AF6">
              <w:t>21.2</w:t>
            </w:r>
            <w:r w:rsidR="00F26D5C" w:rsidRPr="00FB3AF6">
              <w:t xml:space="preserve"> tj. Opis kryteriów oceny ofert</w:t>
            </w:r>
            <w:r w:rsidR="008F0778" w:rsidRPr="00FB3AF6">
              <w:t xml:space="preserve"> </w:t>
            </w:r>
            <w:r w:rsidRPr="00FB3AF6">
              <w:t xml:space="preserve">w </w:t>
            </w:r>
            <w:r w:rsidR="008F0778" w:rsidRPr="00FB3AF6">
              <w:t>zadaniu częściowym nr</w:t>
            </w:r>
            <w:r w:rsidRPr="00FB3AF6">
              <w:t xml:space="preserve"> 7</w:t>
            </w:r>
            <w:r w:rsidR="008F0778" w:rsidRPr="00FB3AF6">
              <w:t xml:space="preserve"> poprzez </w:t>
            </w:r>
            <w:r w:rsidR="00F26D5C" w:rsidRPr="00FB3AF6">
              <w:t xml:space="preserve">wykreślenia słowa: </w:t>
            </w:r>
            <w:r w:rsidR="008F0778" w:rsidRPr="00FB3AF6">
              <w:t>"w projekta</w:t>
            </w:r>
            <w:r w:rsidR="00FB3AF6" w:rsidRPr="00FB3AF6">
              <w:t>ch realizowanych na uczelniach", w następujący sposób:</w:t>
            </w:r>
          </w:p>
          <w:p w:rsidR="00FB3AF6" w:rsidRPr="00FB3AF6" w:rsidRDefault="00FB3AF6" w:rsidP="00FB3AF6">
            <w:pPr>
              <w:numPr>
                <w:ilvl w:val="0"/>
                <w:numId w:val="9"/>
              </w:numPr>
              <w:ind w:right="-72"/>
              <w:jc w:val="both"/>
            </w:pPr>
            <w:r w:rsidRPr="00FB3AF6">
              <w:t>W pkt 7.2.2 SWZ</w:t>
            </w:r>
          </w:p>
          <w:p w:rsidR="00F26D5C" w:rsidRPr="00FB3AF6" w:rsidRDefault="00F26D5C" w:rsidP="00FB3AF6">
            <w:pPr>
              <w:ind w:left="30" w:right="-72"/>
              <w:jc w:val="both"/>
            </w:pPr>
            <w:r w:rsidRPr="00FB3AF6">
              <w:t>Było:</w:t>
            </w:r>
          </w:p>
          <w:p w:rsidR="00FB3AF6" w:rsidRPr="00FB3AF6" w:rsidRDefault="00F26D5C" w:rsidP="00FB3AF6">
            <w:pPr>
              <w:ind w:left="30" w:right="-72"/>
              <w:jc w:val="both"/>
            </w:pPr>
            <w:r w:rsidRPr="00FB3AF6">
              <w:t>„</w:t>
            </w:r>
            <w:r w:rsidR="00FB3AF6" w:rsidRPr="00FB3AF6">
              <w:t>dla zadania 7</w:t>
            </w:r>
            <w:r w:rsidR="00FB3AF6">
              <w:t xml:space="preserve">. </w:t>
            </w:r>
            <w:r w:rsidR="00FB3AF6" w:rsidRPr="00FB3AF6">
              <w:t>Zamawiający uzna warunek za spełniony, jeśli Wykonawca wykaże, że:</w:t>
            </w:r>
          </w:p>
          <w:p w:rsidR="00FB3AF6" w:rsidRPr="00FB3AF6" w:rsidRDefault="00FB3AF6" w:rsidP="00FB3AF6">
            <w:pPr>
              <w:ind w:left="30" w:right="-72"/>
              <w:jc w:val="both"/>
            </w:pPr>
            <w:r w:rsidRPr="00FB3AF6">
              <w:t>1)Wykonał, w okresie ostatnich trzech lat przed upływem terminu składania ofert, a jeżeli okres prowadzenia działalności jest krótszy - w tym okresie, co najmniej 2 usługi obejmujące realizację szkolenia w zakresie Zamówienia publiczne w projektach realizowanych na uczelniach w oparciu o nowelizację ustawy Prawo zamówień publicznych z 2021 r.</w:t>
            </w:r>
          </w:p>
          <w:p w:rsidR="00FB3AF6" w:rsidRPr="00FB3AF6" w:rsidRDefault="00FB3AF6" w:rsidP="00FB3AF6">
            <w:pPr>
              <w:ind w:left="30" w:right="-72"/>
              <w:jc w:val="both"/>
            </w:pPr>
            <w:r w:rsidRPr="00FB3AF6">
              <w:t xml:space="preserve">2) Dysponuje osobą/osobami zdolnymi do wykonania zamówienia, które będą skierowane przez Wykonawcę do </w:t>
            </w:r>
            <w:r w:rsidRPr="00FB3AF6">
              <w:lastRenderedPageBreak/>
              <w:t>realizacji przedmiotu zamówienia, spełniające następujące wymagania:</w:t>
            </w:r>
          </w:p>
          <w:p w:rsidR="00FB3AF6" w:rsidRPr="00FB3AF6" w:rsidRDefault="00FB3AF6" w:rsidP="00FB3AF6">
            <w:pPr>
              <w:ind w:left="30" w:right="-72"/>
              <w:jc w:val="both"/>
            </w:pPr>
            <w:r w:rsidRPr="00FB3AF6">
              <w:t>a) Wykształcenie wyższe lub certyfikaty/zaświadczenia/ inne dokumenty umożliwiające przeprowadzenie szkolenia z zakresu Zamówienia publiczne</w:t>
            </w:r>
          </w:p>
          <w:p w:rsidR="00FB3AF6" w:rsidRPr="00FB3AF6" w:rsidRDefault="00FB3AF6" w:rsidP="00FB3AF6">
            <w:pPr>
              <w:ind w:left="30" w:right="-72"/>
              <w:jc w:val="both"/>
            </w:pPr>
            <w:r w:rsidRPr="00FB3AF6">
              <w:t>w projektach realizowanych na uczelniach w oparciu o nowelizację ustawy Prawo zamówień publicznych</w:t>
            </w:r>
          </w:p>
          <w:p w:rsidR="00F26D5C" w:rsidRPr="00FB3AF6" w:rsidRDefault="00FB3AF6" w:rsidP="00FB3AF6">
            <w:pPr>
              <w:ind w:left="30" w:right="-72"/>
              <w:jc w:val="both"/>
            </w:pPr>
            <w:r w:rsidRPr="00FB3AF6">
              <w:t>b) Doświadczenie zawodowe: min. 2-letnie doświadczenie w prowadzeniu szkoleń z zakresu Zamówienia publiczne w projektach realizowanych na uczelniach w oparciu o nowelizację ustawy Prawo zamówień publicznych, w tym okresie minimum 32 godziny szkolenia.”</w:t>
            </w:r>
          </w:p>
          <w:p w:rsidR="00F26D5C" w:rsidRPr="00FB3AF6" w:rsidRDefault="00F26D5C" w:rsidP="00FB3AF6">
            <w:pPr>
              <w:ind w:left="30" w:right="-72"/>
              <w:jc w:val="both"/>
            </w:pPr>
          </w:p>
          <w:p w:rsidR="00FB3AF6" w:rsidRPr="00FB3AF6" w:rsidRDefault="00F26D5C" w:rsidP="00FB3AF6">
            <w:pPr>
              <w:ind w:left="30" w:right="-72"/>
              <w:jc w:val="both"/>
            </w:pPr>
            <w:r w:rsidRPr="00FB3AF6">
              <w:rPr>
                <w:b/>
                <w:u w:val="single"/>
              </w:rPr>
              <w:t>Jest:</w:t>
            </w:r>
            <w:r w:rsidRPr="00FB3AF6">
              <w:t xml:space="preserve"> </w:t>
            </w:r>
          </w:p>
          <w:p w:rsidR="00FB3AF6" w:rsidRPr="00FB3AF6" w:rsidRDefault="00F26D5C" w:rsidP="00FB3AF6">
            <w:pPr>
              <w:jc w:val="both"/>
            </w:pPr>
            <w:r w:rsidRPr="00FB3AF6">
              <w:t>„</w:t>
            </w:r>
            <w:r w:rsidR="00FB3AF6" w:rsidRPr="00FB3AF6">
              <w:t>dla zadania 7</w:t>
            </w:r>
            <w:r w:rsidR="00FB3AF6">
              <w:t xml:space="preserve">. </w:t>
            </w:r>
            <w:r w:rsidR="00FB3AF6" w:rsidRPr="00FB3AF6">
              <w:t>Zamawiający uzna warunek za spełniony, jeśli Wykonawca wykaże, że:</w:t>
            </w:r>
          </w:p>
          <w:p w:rsidR="00FB3AF6" w:rsidRPr="00FB3AF6" w:rsidRDefault="00FB3AF6" w:rsidP="00FB3AF6">
            <w:pPr>
              <w:jc w:val="both"/>
            </w:pPr>
            <w:r w:rsidRPr="00FB3AF6">
              <w:t>1)Wykonał, w okresie ostatnich trzech lat przed upływem terminu składania ofert, a jeżeli okres prowadzenia działalności jest krótszy - w tym okresie, co najmniej 2 usługi obejmujące realizację szkolenia w zakresie Zamówienia publiczne w oparciu o nowelizację ustawy Prawo zamówień publicznych z 2021 r.</w:t>
            </w:r>
          </w:p>
          <w:p w:rsidR="00FB3AF6" w:rsidRPr="00FB3AF6" w:rsidRDefault="00FB3AF6" w:rsidP="00FB3AF6">
            <w:pPr>
              <w:jc w:val="both"/>
            </w:pPr>
            <w:r w:rsidRPr="00FB3AF6">
              <w:t>2) Dysponuje osobą/osobami zdolnymi do wykonania zamówienia, które będą skierowane przez Wykonawcę do realizacji przedmiotu zamówienia, spełniające następujące wymagania:</w:t>
            </w:r>
          </w:p>
          <w:p w:rsidR="00FB3AF6" w:rsidRPr="00FB3AF6" w:rsidRDefault="00FB3AF6" w:rsidP="00FB3AF6">
            <w:pPr>
              <w:jc w:val="both"/>
            </w:pPr>
            <w:r w:rsidRPr="00FB3AF6">
              <w:t>a) Wykształcenie wyższe lub certyfikaty/zaświadczenia/ inne dokumenty umożliwiające przeprowadzenie szkolenia z zakresu Zamówienia publiczne w oparciu o nowelizację ustawy Prawo zamówień publicznych</w:t>
            </w:r>
          </w:p>
          <w:p w:rsidR="00FB3AF6" w:rsidRPr="00FB3AF6" w:rsidRDefault="00FB3AF6" w:rsidP="00FB3AF6">
            <w:pPr>
              <w:jc w:val="both"/>
            </w:pPr>
            <w:r w:rsidRPr="00FB3AF6">
              <w:t>b) Doświadczenie zawodowe: min. 2-letnie doświadczenie w prowadzeniu szkoleń z zakresu Zamówienia publiczne w oparciu o nowelizację ustawy Prawo zamówień publicznych, w tym okresie minimum 32 godziny szkolenia.</w:t>
            </w:r>
            <w:r>
              <w:t>”</w:t>
            </w:r>
          </w:p>
          <w:p w:rsidR="00FB3AF6" w:rsidRPr="00FB3AF6" w:rsidRDefault="00FB3AF6" w:rsidP="00FB3AF6">
            <w:pPr>
              <w:jc w:val="both"/>
            </w:pPr>
          </w:p>
          <w:p w:rsidR="00FB3AF6" w:rsidRPr="00FB3AF6" w:rsidRDefault="00FB3AF6" w:rsidP="00FB3AF6">
            <w:pPr>
              <w:numPr>
                <w:ilvl w:val="0"/>
                <w:numId w:val="9"/>
              </w:numPr>
              <w:jc w:val="both"/>
            </w:pPr>
            <w:r w:rsidRPr="00FB3AF6">
              <w:t>W pkt. 21.2 SWZ</w:t>
            </w:r>
          </w:p>
          <w:p w:rsidR="00F26D5C" w:rsidRPr="00FB3AF6" w:rsidRDefault="00FB3AF6" w:rsidP="00FB3AF6">
            <w:pPr>
              <w:ind w:left="30" w:right="-72"/>
              <w:jc w:val="both"/>
            </w:pPr>
            <w:r w:rsidRPr="00FB3AF6">
              <w:t>Było:</w:t>
            </w:r>
          </w:p>
          <w:p w:rsidR="00FB3AF6" w:rsidRPr="00FB3AF6" w:rsidRDefault="00FB3AF6" w:rsidP="00FB3AF6">
            <w:pPr>
              <w:jc w:val="both"/>
              <w:outlineLvl w:val="1"/>
              <w:rPr>
                <w:bCs/>
                <w:iCs/>
                <w:color w:val="000000"/>
              </w:rPr>
            </w:pPr>
            <w:r w:rsidRPr="00FB3AF6">
              <w:t>„</w:t>
            </w:r>
            <w:r w:rsidRPr="00FB3AF6">
              <w:rPr>
                <w:bCs/>
                <w:iCs/>
                <w:color w:val="000000"/>
              </w:rPr>
              <w:t>2 - Doświadczenie zawodowe</w:t>
            </w:r>
          </w:p>
          <w:p w:rsidR="00FB3AF6" w:rsidRPr="00FB3AF6" w:rsidRDefault="00FB3AF6" w:rsidP="00FB3AF6">
            <w:pPr>
              <w:jc w:val="both"/>
              <w:outlineLvl w:val="1"/>
              <w:rPr>
                <w:bCs/>
                <w:iCs/>
                <w:color w:val="000000"/>
              </w:rPr>
            </w:pPr>
            <w:r w:rsidRPr="00FB3AF6">
              <w:rPr>
                <w:bCs/>
                <w:iCs/>
                <w:color w:val="000000"/>
              </w:rPr>
              <w:t>W kryterium tym premiowane będzie doświadczenie osoby, polegające na zrealizowaniu co najmniej 33 godzin szkoleń z zakresu Zamówienia publiczne w projektach realizowanych na uczelniach w oparciu o nowelizację ustawy Prawo zamówień publicznych z 2021 r.</w:t>
            </w:r>
            <w:r>
              <w:rPr>
                <w:bCs/>
                <w:iCs/>
                <w:color w:val="000000"/>
              </w:rPr>
              <w:t>”</w:t>
            </w:r>
          </w:p>
          <w:p w:rsidR="00FB3AF6" w:rsidRPr="00FB3AF6" w:rsidRDefault="00FB3AF6" w:rsidP="00FB3AF6">
            <w:pPr>
              <w:ind w:left="30" w:right="-72"/>
              <w:jc w:val="both"/>
            </w:pPr>
          </w:p>
          <w:p w:rsidR="00FB3AF6" w:rsidRPr="00FB3AF6" w:rsidRDefault="00FB3AF6" w:rsidP="00FB3AF6">
            <w:pPr>
              <w:ind w:left="30" w:right="-72"/>
              <w:jc w:val="both"/>
              <w:rPr>
                <w:b/>
                <w:u w:val="single"/>
              </w:rPr>
            </w:pPr>
            <w:r w:rsidRPr="00FB3AF6">
              <w:rPr>
                <w:b/>
                <w:u w:val="single"/>
              </w:rPr>
              <w:t>Jest:</w:t>
            </w:r>
          </w:p>
          <w:p w:rsidR="00FB3AF6" w:rsidRPr="00FB3AF6" w:rsidRDefault="00FB3AF6" w:rsidP="00FB3AF6">
            <w:pPr>
              <w:jc w:val="both"/>
              <w:outlineLvl w:val="1"/>
              <w:rPr>
                <w:bCs/>
                <w:iCs/>
                <w:color w:val="000000"/>
              </w:rPr>
            </w:pPr>
            <w:r w:rsidRPr="00FB3AF6">
              <w:t>„</w:t>
            </w:r>
            <w:r w:rsidRPr="00FB3AF6">
              <w:rPr>
                <w:bCs/>
                <w:iCs/>
                <w:color w:val="000000"/>
              </w:rPr>
              <w:t>2 - Doświadczenie zawodowe</w:t>
            </w:r>
          </w:p>
          <w:p w:rsidR="00FB3AF6" w:rsidRPr="00FB3AF6" w:rsidRDefault="00FB3AF6" w:rsidP="00FB3AF6">
            <w:pPr>
              <w:jc w:val="both"/>
              <w:outlineLvl w:val="1"/>
              <w:rPr>
                <w:bCs/>
                <w:iCs/>
                <w:color w:val="000000"/>
              </w:rPr>
            </w:pPr>
            <w:r w:rsidRPr="00FB3AF6">
              <w:rPr>
                <w:bCs/>
                <w:iCs/>
                <w:color w:val="000000"/>
              </w:rPr>
              <w:t>W kryterium tym premiowane będzie doświadczenie osoby, polegające na zrealizowaniu co najmniej 33 godzin szkoleń z zakresu Zamówienia publiczne w oparciu o nowelizację ustawy Prawo zamówień publicznych z 2021 r.</w:t>
            </w:r>
            <w:r>
              <w:rPr>
                <w:bCs/>
                <w:iCs/>
                <w:color w:val="000000"/>
              </w:rPr>
              <w:t>”</w:t>
            </w:r>
          </w:p>
          <w:p w:rsidR="00FB3AF6" w:rsidRPr="00FB3AF6" w:rsidRDefault="00FB3AF6" w:rsidP="00FB3AF6">
            <w:pPr>
              <w:ind w:left="30" w:right="-72"/>
              <w:jc w:val="both"/>
            </w:pPr>
          </w:p>
          <w:p w:rsidR="00FB3AF6" w:rsidRPr="00FB3AF6" w:rsidRDefault="00FB3AF6" w:rsidP="00FB3AF6">
            <w:pPr>
              <w:ind w:left="30" w:right="-72"/>
              <w:jc w:val="both"/>
            </w:pPr>
          </w:p>
          <w:p w:rsidR="00CD04C0" w:rsidRPr="00FB3AF6" w:rsidRDefault="00FB3AF6" w:rsidP="00FB3AF6">
            <w:pPr>
              <w:jc w:val="both"/>
            </w:pPr>
            <w:r>
              <w:t xml:space="preserve">                </w:t>
            </w:r>
            <w:r w:rsidR="00CD04C0" w:rsidRPr="00FB3AF6">
              <w:t xml:space="preserve">W związku z powyższym, Zamawiający, działając na podstawie art. 286 ust. </w:t>
            </w:r>
            <w:r w:rsidR="00F26D5C" w:rsidRPr="00FB3AF6">
              <w:t>3</w:t>
            </w:r>
            <w:r w:rsidR="00CD04C0" w:rsidRPr="00FB3AF6">
              <w:t xml:space="preserve"> ustawy z dnia 11 września 2019r. Prawo zamówień publicznych (Dz.U. poz. 2019 ze zm.), informuje, że zmianie ulegają terminy:</w:t>
            </w:r>
          </w:p>
          <w:p w:rsidR="00CD04C0" w:rsidRPr="00FB3AF6" w:rsidRDefault="00CD04C0" w:rsidP="00FB3AF6">
            <w:pPr>
              <w:numPr>
                <w:ilvl w:val="0"/>
                <w:numId w:val="8"/>
              </w:numPr>
              <w:ind w:left="284" w:hanging="284"/>
              <w:jc w:val="both"/>
            </w:pPr>
            <w:r w:rsidRPr="00FB3AF6">
              <w:t xml:space="preserve">składania ofert, z dnia </w:t>
            </w:r>
            <w:r w:rsidRPr="00FB3AF6">
              <w:rPr>
                <w:b/>
              </w:rPr>
              <w:t>2021-06-15</w:t>
            </w:r>
            <w:r w:rsidRPr="00FB3AF6">
              <w:t xml:space="preserve"> godz. </w:t>
            </w:r>
            <w:r w:rsidRPr="00FB3AF6">
              <w:rPr>
                <w:b/>
              </w:rPr>
              <w:t>10:30</w:t>
            </w:r>
            <w:r w:rsidRPr="00FB3AF6">
              <w:t xml:space="preserve"> na dzień </w:t>
            </w:r>
            <w:r w:rsidRPr="00FB3AF6">
              <w:rPr>
                <w:b/>
              </w:rPr>
              <w:t>2021-06-18</w:t>
            </w:r>
            <w:r w:rsidRPr="00FB3AF6">
              <w:t xml:space="preserve"> godz. </w:t>
            </w:r>
            <w:r w:rsidRPr="00FB3AF6">
              <w:rPr>
                <w:b/>
              </w:rPr>
              <w:t>10:30</w:t>
            </w:r>
            <w:r w:rsidRPr="00FB3AF6">
              <w:rPr>
                <w:bCs/>
              </w:rPr>
              <w:t>.</w:t>
            </w:r>
          </w:p>
          <w:p w:rsidR="00CD04C0" w:rsidRPr="00FB3AF6" w:rsidRDefault="00CD04C0" w:rsidP="00FB3AF6">
            <w:pPr>
              <w:numPr>
                <w:ilvl w:val="0"/>
                <w:numId w:val="8"/>
              </w:numPr>
              <w:ind w:left="284" w:hanging="284"/>
              <w:jc w:val="both"/>
            </w:pPr>
            <w:r w:rsidRPr="00FB3AF6">
              <w:t xml:space="preserve">otwarcia ofert, z dnia  </w:t>
            </w:r>
            <w:r w:rsidRPr="00FB3AF6">
              <w:rPr>
                <w:b/>
              </w:rPr>
              <w:t>2021-06-15</w:t>
            </w:r>
            <w:r w:rsidRPr="00FB3AF6">
              <w:t xml:space="preserve"> godz. </w:t>
            </w:r>
            <w:r w:rsidRPr="00FB3AF6">
              <w:rPr>
                <w:b/>
              </w:rPr>
              <w:t>11:20</w:t>
            </w:r>
            <w:r w:rsidRPr="00FB3AF6">
              <w:t xml:space="preserve"> na dzień </w:t>
            </w:r>
            <w:r w:rsidRPr="00FB3AF6">
              <w:rPr>
                <w:b/>
              </w:rPr>
              <w:t>2021-06-18</w:t>
            </w:r>
            <w:r w:rsidRPr="00FB3AF6">
              <w:t xml:space="preserve"> godz. </w:t>
            </w:r>
            <w:r w:rsidRPr="00FB3AF6">
              <w:rPr>
                <w:b/>
              </w:rPr>
              <w:t>11:00</w:t>
            </w:r>
            <w:r w:rsidRPr="00FB3AF6">
              <w:rPr>
                <w:bCs/>
              </w:rPr>
              <w:t>.</w:t>
            </w:r>
          </w:p>
          <w:p w:rsidR="00CD04C0" w:rsidRPr="00FB3AF6" w:rsidRDefault="00CD04C0" w:rsidP="00FB3AF6">
            <w:pPr>
              <w:numPr>
                <w:ilvl w:val="0"/>
                <w:numId w:val="8"/>
              </w:numPr>
              <w:ind w:left="284" w:hanging="284"/>
              <w:jc w:val="both"/>
            </w:pPr>
            <w:r w:rsidRPr="00FB3AF6">
              <w:rPr>
                <w:bCs/>
              </w:rPr>
              <w:t>Termin związania ofertą do dnia 2021-07-</w:t>
            </w:r>
            <w:r w:rsidR="00BE4D77" w:rsidRPr="00FB3AF6">
              <w:rPr>
                <w:bCs/>
              </w:rPr>
              <w:t>17.</w:t>
            </w:r>
          </w:p>
          <w:p w:rsidR="00CD04C0" w:rsidRPr="00FB3AF6" w:rsidRDefault="00CD04C0" w:rsidP="00FB3AF6">
            <w:pPr>
              <w:jc w:val="both"/>
            </w:pPr>
            <w:r w:rsidRPr="00FB3AF6">
              <w:t xml:space="preserve">Jednocześnie Zamawiający informuje, że nie ulega zmianie miejsce składania i otwarcia ofert. </w:t>
            </w:r>
          </w:p>
          <w:p w:rsidR="008F0778" w:rsidRPr="00FB3AF6" w:rsidRDefault="008F0778" w:rsidP="00FB3AF6">
            <w:pPr>
              <w:ind w:left="30" w:right="-72"/>
              <w:jc w:val="both"/>
            </w:pPr>
          </w:p>
          <w:p w:rsidR="008F0778" w:rsidRPr="00FB3AF6" w:rsidRDefault="008F0778" w:rsidP="00FB3AF6">
            <w:pPr>
              <w:ind w:left="30" w:right="-72"/>
              <w:jc w:val="both"/>
            </w:pPr>
          </w:p>
        </w:tc>
      </w:tr>
      <w:tr w:rsidR="00CD04C0" w:rsidRPr="00FB3AF6" w:rsidTr="00C216B4">
        <w:tc>
          <w:tcPr>
            <w:tcW w:w="9356" w:type="dxa"/>
            <w:shd w:val="clear" w:color="auto" w:fill="auto"/>
          </w:tcPr>
          <w:p w:rsidR="00CD04C0" w:rsidRPr="00FB3AF6" w:rsidRDefault="00CD04C0" w:rsidP="00FB3AF6">
            <w:pPr>
              <w:ind w:left="30" w:right="-72"/>
              <w:rPr>
                <w:b/>
                <w:bCs/>
                <w:u w:val="single"/>
              </w:rPr>
            </w:pPr>
          </w:p>
        </w:tc>
      </w:tr>
    </w:tbl>
    <w:p w:rsidR="00FB3AF6" w:rsidRDefault="00FB3AF6" w:rsidP="00FB3AF6">
      <w:pPr>
        <w:spacing w:line="276" w:lineRule="auto"/>
        <w:ind w:firstLine="540"/>
        <w:jc w:val="center"/>
        <w:rPr>
          <w:sz w:val="22"/>
          <w:szCs w:val="22"/>
        </w:rPr>
      </w:pPr>
    </w:p>
    <w:p w:rsidR="00FB3AF6" w:rsidRDefault="00FB3AF6" w:rsidP="00FB3AF6">
      <w:pPr>
        <w:spacing w:line="276" w:lineRule="auto"/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FB3AF6" w:rsidRDefault="00FB3AF6" w:rsidP="00FB3AF6">
      <w:pPr>
        <w:spacing w:line="276" w:lineRule="auto"/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FB3AF6" w:rsidRDefault="00FB3AF6" w:rsidP="00FB3AF6">
      <w:pPr>
        <w:spacing w:line="276" w:lineRule="auto"/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p w:rsidR="00BE7BFD" w:rsidRPr="00FB3AF6" w:rsidRDefault="00BE7BFD" w:rsidP="00FB3AF6">
      <w:pPr>
        <w:jc w:val="center"/>
      </w:pPr>
    </w:p>
    <w:sectPr w:rsidR="00BE7BFD" w:rsidRPr="00FB3AF6" w:rsidSect="00284B6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497" w:rsidRDefault="00B53497">
      <w:r>
        <w:separator/>
      </w:r>
    </w:p>
  </w:endnote>
  <w:endnote w:type="continuationSeparator" w:id="0">
    <w:p w:rsidR="00B53497" w:rsidRDefault="00B53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53497" w:rsidP="00284B65">
    <w:pPr>
      <w:pStyle w:val="Stopka"/>
      <w:tabs>
        <w:tab w:val="clear" w:pos="4536"/>
      </w:tabs>
      <w:ind w:left="-426"/>
      <w:jc w:val="center"/>
      <w:rPr>
        <w:rFonts w:ascii="Arial" w:hAnsi="Arial" w:cs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1" type="#_x0000_t75" style="position:absolute;left:0;text-align:left;margin-left:28.35pt;margin-top:776.85pt;width:538.6pt;height:30.05pt;z-index:-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noProof/>
      </w:rPr>
      <w:pict>
        <v:shape id="_x0000_s2052" type="#_x0000_t75" style="position:absolute;left:0;text-align:left;margin-left:28.35pt;margin-top:776.85pt;width:538.6pt;height:30.05pt;z-index:-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noProof/>
      </w:rPr>
      <w:pict>
        <v:shape id="_x0000_s2053" type="#_x0000_t75" style="position:absolute;left:0;text-align:left;margin-left:28.35pt;margin-top:776.85pt;width:538.6pt;height:30.05pt;z-index:-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noProof/>
      </w:rPr>
      <w:pict>
        <v:shape id="_x0000_s2054" type="#_x0000_t75" style="position:absolute;left:0;text-align:left;margin-left:28.35pt;margin-top:776.85pt;width:538.6pt;height:30.05pt;z-index:-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rFonts w:ascii="Arial" w:hAnsi="Arial" w:cs="Arial"/>
        <w:sz w:val="18"/>
        <w:szCs w:val="18"/>
      </w:rPr>
      <w:pict w14:anchorId="08ECD176">
        <v:shape id="_x0000_i1025" type="#_x0000_t75" style="width:538.5pt;height:30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</v:shape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84B6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497" w:rsidRDefault="00B53497">
      <w:r>
        <w:separator/>
      </w:r>
    </w:p>
  </w:footnote>
  <w:footnote w:type="continuationSeparator" w:id="0">
    <w:p w:rsidR="00B53497" w:rsidRDefault="00B53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FBA" w:rsidRDefault="00B5349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31.05pt;margin-top:-33.15pt;width:121.3pt;height:85.05pt;z-index:1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3A40385"/>
    <w:multiLevelType w:val="hybridMultilevel"/>
    <w:tmpl w:val="55EA7A5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021"/>
    <w:rsid w:val="00031374"/>
    <w:rsid w:val="000A1097"/>
    <w:rsid w:val="000E2A8F"/>
    <w:rsid w:val="0012774F"/>
    <w:rsid w:val="00144B7A"/>
    <w:rsid w:val="00180C6E"/>
    <w:rsid w:val="00284B65"/>
    <w:rsid w:val="0029606A"/>
    <w:rsid w:val="00413A9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0778"/>
    <w:rsid w:val="00981E0F"/>
    <w:rsid w:val="00A905AC"/>
    <w:rsid w:val="00B0769F"/>
    <w:rsid w:val="00B53497"/>
    <w:rsid w:val="00B83FBA"/>
    <w:rsid w:val="00B90F3C"/>
    <w:rsid w:val="00BA6584"/>
    <w:rsid w:val="00BE4D77"/>
    <w:rsid w:val="00BE7BFD"/>
    <w:rsid w:val="00C2710F"/>
    <w:rsid w:val="00C370F2"/>
    <w:rsid w:val="00C44EEC"/>
    <w:rsid w:val="00CD04C0"/>
    <w:rsid w:val="00D22FFA"/>
    <w:rsid w:val="00D8461B"/>
    <w:rsid w:val="00D915F2"/>
    <w:rsid w:val="00DF32E8"/>
    <w:rsid w:val="00DF53CA"/>
    <w:rsid w:val="00E06021"/>
    <w:rsid w:val="00E21B49"/>
    <w:rsid w:val="00E2789F"/>
    <w:rsid w:val="00E72428"/>
    <w:rsid w:val="00E74BC3"/>
    <w:rsid w:val="00EA14B3"/>
    <w:rsid w:val="00EA416E"/>
    <w:rsid w:val="00EF4930"/>
    <w:rsid w:val="00F26D5C"/>
    <w:rsid w:val="00FB3AF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D96DD51"/>
  <w15:chartTrackingRefBased/>
  <w15:docId w15:val="{674DE985-D47F-4538-8B37-9080BC63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F26D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990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4</cp:revision>
  <cp:lastPrinted>2021-06-10T09:30:00Z</cp:lastPrinted>
  <dcterms:created xsi:type="dcterms:W3CDTF">2021-06-10T07:53:00Z</dcterms:created>
  <dcterms:modified xsi:type="dcterms:W3CDTF">2021-06-10T12:20:00Z</dcterms:modified>
</cp:coreProperties>
</file>