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A9A1D6B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5A6711" w:rsidRPr="005A6711">
        <w:rPr>
          <w:b/>
        </w:rPr>
        <w:t>usługa tłumaczenia pisemnego i korekta tekstów w języku angielskim z obszaru nauki, badań naukowych i edukacji dla Centrum Technologii Kosmicznych AGH – KC-zp.272-192/21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3169984C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083F86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4FFADB2D" w14:textId="77777777" w:rsidR="006B43F3" w:rsidRDefault="006B43F3" w:rsidP="006B43F3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393EA74B" w14:textId="77777777" w:rsidR="005103B9" w:rsidRPr="009475A8" w:rsidRDefault="005103B9" w:rsidP="009475A8"/>
    <w:sectPr w:rsidR="005103B9" w:rsidRPr="009475A8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31513" w14:textId="77777777" w:rsidR="007F570D" w:rsidRDefault="007F570D" w:rsidP="0038231F">
      <w:pPr>
        <w:spacing w:after="0" w:line="240" w:lineRule="auto"/>
      </w:pPr>
      <w:r>
        <w:separator/>
      </w:r>
    </w:p>
  </w:endnote>
  <w:endnote w:type="continuationSeparator" w:id="0">
    <w:p w14:paraId="1D3C1FCB" w14:textId="77777777" w:rsidR="007F570D" w:rsidRDefault="007F57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D66EC" w14:textId="77777777" w:rsidR="007F570D" w:rsidRDefault="007F570D" w:rsidP="0038231F">
      <w:pPr>
        <w:spacing w:after="0" w:line="240" w:lineRule="auto"/>
      </w:pPr>
      <w:r>
        <w:separator/>
      </w:r>
    </w:p>
  </w:footnote>
  <w:footnote w:type="continuationSeparator" w:id="0">
    <w:p w14:paraId="5892E0C3" w14:textId="77777777" w:rsidR="007F570D" w:rsidRDefault="007F57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D380-E728-4A3D-ADD1-7E81A5AE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2021-04-21T06:48:00Z</cp:lastPrinted>
  <dcterms:created xsi:type="dcterms:W3CDTF">2021-04-21T06:49:00Z</dcterms:created>
  <dcterms:modified xsi:type="dcterms:W3CDTF">2021-05-23T20:13:00Z</dcterms:modified>
</cp:coreProperties>
</file>