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B660A" w:rsidRPr="00EB660A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B660A" w:rsidRPr="00EB660A">
        <w:rPr>
          <w:rFonts w:ascii="Times New Roman" w:hAnsi="Times New Roman"/>
          <w:b/>
        </w:rPr>
        <w:t>ZP/D-09/21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B660A" w:rsidRPr="00EB660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B660A" w:rsidRPr="00EB660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B660A" w:rsidRPr="00EB660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B660A" w:rsidRPr="00EB660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B660A" w:rsidRPr="00EB660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B660A" w:rsidRPr="00110593" w:rsidTr="00A24590">
        <w:tc>
          <w:tcPr>
            <w:tcW w:w="9212" w:type="dxa"/>
            <w:shd w:val="clear" w:color="auto" w:fill="D9D9D9"/>
          </w:tcPr>
          <w:p w:rsidR="00EB660A" w:rsidRPr="00110593" w:rsidRDefault="00EB660A" w:rsidP="00A24590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B660A" w:rsidRPr="00110593" w:rsidRDefault="00EB660A" w:rsidP="00A24590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B660A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EB660A" w:rsidRPr="00110593" w:rsidRDefault="00EB660A" w:rsidP="00A2459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B660A" w:rsidRPr="00110593" w:rsidRDefault="00EB660A" w:rsidP="00A2459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B660A" w:rsidRPr="00EB660A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EB660A" w:rsidP="005434B3">
      <w:pPr>
        <w:spacing w:after="240" w:line="276" w:lineRule="auto"/>
        <w:jc w:val="center"/>
        <w:rPr>
          <w:rFonts w:ascii="Times New Roman" w:hAnsi="Times New Roman"/>
        </w:rPr>
      </w:pPr>
      <w:r w:rsidRPr="00EB660A">
        <w:rPr>
          <w:rFonts w:ascii="Times New Roman" w:hAnsi="Times New Roman"/>
          <w:b/>
        </w:rPr>
        <w:t>Dostawa i montaż mebli dla jednostek organizacyjnych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Default="00710937" w:rsidP="005E24AA">
      <w:pPr>
        <w:rPr>
          <w:rFonts w:ascii="Times New Roman" w:hAnsi="Times New Roman"/>
        </w:rPr>
      </w:pPr>
    </w:p>
    <w:p w:rsidR="00473FB2" w:rsidRPr="00292198" w:rsidRDefault="00473FB2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836E84" w:rsidRPr="00F90CD1" w:rsidRDefault="00836E84" w:rsidP="00836E8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836E84" w:rsidRPr="00F90CD1" w:rsidRDefault="00836E84" w:rsidP="00836E8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73FB2" w:rsidRDefault="00023477" w:rsidP="00473FB2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73FB2" w:rsidRDefault="00473FB2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73FB2" w:rsidRDefault="00473FB2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73FB2" w:rsidRDefault="00473FB2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73FB2" w:rsidRDefault="00473FB2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73FB2" w:rsidRDefault="00473FB2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73FB2" w:rsidRDefault="00473FB2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73FB2" w:rsidRPr="000247FF" w:rsidRDefault="00473FB2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836E84" w:rsidRPr="00F90CD1" w:rsidRDefault="00836E84" w:rsidP="00836E8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6676AE" w:rsidRDefault="00484F88" w:rsidP="00473FB2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923" w:rsidRDefault="00FE1923" w:rsidP="0038231F">
      <w:pPr>
        <w:spacing w:after="0" w:line="240" w:lineRule="auto"/>
      </w:pPr>
      <w:r>
        <w:separator/>
      </w:r>
    </w:p>
  </w:endnote>
  <w:endnote w:type="continuationSeparator" w:id="0">
    <w:p w:rsidR="00FE1923" w:rsidRDefault="00FE19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60A" w:rsidRDefault="00EB66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36E8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36E8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60A" w:rsidRDefault="00EB66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923" w:rsidRDefault="00FE1923" w:rsidP="0038231F">
      <w:pPr>
        <w:spacing w:after="0" w:line="240" w:lineRule="auto"/>
      </w:pPr>
      <w:r>
        <w:separator/>
      </w:r>
    </w:p>
  </w:footnote>
  <w:footnote w:type="continuationSeparator" w:id="0">
    <w:p w:rsidR="00FE1923" w:rsidRDefault="00FE19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60A" w:rsidRDefault="00EB66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60A" w:rsidRDefault="00EB66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60A" w:rsidRDefault="00EB66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92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3FB2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6E84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660A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19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A38C28"/>
  <w15:docId w15:val="{40B6A9E8-C2D3-4E30-A2B9-2A1638DB7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E630E-8419-4F37-BD9E-6AB3DB4AB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2021-06-10T08:03:00Z</dcterms:created>
  <dcterms:modified xsi:type="dcterms:W3CDTF">2021-06-10T08:03:00Z</dcterms:modified>
</cp:coreProperties>
</file>