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3B53C4B3" w14:textId="0280CB08" w:rsidR="00713141" w:rsidRDefault="008D2AB8" w:rsidP="00713141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713141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9862BA" w:rsidRPr="009862BA">
        <w:rPr>
          <w:b/>
          <w:bCs/>
          <w:sz w:val="20"/>
          <w:szCs w:val="20"/>
        </w:rPr>
        <w:t>usługa wykonania filmu promocyjnego do projektu SYPIN– KC-zp.272-205/21</w:t>
      </w:r>
    </w:p>
    <w:p w14:paraId="229ED590" w14:textId="5619EADB" w:rsidR="005D2404" w:rsidRPr="00AB7D71" w:rsidRDefault="008D2AB8" w:rsidP="0071314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1AD5F756" w14:textId="77777777" w:rsidR="00713141" w:rsidRPr="00C81224" w:rsidRDefault="00713141" w:rsidP="00713141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A52DCB9" w14:textId="6D10572F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 w:rsidR="00AD3F84"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 w:rsidR="00571AAB">
        <w:rPr>
          <w:b/>
          <w:sz w:val="20"/>
          <w:szCs w:val="20"/>
        </w:rPr>
        <w:t xml:space="preserve"> za całość przedmiotu zamówienia</w:t>
      </w:r>
      <w:r w:rsidRPr="00C81224">
        <w:rPr>
          <w:b/>
          <w:sz w:val="20"/>
          <w:szCs w:val="20"/>
        </w:rPr>
        <w:t>:   .........................................................................PLN</w:t>
      </w:r>
    </w:p>
    <w:bookmarkEnd w:id="1"/>
    <w:p w14:paraId="38CD91A5" w14:textId="77777777" w:rsidR="00AD3F84" w:rsidRPr="00C81224" w:rsidRDefault="00AD3F84" w:rsidP="00AD3F84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132093D" w14:textId="77777777" w:rsidR="00571AAB" w:rsidRPr="00C81224" w:rsidRDefault="00571AAB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51D36F00" w14:textId="77777777" w:rsidR="00571AAB" w:rsidRPr="00571AAB" w:rsidRDefault="00571AAB" w:rsidP="00571AAB">
      <w:pPr>
        <w:suppressAutoHyphens/>
        <w:rPr>
          <w:color w:val="FF0000"/>
          <w:sz w:val="22"/>
          <w:szCs w:val="22"/>
          <w:lang w:eastAsia="zh-CN"/>
        </w:rPr>
      </w:pPr>
      <w:r w:rsidRPr="005C4DD0">
        <w:rPr>
          <w:b/>
          <w:bCs/>
          <w:color w:val="FF0000"/>
          <w:sz w:val="22"/>
          <w:szCs w:val="22"/>
          <w:u w:val="single"/>
          <w:lang w:eastAsia="zh-CN"/>
        </w:rPr>
        <w:t>Kryterium oceny ofert</w:t>
      </w:r>
      <w:r w:rsidRPr="00571AAB">
        <w:rPr>
          <w:color w:val="FF0000"/>
          <w:sz w:val="22"/>
          <w:szCs w:val="22"/>
          <w:lang w:eastAsia="zh-CN"/>
        </w:rPr>
        <w:t>:</w:t>
      </w:r>
    </w:p>
    <w:p w14:paraId="52DD0B92" w14:textId="15DD4362" w:rsidR="003B4330" w:rsidRPr="00571AAB" w:rsidRDefault="00486653" w:rsidP="003B4330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571AAB" w:rsidRPr="00571AAB">
        <w:rPr>
          <w:b/>
          <w:sz w:val="20"/>
          <w:szCs w:val="20"/>
        </w:rPr>
        <w:t xml:space="preserve">do </w:t>
      </w:r>
      <w:r w:rsidR="009862BA">
        <w:rPr>
          <w:b/>
          <w:sz w:val="20"/>
          <w:szCs w:val="20"/>
        </w:rPr>
        <w:t>….</w:t>
      </w:r>
      <w:r w:rsidR="00571AAB" w:rsidRPr="00571AAB">
        <w:rPr>
          <w:b/>
          <w:sz w:val="20"/>
          <w:szCs w:val="20"/>
        </w:rPr>
        <w:t xml:space="preserve"> </w:t>
      </w:r>
      <w:r w:rsidR="009862BA">
        <w:rPr>
          <w:b/>
          <w:sz w:val="20"/>
          <w:szCs w:val="20"/>
        </w:rPr>
        <w:t>miesięcy od daty podpisania umowy</w:t>
      </w:r>
    </w:p>
    <w:p w14:paraId="32BE42C9" w14:textId="0511BC34" w:rsidR="00A741C5" w:rsidRPr="00EA7C6B" w:rsidRDefault="00A741C5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highlight w:val="yellow"/>
        </w:rPr>
      </w:pPr>
    </w:p>
    <w:p w14:paraId="290DDE79" w14:textId="496FC584" w:rsidR="008D2AB8" w:rsidRPr="00571AAB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="002A48B7" w:rsidRPr="00571AAB">
        <w:rPr>
          <w:sz w:val="20"/>
          <w:szCs w:val="20"/>
        </w:rPr>
        <w:t xml:space="preserve">przelewem w terminie do </w:t>
      </w:r>
      <w:r w:rsidR="004E2DAC" w:rsidRPr="00571AAB">
        <w:rPr>
          <w:sz w:val="20"/>
          <w:szCs w:val="20"/>
        </w:rPr>
        <w:t>21</w:t>
      </w:r>
      <w:r w:rsidR="002A48B7" w:rsidRPr="00571AAB">
        <w:rPr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571AAB" w:rsidRDefault="008D2AB8" w:rsidP="008D2AB8">
      <w:pPr>
        <w:jc w:val="right"/>
        <w:rPr>
          <w:sz w:val="22"/>
          <w:szCs w:val="22"/>
        </w:rPr>
      </w:pPr>
    </w:p>
    <w:p w14:paraId="1AD72572" w14:textId="77777777" w:rsidR="00C72CE6" w:rsidRPr="00571AAB" w:rsidRDefault="00C72CE6" w:rsidP="00FE545C">
      <w:pPr>
        <w:rPr>
          <w:sz w:val="22"/>
          <w:szCs w:val="22"/>
        </w:rPr>
      </w:pPr>
    </w:p>
    <w:p w14:paraId="19DE66C3" w14:textId="79FFBD9B" w:rsidR="00FE545C" w:rsidRPr="00571AAB" w:rsidRDefault="00FE545C" w:rsidP="00FE545C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14:paraId="0418FC7E" w14:textId="0CA04B17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71AAB">
        <w:rPr>
          <w:color w:val="000000"/>
          <w:sz w:val="20"/>
          <w:szCs w:val="20"/>
          <w:lang w:eastAsia="ar-SA"/>
        </w:rPr>
        <w:t>wskazany w SWZ.</w:t>
      </w:r>
    </w:p>
    <w:p w14:paraId="4D9B2359" w14:textId="35F517FB" w:rsidR="00FE545C" w:rsidRPr="00571AA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71AAB">
        <w:rPr>
          <w:color w:val="000000"/>
          <w:sz w:val="20"/>
          <w:szCs w:val="20"/>
          <w:lang w:eastAsia="ar-SA"/>
        </w:rPr>
        <w:t>, akceptujemy je</w:t>
      </w:r>
      <w:r w:rsidRPr="00571AAB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C967A59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="00493393"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14:paraId="6AA17D0F" w14:textId="5D7C9288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="00FE545C"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0990C381" w:rsidR="00FE545C" w:rsidRPr="00571AAB" w:rsidRDefault="00493393" w:rsidP="00FE545C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lastRenderedPageBreak/>
        <w:t>2</w:t>
      </w:r>
      <w:r w:rsidR="00FE545C"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A8CFC2" w14:textId="5134148F" w:rsidR="00622D8A" w:rsidRPr="00037C22" w:rsidRDefault="00622D8A" w:rsidP="00622D8A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56059681" w14:textId="74CF5E23" w:rsidR="00037C22" w:rsidRPr="000F64FC" w:rsidRDefault="00037C22" w:rsidP="00037C22">
      <w:pPr>
        <w:pStyle w:val="Akapitzlist"/>
        <w:numPr>
          <w:ilvl w:val="0"/>
          <w:numId w:val="1"/>
        </w:numPr>
        <w:tabs>
          <w:tab w:val="left" w:pos="708"/>
        </w:tabs>
        <w:spacing w:before="120"/>
        <w:jc w:val="both"/>
        <w:outlineLvl w:val="1"/>
        <w:rPr>
          <w:b/>
          <w:sz w:val="22"/>
          <w:szCs w:val="22"/>
          <w:u w:val="single"/>
        </w:rPr>
      </w:pPr>
      <w:r w:rsidRPr="000F64FC">
        <w:rPr>
          <w:b/>
          <w:sz w:val="22"/>
          <w:szCs w:val="22"/>
          <w:u w:val="single"/>
        </w:rPr>
        <w:t>Deklaruję, że załączone do oferty próbki animacji odpowiadają pod względem dynamiki i zaawansowania modeli graficznych animacji, którą zrealizuj</w:t>
      </w:r>
      <w:r w:rsidR="006613F7" w:rsidRPr="000F64FC">
        <w:rPr>
          <w:b/>
          <w:sz w:val="22"/>
          <w:szCs w:val="22"/>
          <w:u w:val="single"/>
        </w:rPr>
        <w:t>ę</w:t>
      </w:r>
      <w:r w:rsidRPr="000F64FC">
        <w:rPr>
          <w:b/>
          <w:sz w:val="22"/>
          <w:szCs w:val="22"/>
          <w:u w:val="single"/>
        </w:rPr>
        <w:t xml:space="preserve"> w finalnym zamówieniu.</w:t>
      </w:r>
      <w:r w:rsidRPr="000F64FC">
        <w:rPr>
          <w:b/>
          <w:u w:val="single"/>
        </w:rPr>
        <w:t xml:space="preserve"> </w:t>
      </w:r>
    </w:p>
    <w:p w14:paraId="67F2C247" w14:textId="3B9F8896" w:rsidR="00FE545C" w:rsidRPr="00571AA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 xml:space="preserve"> </w:t>
      </w:r>
      <w:bookmarkStart w:id="2" w:name="_GoBack"/>
      <w:bookmarkEnd w:id="2"/>
      <w:r w:rsidRPr="00571AAB">
        <w:rPr>
          <w:sz w:val="20"/>
          <w:szCs w:val="20"/>
        </w:rPr>
        <w:t>powierzyć realizację następujących części zamówienia podwykonawcom*</w:t>
      </w:r>
      <w:r w:rsidR="00493393" w:rsidRPr="00571AAB">
        <w:rPr>
          <w:sz w:val="20"/>
          <w:szCs w:val="20"/>
        </w:rPr>
        <w:t>*</w:t>
      </w:r>
      <w:r w:rsidRPr="00571AAB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71AAB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571AA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571AAB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571AAB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571AA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571AAB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571AAB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B4330" w:rsidRDefault="009D651F" w:rsidP="00DA22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61DBF0" w16cex:dateUtc="2021-06-02T08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BB6A2" w14:textId="77777777" w:rsidR="00304FE9" w:rsidRDefault="00304FE9">
      <w:r>
        <w:separator/>
      </w:r>
    </w:p>
  </w:endnote>
  <w:endnote w:type="continuationSeparator" w:id="0">
    <w:p w14:paraId="407DE852" w14:textId="77777777" w:rsidR="00304FE9" w:rsidRDefault="00304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F303C" w14:textId="77777777" w:rsidR="00304FE9" w:rsidRDefault="00304FE9">
      <w:r>
        <w:separator/>
      </w:r>
    </w:p>
  </w:footnote>
  <w:footnote w:type="continuationSeparator" w:id="0">
    <w:p w14:paraId="5A7C78DF" w14:textId="77777777" w:rsidR="00304FE9" w:rsidRDefault="00304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968F1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101CA"/>
    <w:multiLevelType w:val="hybridMultilevel"/>
    <w:tmpl w:val="A6045BAA"/>
    <w:lvl w:ilvl="0" w:tplc="676CF6F2">
      <w:start w:val="1"/>
      <w:numFmt w:val="decimal"/>
      <w:lvlText w:val="%1)"/>
      <w:lvlJc w:val="left"/>
      <w:pPr>
        <w:ind w:left="720" w:hanging="360"/>
      </w:pPr>
      <w:rPr>
        <w:rFonts w:ascii="Times New Roman" w:eastAsia="ヒラギノ角ゴ Pro W3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2C8F"/>
    <w:rsid w:val="00037C22"/>
    <w:rsid w:val="00071CCC"/>
    <w:rsid w:val="00085967"/>
    <w:rsid w:val="000B731D"/>
    <w:rsid w:val="000D6134"/>
    <w:rsid w:val="000E09C7"/>
    <w:rsid w:val="000E1ECC"/>
    <w:rsid w:val="000F64FC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0ABA"/>
    <w:rsid w:val="002723B0"/>
    <w:rsid w:val="002A48B7"/>
    <w:rsid w:val="002B6866"/>
    <w:rsid w:val="002D25E1"/>
    <w:rsid w:val="002F334F"/>
    <w:rsid w:val="00304FE9"/>
    <w:rsid w:val="00315A4A"/>
    <w:rsid w:val="00317C81"/>
    <w:rsid w:val="00363710"/>
    <w:rsid w:val="003B4330"/>
    <w:rsid w:val="004244A9"/>
    <w:rsid w:val="004543F1"/>
    <w:rsid w:val="00486653"/>
    <w:rsid w:val="004910D3"/>
    <w:rsid w:val="00493393"/>
    <w:rsid w:val="004B7300"/>
    <w:rsid w:val="004C6753"/>
    <w:rsid w:val="004E2DAC"/>
    <w:rsid w:val="004E40D9"/>
    <w:rsid w:val="004F61A4"/>
    <w:rsid w:val="00543BD2"/>
    <w:rsid w:val="00562324"/>
    <w:rsid w:val="00571AAB"/>
    <w:rsid w:val="00595C87"/>
    <w:rsid w:val="005A00E5"/>
    <w:rsid w:val="005C4DD0"/>
    <w:rsid w:val="005D2404"/>
    <w:rsid w:val="005D2C65"/>
    <w:rsid w:val="005D700D"/>
    <w:rsid w:val="005E4F4A"/>
    <w:rsid w:val="005E6D94"/>
    <w:rsid w:val="00622D8A"/>
    <w:rsid w:val="0063384F"/>
    <w:rsid w:val="00636E53"/>
    <w:rsid w:val="00643C6F"/>
    <w:rsid w:val="00646202"/>
    <w:rsid w:val="0065290F"/>
    <w:rsid w:val="006570B4"/>
    <w:rsid w:val="006613F7"/>
    <w:rsid w:val="006815F6"/>
    <w:rsid w:val="006846B1"/>
    <w:rsid w:val="006A6BB2"/>
    <w:rsid w:val="006D107A"/>
    <w:rsid w:val="006E41F3"/>
    <w:rsid w:val="006F088B"/>
    <w:rsid w:val="00713141"/>
    <w:rsid w:val="0073659D"/>
    <w:rsid w:val="007748F0"/>
    <w:rsid w:val="007A4321"/>
    <w:rsid w:val="007C5E40"/>
    <w:rsid w:val="007C7B12"/>
    <w:rsid w:val="00833933"/>
    <w:rsid w:val="008423B0"/>
    <w:rsid w:val="00853083"/>
    <w:rsid w:val="00873A59"/>
    <w:rsid w:val="008A0505"/>
    <w:rsid w:val="008B2F0C"/>
    <w:rsid w:val="008B4928"/>
    <w:rsid w:val="008C4BAD"/>
    <w:rsid w:val="008C6A42"/>
    <w:rsid w:val="008D2AB8"/>
    <w:rsid w:val="008F1C66"/>
    <w:rsid w:val="0090785F"/>
    <w:rsid w:val="00927619"/>
    <w:rsid w:val="00960965"/>
    <w:rsid w:val="00970FE4"/>
    <w:rsid w:val="00971F74"/>
    <w:rsid w:val="009862BA"/>
    <w:rsid w:val="009C10AD"/>
    <w:rsid w:val="009D2798"/>
    <w:rsid w:val="009D651F"/>
    <w:rsid w:val="009F0954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565F"/>
    <w:rsid w:val="00CA7D36"/>
    <w:rsid w:val="00CF536E"/>
    <w:rsid w:val="00D24208"/>
    <w:rsid w:val="00D572B5"/>
    <w:rsid w:val="00D60C38"/>
    <w:rsid w:val="00D66893"/>
    <w:rsid w:val="00D8193E"/>
    <w:rsid w:val="00D90ACB"/>
    <w:rsid w:val="00DA2267"/>
    <w:rsid w:val="00DC1500"/>
    <w:rsid w:val="00DF4D7A"/>
    <w:rsid w:val="00E44371"/>
    <w:rsid w:val="00E46D70"/>
    <w:rsid w:val="00E949B0"/>
    <w:rsid w:val="00EA7C6B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571AAB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571AAB"/>
  </w:style>
  <w:style w:type="paragraph" w:styleId="Tekstkomentarza">
    <w:name w:val="annotation text"/>
    <w:basedOn w:val="Normalny"/>
    <w:link w:val="TekstkomentarzaZnak"/>
    <w:semiHidden/>
    <w:qFormat/>
    <w:rsid w:val="00571AAB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571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97528-B3C5-4C45-A2F6-F81AB60EF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2021-06-09T09:51:00Z</cp:lastPrinted>
  <dcterms:created xsi:type="dcterms:W3CDTF">2021-06-09T09:51:00Z</dcterms:created>
  <dcterms:modified xsi:type="dcterms:W3CDTF">2021-06-09T09:51:00Z</dcterms:modified>
</cp:coreProperties>
</file>