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771A2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8356EB" w:rsidRPr="008356EB">
        <w:rPr>
          <w:rFonts w:ascii="Verdana" w:hAnsi="Verdana"/>
          <w:b/>
          <w:i w:val="0"/>
          <w:sz w:val="18"/>
          <w:szCs w:val="18"/>
        </w:rPr>
        <w:t>3</w:t>
      </w:r>
    </w:p>
    <w:p w14:paraId="142F3809" w14:textId="6950333E" w:rsidR="00D854F9" w:rsidRPr="00603D03" w:rsidRDefault="005779BE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5599B6" wp14:editId="5581A2D2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2F327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515599B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" stroked="f">
                <v:textbox inset="0,0,0,0">
                  <w:txbxContent>
                    <w:p w14:paraId="3BF2F327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855F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01A20EA2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41180DE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52DB3C54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FA631C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65D0F2F7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C05CCBE" w14:textId="5B82B6EA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  <w:bookmarkStart w:id="0" w:name="_GoBack"/>
      <w:bookmarkEnd w:id="0"/>
    </w:p>
    <w:p w14:paraId="258C54CA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139D92F7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F1BCF72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08F2075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4810F7B7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4DFBF02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55393613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0EDC674C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387393C5" w14:textId="688FCAD0" w:rsidR="00D80B90" w:rsidRPr="00603D03" w:rsidRDefault="00D80B90" w:rsidP="00F8272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proofErr w:type="spellStart"/>
      <w:r w:rsidR="00E97988" w:rsidRPr="00E97988">
        <w:rPr>
          <w:rFonts w:ascii="Verdana" w:hAnsi="Verdana" w:cs="Arial"/>
          <w:b/>
          <w:sz w:val="18"/>
          <w:szCs w:val="18"/>
        </w:rPr>
        <w:t>u</w:t>
      </w:r>
      <w:r w:rsidR="00F8272F" w:rsidRPr="00F8272F">
        <w:rPr>
          <w:rFonts w:ascii="Verdana" w:hAnsi="Verdana" w:cs="Arial"/>
          <w:b/>
          <w:sz w:val="18"/>
          <w:szCs w:val="18"/>
        </w:rPr>
        <w:t>usługa</w:t>
      </w:r>
      <w:proofErr w:type="spellEnd"/>
      <w:r w:rsidR="00F8272F" w:rsidRPr="00F8272F">
        <w:rPr>
          <w:rFonts w:ascii="Verdana" w:hAnsi="Verdana" w:cs="Arial"/>
          <w:b/>
          <w:sz w:val="18"/>
          <w:szCs w:val="18"/>
        </w:rPr>
        <w:t xml:space="preserve"> wykonania filmu promocyjnego do projektu SYPIN– KC-zp.272-205/21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8356EB" w:rsidRPr="008356EB">
        <w:rPr>
          <w:rFonts w:ascii="Verdana" w:hAnsi="Verdana" w:cs="Arial"/>
          <w:b/>
          <w:sz w:val="18"/>
          <w:szCs w:val="18"/>
        </w:rPr>
        <w:t>KC-zp.272-</w:t>
      </w:r>
      <w:r w:rsidR="00F8272F">
        <w:rPr>
          <w:rFonts w:ascii="Verdana" w:hAnsi="Verdana" w:cs="Arial"/>
          <w:b/>
          <w:sz w:val="18"/>
          <w:szCs w:val="18"/>
        </w:rPr>
        <w:t>205</w:t>
      </w:r>
      <w:r w:rsidR="008356EB" w:rsidRPr="008356EB">
        <w:rPr>
          <w:rFonts w:ascii="Verdana" w:hAnsi="Verdana" w:cs="Arial"/>
          <w:b/>
          <w:sz w:val="18"/>
          <w:szCs w:val="18"/>
        </w:rPr>
        <w:t>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44F8B925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4E38C5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788BE5E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29FEE7BE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330D395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1D5EA0B8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524876F4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1084CC0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67540FB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0B4AD838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827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888A0F" w14:textId="77777777" w:rsidR="00204417" w:rsidRDefault="00204417">
      <w:r>
        <w:separator/>
      </w:r>
    </w:p>
  </w:endnote>
  <w:endnote w:type="continuationSeparator" w:id="0">
    <w:p w14:paraId="57E7DF80" w14:textId="77777777" w:rsidR="00204417" w:rsidRDefault="0020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FB4D2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E8AD6F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8EE9D" w14:textId="4F479873" w:rsidR="006F646A" w:rsidRDefault="005779B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EB2B8F" wp14:editId="302324C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942D91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AA6FA76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61840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D35AD" w14:textId="77777777" w:rsidR="006F646A" w:rsidRDefault="006F646A">
    <w:pPr>
      <w:pStyle w:val="Stopka"/>
      <w:tabs>
        <w:tab w:val="clear" w:pos="4536"/>
      </w:tabs>
      <w:jc w:val="center"/>
    </w:pPr>
  </w:p>
  <w:p w14:paraId="37611360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6D22B" w14:textId="77777777" w:rsidR="00204417" w:rsidRDefault="00204417">
      <w:r>
        <w:separator/>
      </w:r>
    </w:p>
  </w:footnote>
  <w:footnote w:type="continuationSeparator" w:id="0">
    <w:p w14:paraId="1295424D" w14:textId="77777777" w:rsidR="00204417" w:rsidRDefault="00204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E4D61" w14:textId="77777777" w:rsidR="008356EB" w:rsidRDefault="0083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665" w14:textId="77777777" w:rsidR="008356EB" w:rsidRDefault="0083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2DC8F" w14:textId="77777777" w:rsidR="008356EB" w:rsidRDefault="00835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F91"/>
    <w:rsid w:val="000516D1"/>
    <w:rsid w:val="00095C48"/>
    <w:rsid w:val="000A45E9"/>
    <w:rsid w:val="000A5EC4"/>
    <w:rsid w:val="000E08F7"/>
    <w:rsid w:val="00204417"/>
    <w:rsid w:val="00212828"/>
    <w:rsid w:val="00280712"/>
    <w:rsid w:val="002941A7"/>
    <w:rsid w:val="002A7C88"/>
    <w:rsid w:val="002B7695"/>
    <w:rsid w:val="004B4F3F"/>
    <w:rsid w:val="004D3908"/>
    <w:rsid w:val="004F2D10"/>
    <w:rsid w:val="00504B29"/>
    <w:rsid w:val="00561731"/>
    <w:rsid w:val="00572FC7"/>
    <w:rsid w:val="005779BE"/>
    <w:rsid w:val="00586A2A"/>
    <w:rsid w:val="005D5E0B"/>
    <w:rsid w:val="00603D03"/>
    <w:rsid w:val="00616A00"/>
    <w:rsid w:val="00631A14"/>
    <w:rsid w:val="006F3A98"/>
    <w:rsid w:val="006F646A"/>
    <w:rsid w:val="00713393"/>
    <w:rsid w:val="00740CC1"/>
    <w:rsid w:val="00751DED"/>
    <w:rsid w:val="00781717"/>
    <w:rsid w:val="007D7B59"/>
    <w:rsid w:val="007E7FA4"/>
    <w:rsid w:val="008301EE"/>
    <w:rsid w:val="008356EB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D38C9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DF2F91"/>
    <w:rsid w:val="00E97988"/>
    <w:rsid w:val="00F74086"/>
    <w:rsid w:val="00F8272F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6E8F50"/>
  <w15:chartTrackingRefBased/>
  <w15:docId w15:val="{8F78EF81-03D8-4B05-83AC-81449697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Anna Trybus</cp:lastModifiedBy>
  <cp:revision>2</cp:revision>
  <cp:lastPrinted>2021-06-09T09:51:00Z</cp:lastPrinted>
  <dcterms:created xsi:type="dcterms:W3CDTF">2021-06-09T09:51:00Z</dcterms:created>
  <dcterms:modified xsi:type="dcterms:W3CDTF">2021-06-09T09:51:00Z</dcterms:modified>
</cp:coreProperties>
</file>