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C01436">
        <w:rPr>
          <w:bCs/>
          <w:i w:val="0"/>
          <w:sz w:val="22"/>
          <w:szCs w:val="22"/>
        </w:rPr>
        <w:t>4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1F12D7" w:rsidRPr="001F12D7">
        <w:rPr>
          <w:b/>
          <w:sz w:val="22"/>
          <w:szCs w:val="22"/>
        </w:rPr>
        <w:t>K-2.381/12/2021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F12D7" w:rsidRPr="00110593" w:rsidTr="00B6146E">
        <w:tc>
          <w:tcPr>
            <w:tcW w:w="9104" w:type="dxa"/>
            <w:shd w:val="clear" w:color="auto" w:fill="D9D9D9"/>
          </w:tcPr>
          <w:p w:rsidR="001F12D7" w:rsidRPr="00110593" w:rsidRDefault="001F12D7" w:rsidP="00B6146E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1F12D7" w:rsidRPr="00110593" w:rsidRDefault="001F12D7" w:rsidP="00B6146E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1F12D7">
              <w:t>(Dz.U. poz. 2019 ze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:rsidR="001F12D7" w:rsidRPr="0043102D" w:rsidRDefault="001F12D7" w:rsidP="00B6146E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1F12D7" w:rsidRPr="00110593" w:rsidRDefault="001F12D7" w:rsidP="00B6146E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00184A" w:rsidRPr="000719DC" w:rsidRDefault="004E3FFE" w:rsidP="000719DC">
      <w:pPr>
        <w:pStyle w:val="Tekstpodstawowywcity"/>
        <w:spacing w:line="360" w:lineRule="auto"/>
        <w:ind w:firstLine="0"/>
        <w:rPr>
          <w:bCs/>
          <w:szCs w:val="24"/>
        </w:rPr>
      </w:pPr>
      <w:r>
        <w:rPr>
          <w:b/>
          <w:sz w:val="22"/>
          <w:szCs w:val="22"/>
        </w:rPr>
        <w:t>Usługa sprzątania</w:t>
      </w:r>
      <w:bookmarkStart w:id="0" w:name="_GoBack"/>
      <w:bookmarkEnd w:id="0"/>
      <w:r w:rsidRPr="004E3FFE">
        <w:rPr>
          <w:b/>
          <w:sz w:val="22"/>
          <w:szCs w:val="22"/>
        </w:rPr>
        <w:t xml:space="preserve"> Zespołu Krytych Pływalni Akademii Wychowania Fizycznego w Krakowie </w:t>
      </w:r>
      <w:r w:rsidR="005E622E"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="005E622E"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="005E622E"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682F" w:rsidRDefault="0062682F">
      <w:r>
        <w:separator/>
      </w:r>
    </w:p>
  </w:endnote>
  <w:endnote w:type="continuationSeparator" w:id="0">
    <w:p w:rsidR="0062682F" w:rsidRDefault="006268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4E3FFE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E3FF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E3FF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12D7" w:rsidRDefault="001F12D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682F" w:rsidRDefault="0062682F">
      <w:r>
        <w:separator/>
      </w:r>
    </w:p>
  </w:footnote>
  <w:footnote w:type="continuationSeparator" w:id="0">
    <w:p w:rsidR="0062682F" w:rsidRDefault="0062682F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12D7" w:rsidRDefault="001F12D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12D7" w:rsidRDefault="001F12D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12D7" w:rsidRDefault="001F12D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2682F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1F12D7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4E3FFE"/>
    <w:rsid w:val="00533E9F"/>
    <w:rsid w:val="0056132E"/>
    <w:rsid w:val="00583ED5"/>
    <w:rsid w:val="005A5013"/>
    <w:rsid w:val="005C0282"/>
    <w:rsid w:val="005C3627"/>
    <w:rsid w:val="005E622E"/>
    <w:rsid w:val="0062682F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01436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74990F-5A7F-4730-ACBD-1A97767D7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206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cp:lastModifiedBy>Pracownik</cp:lastModifiedBy>
  <cp:revision>4</cp:revision>
  <cp:lastPrinted>2010-01-07T08:39:00Z</cp:lastPrinted>
  <dcterms:created xsi:type="dcterms:W3CDTF">2021-06-09T16:35:00Z</dcterms:created>
  <dcterms:modified xsi:type="dcterms:W3CDTF">2021-06-09T17:01:00Z</dcterms:modified>
</cp:coreProperties>
</file>