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C735C1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A68FC" w:rsidRPr="006A68FC">
        <w:rPr>
          <w:rFonts w:ascii="Times New Roman" w:hAnsi="Times New Roman"/>
          <w:b/>
        </w:rPr>
        <w:t>K-2.381/12/2021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A68FC" w:rsidRPr="006A68FC">
        <w:rPr>
          <w:sz w:val="22"/>
          <w:szCs w:val="22"/>
        </w:rPr>
        <w:t xml:space="preserve">Akademia Wychowania Fizycznego  </w:t>
      </w:r>
      <w:r w:rsidR="00C735C1">
        <w:rPr>
          <w:sz w:val="22"/>
          <w:szCs w:val="22"/>
        </w:rPr>
        <w:br/>
      </w:r>
      <w:r w:rsidR="006A68FC" w:rsidRPr="006A68FC">
        <w:rPr>
          <w:sz w:val="22"/>
          <w:szCs w:val="22"/>
        </w:rPr>
        <w:t>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A68FC" w:rsidRPr="006A68FC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6A68FC" w:rsidRPr="006A68FC">
        <w:rPr>
          <w:sz w:val="22"/>
          <w:szCs w:val="22"/>
        </w:rPr>
        <w:t>78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A68FC" w:rsidRPr="006A68FC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6A68FC" w:rsidRPr="006A68FC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A68FC" w:rsidRPr="00110593" w:rsidTr="00B6146E">
        <w:tc>
          <w:tcPr>
            <w:tcW w:w="9212" w:type="dxa"/>
            <w:shd w:val="clear" w:color="auto" w:fill="D9D9D9"/>
          </w:tcPr>
          <w:p w:rsidR="006A68FC" w:rsidRPr="00110593" w:rsidRDefault="006A68FC" w:rsidP="00B6146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6A68FC" w:rsidRPr="00110593" w:rsidRDefault="006A68FC" w:rsidP="00B6146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A68FC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6A68FC" w:rsidRPr="00110593" w:rsidRDefault="006A68FC" w:rsidP="00B6146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A68FC" w:rsidRPr="00110593" w:rsidRDefault="006A68FC" w:rsidP="00B6146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6A68FC" w:rsidRPr="00110593" w:rsidRDefault="006A68FC" w:rsidP="00B6146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A68FC" w:rsidRPr="006A68FC">
        <w:rPr>
          <w:rFonts w:ascii="Times New Roman" w:hAnsi="Times New Roman"/>
          <w:b/>
        </w:rPr>
        <w:t>Akademia Wychowania Fizycznego  im Bronisława Czecha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F90CD1" w:rsidRPr="00232DF0" w:rsidRDefault="00221287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Usługa sprzątania</w:t>
      </w:r>
      <w:bookmarkStart w:id="0" w:name="_GoBack"/>
      <w:bookmarkEnd w:id="0"/>
      <w:r w:rsidRPr="00221287">
        <w:rPr>
          <w:rFonts w:ascii="Times New Roman" w:hAnsi="Times New Roman"/>
          <w:b/>
        </w:rPr>
        <w:t xml:space="preserve"> Zespołu Krytych Pływalni Akademii Wychowania Fizycznego w Krakowie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6A68FC" w:rsidRPr="00997D0F" w:rsidRDefault="006A68FC" w:rsidP="006A68FC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6A68FC" w:rsidP="006A68FC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6A68FC" w:rsidRPr="00997D0F" w:rsidRDefault="006A68FC" w:rsidP="006A68F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A68FC" w:rsidRPr="000247FF" w:rsidRDefault="006A68FC" w:rsidP="006A68F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6A68FC" w:rsidRPr="000247FF" w:rsidRDefault="006A68FC" w:rsidP="006A68F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6A68FC" w:rsidRPr="00292198" w:rsidRDefault="006A68FC" w:rsidP="006A68F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A68FC" w:rsidRPr="000247FF" w:rsidRDefault="006A68FC" w:rsidP="006A68F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6A68FC" w:rsidRPr="000247FF" w:rsidRDefault="006A68FC" w:rsidP="006A68F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6A68FC" w:rsidRPr="000247FF" w:rsidRDefault="006A68FC" w:rsidP="006A68F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A68FC" w:rsidRPr="000247FF" w:rsidRDefault="006A68FC" w:rsidP="006A68F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7</w:t>
      </w:r>
    </w:p>
    <w:p w:rsidR="006A68FC" w:rsidRPr="005E24AA" w:rsidRDefault="006A68FC" w:rsidP="006A68F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C735C1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735C1" w:rsidRDefault="00C735C1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Doświadczenie</w:t>
            </w:r>
          </w:p>
        </w:tc>
      </w:tr>
      <w:tr w:rsidR="00C735C1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5C1" w:rsidRDefault="00C735C1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5C1" w:rsidRPr="00D2702A" w:rsidRDefault="00C735C1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Sytuacja finansowa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C735C1" w:rsidRDefault="00C735C1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C735C1" w:rsidRPr="00D2702A" w:rsidRDefault="00C735C1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735C1" w:rsidRDefault="00C735C1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663" w:rsidRDefault="000A7663" w:rsidP="0038231F">
      <w:pPr>
        <w:spacing w:after="0" w:line="240" w:lineRule="auto"/>
      </w:pPr>
      <w:r>
        <w:separator/>
      </w:r>
    </w:p>
  </w:endnote>
  <w:endnote w:type="continuationSeparator" w:id="0">
    <w:p w:rsidR="000A7663" w:rsidRDefault="000A76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8FC" w:rsidRDefault="006A68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2128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212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8FC" w:rsidRDefault="006A68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663" w:rsidRDefault="000A7663" w:rsidP="0038231F">
      <w:pPr>
        <w:spacing w:after="0" w:line="240" w:lineRule="auto"/>
      </w:pPr>
      <w:r>
        <w:separator/>
      </w:r>
    </w:p>
  </w:footnote>
  <w:footnote w:type="continuationSeparator" w:id="0">
    <w:p w:rsidR="000A7663" w:rsidRDefault="000A76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8FC" w:rsidRDefault="006A68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8FC" w:rsidRDefault="006A68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8FC" w:rsidRDefault="006A68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663"/>
    <w:rsid w:val="00023477"/>
    <w:rsid w:val="000247FF"/>
    <w:rsid w:val="00025C8D"/>
    <w:rsid w:val="000303EE"/>
    <w:rsid w:val="0005473D"/>
    <w:rsid w:val="00073C3D"/>
    <w:rsid w:val="000809B6"/>
    <w:rsid w:val="000857C0"/>
    <w:rsid w:val="000A7663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1287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A68FC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5C1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C2026-3999-409D-A6C8-773661E48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531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4</cp:revision>
  <cp:lastPrinted>2016-07-26T10:32:00Z</cp:lastPrinted>
  <dcterms:created xsi:type="dcterms:W3CDTF">2021-06-09T12:48:00Z</dcterms:created>
  <dcterms:modified xsi:type="dcterms:W3CDTF">2021-06-09T17:01:00Z</dcterms:modified>
</cp:coreProperties>
</file>