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C942E5" w:rsidP="00D665F5">
      <w:pPr>
        <w:spacing w:after="240"/>
        <w:jc w:val="right"/>
        <w:rPr>
          <w:sz w:val="22"/>
          <w:szCs w:val="22"/>
        </w:rPr>
      </w:pPr>
      <w:r w:rsidRPr="00C942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42E5">
        <w:rPr>
          <w:sz w:val="22"/>
          <w:szCs w:val="22"/>
        </w:rPr>
        <w:t>2021-06-10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942E5" w:rsidP="00577BC6">
      <w:pPr>
        <w:spacing w:after="40"/>
        <w:rPr>
          <w:b/>
          <w:bCs/>
          <w:sz w:val="22"/>
          <w:szCs w:val="22"/>
        </w:rPr>
      </w:pPr>
      <w:r w:rsidRPr="00C942E5">
        <w:rPr>
          <w:b/>
          <w:bCs/>
          <w:sz w:val="22"/>
          <w:szCs w:val="22"/>
        </w:rPr>
        <w:t>AWF Kraków</w:t>
      </w:r>
    </w:p>
    <w:p w:rsidR="00D665F5" w:rsidRPr="00BD5546" w:rsidRDefault="00C942E5" w:rsidP="00D665F5">
      <w:pPr>
        <w:rPr>
          <w:sz w:val="22"/>
          <w:szCs w:val="22"/>
        </w:rPr>
      </w:pPr>
      <w:r w:rsidRPr="00C942E5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C942E5">
        <w:rPr>
          <w:sz w:val="22"/>
          <w:szCs w:val="22"/>
        </w:rPr>
        <w:t>78</w:t>
      </w:r>
    </w:p>
    <w:p w:rsidR="00D665F5" w:rsidRPr="00BD5546" w:rsidRDefault="00C942E5" w:rsidP="00D665F5">
      <w:pPr>
        <w:rPr>
          <w:sz w:val="22"/>
          <w:szCs w:val="22"/>
        </w:rPr>
      </w:pPr>
      <w:r w:rsidRPr="00C942E5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C942E5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42E5" w:rsidRPr="00C942E5">
        <w:rPr>
          <w:b/>
          <w:sz w:val="22"/>
          <w:szCs w:val="22"/>
        </w:rPr>
        <w:t>K-2.381/10/2021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42E5" w:rsidRPr="00C942E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942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42E5">
        <w:rPr>
          <w:b/>
          <w:sz w:val="22"/>
          <w:szCs w:val="22"/>
        </w:rPr>
        <w:t>Usługi cateringu dla uczestników projektu MEN "Aktywny powrót do szkoły WF z AWF" realizowanego przez  Akademię Wychowania Fizycznego im . Bronisława Czecha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942E5" w:rsidRPr="00C942E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42E5" w:rsidRPr="00C942E5">
        <w:rPr>
          <w:sz w:val="22"/>
          <w:szCs w:val="22"/>
        </w:rPr>
        <w:t>10/06/2021</w:t>
      </w:r>
      <w:r w:rsidR="00FF4AB1" w:rsidRPr="00577BC6">
        <w:rPr>
          <w:sz w:val="22"/>
          <w:szCs w:val="22"/>
        </w:rPr>
        <w:t xml:space="preserve"> o godz. </w:t>
      </w:r>
      <w:r w:rsidR="00C942E5" w:rsidRPr="00C942E5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42E5" w:rsidRPr="00493F8C" w:rsidTr="00D5254B">
        <w:tc>
          <w:tcPr>
            <w:tcW w:w="993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center"/>
            </w:pPr>
            <w:r w:rsidRPr="00C942E5">
              <w:t>1</w:t>
            </w:r>
          </w:p>
        </w:tc>
        <w:tc>
          <w:tcPr>
            <w:tcW w:w="5244" w:type="dxa"/>
            <w:shd w:val="clear" w:color="auto" w:fill="auto"/>
          </w:tcPr>
          <w:p w:rsidR="00C942E5" w:rsidRPr="00490DC0" w:rsidRDefault="00C942E5" w:rsidP="00D5254B">
            <w:pPr>
              <w:spacing w:before="40"/>
            </w:pPr>
            <w:r w:rsidRPr="00C942E5">
              <w:t xml:space="preserve">SCC-Service </w:t>
            </w:r>
            <w:proofErr w:type="spellStart"/>
            <w:r w:rsidRPr="00C942E5">
              <w:t>Congress</w:t>
            </w:r>
            <w:proofErr w:type="spellEnd"/>
            <w:r w:rsidRPr="00C942E5">
              <w:t xml:space="preserve"> Center Sp. z ograniczoną odpowiedzialnością </w:t>
            </w:r>
            <w:proofErr w:type="spellStart"/>
            <w:r w:rsidRPr="00C942E5">
              <w:t>Sp.K</w:t>
            </w:r>
            <w:proofErr w:type="spellEnd"/>
            <w:r w:rsidRPr="00C942E5">
              <w:t>.</w:t>
            </w:r>
          </w:p>
          <w:p w:rsidR="00C942E5" w:rsidRPr="00490DC0" w:rsidRDefault="00C942E5" w:rsidP="00D5254B">
            <w:r w:rsidRPr="00C942E5">
              <w:t>ul. Juliusza Lea</w:t>
            </w:r>
            <w:r w:rsidRPr="00490DC0">
              <w:t xml:space="preserve"> </w:t>
            </w:r>
            <w:r w:rsidRPr="00C942E5">
              <w:t>110/1</w:t>
            </w:r>
            <w:r w:rsidRPr="00490DC0">
              <w:t xml:space="preserve"> </w:t>
            </w:r>
          </w:p>
          <w:p w:rsidR="00C942E5" w:rsidRPr="00490DC0" w:rsidRDefault="00C942E5" w:rsidP="00D5254B">
            <w:pPr>
              <w:spacing w:after="40"/>
              <w:jc w:val="both"/>
            </w:pPr>
            <w:r w:rsidRPr="00C942E5">
              <w:t>30-048</w:t>
            </w:r>
            <w:r w:rsidRPr="00490DC0">
              <w:t xml:space="preserve"> </w:t>
            </w:r>
            <w:r w:rsidRPr="00C942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both"/>
            </w:pPr>
            <w:r w:rsidRPr="00C942E5">
              <w:t>53.88 zł</w:t>
            </w:r>
          </w:p>
        </w:tc>
      </w:tr>
      <w:tr w:rsidR="00C942E5" w:rsidRPr="00493F8C" w:rsidTr="00D5254B">
        <w:tc>
          <w:tcPr>
            <w:tcW w:w="993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center"/>
            </w:pPr>
            <w:r w:rsidRPr="00C942E5">
              <w:t>2</w:t>
            </w:r>
          </w:p>
        </w:tc>
        <w:tc>
          <w:tcPr>
            <w:tcW w:w="5244" w:type="dxa"/>
            <w:shd w:val="clear" w:color="auto" w:fill="auto"/>
          </w:tcPr>
          <w:p w:rsidR="00C942E5" w:rsidRPr="00490DC0" w:rsidRDefault="00C942E5" w:rsidP="00D5254B">
            <w:pPr>
              <w:spacing w:before="40"/>
            </w:pPr>
            <w:r w:rsidRPr="00C942E5">
              <w:t>Wtorek22 Daniel Działek</w:t>
            </w:r>
          </w:p>
          <w:p w:rsidR="00C942E5" w:rsidRPr="00490DC0" w:rsidRDefault="00C942E5" w:rsidP="00D5254B">
            <w:r w:rsidRPr="00C942E5">
              <w:t>Dziekanowice</w:t>
            </w:r>
            <w:r w:rsidRPr="00490DC0">
              <w:t xml:space="preserve"> </w:t>
            </w:r>
            <w:r w:rsidRPr="00C942E5">
              <w:t>90</w:t>
            </w:r>
            <w:r w:rsidRPr="00490DC0">
              <w:t xml:space="preserve"> </w:t>
            </w:r>
          </w:p>
          <w:p w:rsidR="00C942E5" w:rsidRPr="00490DC0" w:rsidRDefault="00C942E5" w:rsidP="00D5254B">
            <w:pPr>
              <w:spacing w:after="40"/>
              <w:jc w:val="both"/>
            </w:pPr>
            <w:r w:rsidRPr="00C942E5">
              <w:t>32-410</w:t>
            </w:r>
            <w:r w:rsidRPr="00490DC0">
              <w:t xml:space="preserve"> </w:t>
            </w:r>
            <w:r w:rsidRPr="00C942E5">
              <w:t>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both"/>
            </w:pPr>
            <w:r w:rsidRPr="00C942E5">
              <w:t>59.00 zł</w:t>
            </w:r>
          </w:p>
        </w:tc>
      </w:tr>
      <w:tr w:rsidR="00C942E5" w:rsidRPr="00493F8C" w:rsidTr="00D5254B">
        <w:tc>
          <w:tcPr>
            <w:tcW w:w="993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center"/>
            </w:pPr>
            <w:r w:rsidRPr="00C942E5">
              <w:t>3</w:t>
            </w:r>
          </w:p>
        </w:tc>
        <w:tc>
          <w:tcPr>
            <w:tcW w:w="5244" w:type="dxa"/>
            <w:shd w:val="clear" w:color="auto" w:fill="auto"/>
          </w:tcPr>
          <w:p w:rsidR="00C942E5" w:rsidRPr="00490DC0" w:rsidRDefault="00C942E5" w:rsidP="00D5254B">
            <w:pPr>
              <w:spacing w:before="40"/>
            </w:pPr>
            <w:proofErr w:type="spellStart"/>
            <w:r w:rsidRPr="00C942E5">
              <w:t>Phu</w:t>
            </w:r>
            <w:proofErr w:type="spellEnd"/>
            <w:r w:rsidRPr="00C942E5">
              <w:t xml:space="preserve"> Docent s.c. Mariusz Biernacki Marek Bytowski</w:t>
            </w:r>
          </w:p>
          <w:p w:rsidR="00C942E5" w:rsidRPr="00490DC0" w:rsidRDefault="00C942E5" w:rsidP="00D5254B">
            <w:r w:rsidRPr="00C942E5">
              <w:t>Wrocławska</w:t>
            </w:r>
            <w:r w:rsidRPr="00490DC0">
              <w:t xml:space="preserve"> </w:t>
            </w:r>
            <w:r w:rsidRPr="00C942E5">
              <w:t>43a/12</w:t>
            </w:r>
            <w:r w:rsidRPr="00490DC0">
              <w:t xml:space="preserve"> </w:t>
            </w:r>
          </w:p>
          <w:p w:rsidR="00C942E5" w:rsidRPr="00490DC0" w:rsidRDefault="00C942E5" w:rsidP="00D5254B">
            <w:pPr>
              <w:spacing w:after="40"/>
              <w:jc w:val="both"/>
            </w:pPr>
            <w:proofErr w:type="spellStart"/>
            <w:r w:rsidRPr="00C942E5">
              <w:t>kraków</w:t>
            </w:r>
            <w:proofErr w:type="spellEnd"/>
            <w:r w:rsidRPr="00490DC0">
              <w:t xml:space="preserve"> </w:t>
            </w:r>
            <w:r w:rsidRPr="00C942E5">
              <w:t>30-011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both"/>
            </w:pPr>
            <w:r w:rsidRPr="00C942E5">
              <w:t>48.50 zł</w:t>
            </w:r>
          </w:p>
        </w:tc>
      </w:tr>
      <w:tr w:rsidR="00C942E5" w:rsidRPr="00493F8C" w:rsidTr="00D5254B">
        <w:tc>
          <w:tcPr>
            <w:tcW w:w="993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center"/>
            </w:pPr>
            <w:r w:rsidRPr="00C942E5">
              <w:t>4</w:t>
            </w:r>
          </w:p>
        </w:tc>
        <w:tc>
          <w:tcPr>
            <w:tcW w:w="5244" w:type="dxa"/>
            <w:shd w:val="clear" w:color="auto" w:fill="auto"/>
          </w:tcPr>
          <w:p w:rsidR="00C942E5" w:rsidRPr="00490DC0" w:rsidRDefault="00C942E5" w:rsidP="00D5254B">
            <w:pPr>
              <w:spacing w:before="40"/>
            </w:pPr>
            <w:r w:rsidRPr="00C942E5">
              <w:t>ANNA ROGÓŻ FIRMA USŁUGOWO-HANDLOWA "ZIELONY SMOK"</w:t>
            </w:r>
          </w:p>
          <w:p w:rsidR="00C942E5" w:rsidRPr="00490DC0" w:rsidRDefault="00C942E5" w:rsidP="00D5254B">
            <w:r w:rsidRPr="00C942E5">
              <w:t>Weissa</w:t>
            </w:r>
            <w:r w:rsidRPr="00490DC0">
              <w:t xml:space="preserve"> </w:t>
            </w:r>
            <w:r w:rsidRPr="00C942E5">
              <w:t>18/11</w:t>
            </w:r>
            <w:r w:rsidRPr="00490DC0">
              <w:t xml:space="preserve"> </w:t>
            </w:r>
          </w:p>
          <w:p w:rsidR="00C942E5" w:rsidRPr="00490DC0" w:rsidRDefault="00C942E5" w:rsidP="00D5254B">
            <w:pPr>
              <w:spacing w:after="40"/>
              <w:jc w:val="both"/>
            </w:pPr>
            <w:r w:rsidRPr="00C942E5">
              <w:t>31-339</w:t>
            </w:r>
            <w:r w:rsidRPr="00490DC0">
              <w:t xml:space="preserve"> </w:t>
            </w:r>
            <w:r w:rsidRPr="00C942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42E5" w:rsidRPr="00490DC0" w:rsidRDefault="00C942E5" w:rsidP="00D5254B">
            <w:pPr>
              <w:spacing w:before="120" w:after="120"/>
              <w:jc w:val="both"/>
            </w:pPr>
            <w:r w:rsidRPr="00C942E5">
              <w:t>50.96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942E5" w:rsidP="00173B20">
      <w:pPr>
        <w:jc w:val="right"/>
      </w:pPr>
      <w:r w:rsidRPr="00C942E5">
        <w:rPr>
          <w:sz w:val="22"/>
        </w:rPr>
        <w:t xml:space="preserve">  </w:t>
      </w:r>
      <w:r w:rsidR="00310B13">
        <w:rPr>
          <w:sz w:val="22"/>
        </w:rPr>
        <w:t xml:space="preserve">Kanclerz AWF w Krakowie , mgr Paweł </w:t>
      </w:r>
      <w:bookmarkStart w:id="0" w:name="_GoBack"/>
      <w:bookmarkEnd w:id="0"/>
      <w:r w:rsidR="00310B13">
        <w:rPr>
          <w:sz w:val="22"/>
        </w:rPr>
        <w:t>Potoczek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BAE" w:rsidRDefault="00D05BAE">
      <w:r>
        <w:separator/>
      </w:r>
    </w:p>
  </w:endnote>
  <w:endnote w:type="continuationSeparator" w:id="0">
    <w:p w:rsidR="00D05BAE" w:rsidRDefault="00D0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B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B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B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BAE" w:rsidRDefault="00D05BAE">
      <w:r>
        <w:separator/>
      </w:r>
    </w:p>
  </w:footnote>
  <w:footnote w:type="continuationSeparator" w:id="0">
    <w:p w:rsidR="00D05BAE" w:rsidRDefault="00D05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E5" w:rsidRDefault="00C94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E5" w:rsidRDefault="00C94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E5" w:rsidRDefault="00C94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BA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0B1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942E5"/>
    <w:rsid w:val="00CB0802"/>
    <w:rsid w:val="00D05BA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138AD0"/>
  <w15:chartTrackingRefBased/>
  <w15:docId w15:val="{258D3713-D2A3-4174-B72A-6AD05B7E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2021-06-10T08:14:00Z</dcterms:created>
  <dcterms:modified xsi:type="dcterms:W3CDTF">2021-06-10T08:15:00Z</dcterms:modified>
</cp:coreProperties>
</file>