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226" w:rsidRPr="00103748" w:rsidRDefault="00796226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  <w:t>Poznań, 10.06.2021r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b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sz w:val="24"/>
          <w:szCs w:val="24"/>
        </w:rPr>
        <w:tab/>
      </w:r>
      <w:r>
        <w:rPr>
          <w:rStyle w:val="StylArial1"/>
          <w:rFonts w:asciiTheme="minorHAnsi" w:hAnsiTheme="minorHAnsi" w:cstheme="minorHAnsi"/>
          <w:sz w:val="24"/>
          <w:szCs w:val="24"/>
        </w:rPr>
        <w:tab/>
      </w:r>
      <w:r>
        <w:rPr>
          <w:rStyle w:val="StylArial1"/>
          <w:rFonts w:asciiTheme="minorHAnsi" w:hAnsiTheme="minorHAnsi" w:cstheme="minorHAnsi"/>
          <w:sz w:val="24"/>
          <w:szCs w:val="24"/>
        </w:rPr>
        <w:tab/>
      </w:r>
      <w:r w:rsidRPr="00103748">
        <w:rPr>
          <w:rStyle w:val="StylArial1"/>
          <w:rFonts w:asciiTheme="minorHAnsi" w:hAnsiTheme="minorHAnsi" w:cstheme="minorHAnsi"/>
          <w:b/>
          <w:sz w:val="24"/>
          <w:szCs w:val="24"/>
        </w:rPr>
        <w:t>Modyfikacja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ind w:left="708" w:firstLine="708"/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 xml:space="preserve">Dotyczy: Okresowe pomiary instalacji elektrycznych, badanie ochrony przeciwporażeniowej wraz z oględzinami w obiektach i budynkach UAM 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>Zamawiający dołącza do postepowania kolejne załączniki: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>Załącznik nr 8 – Projektowane postanowienia umowy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>Załącznik</w:t>
      </w:r>
      <w:bookmarkStart w:id="0" w:name="_GoBack"/>
      <w:bookmarkEnd w:id="0"/>
      <w:r w:rsidRPr="00103748">
        <w:rPr>
          <w:rStyle w:val="StylArial1"/>
          <w:rFonts w:asciiTheme="minorHAnsi" w:hAnsiTheme="minorHAnsi" w:cstheme="minorHAnsi"/>
          <w:sz w:val="24"/>
          <w:szCs w:val="24"/>
        </w:rPr>
        <w:t xml:space="preserve"> nr 9 – Wykaz obiektów</w:t>
      </w:r>
    </w:p>
    <w:p w:rsidR="00103748" w:rsidRPr="00103748" w:rsidRDefault="00103748" w:rsidP="00103748">
      <w:pPr>
        <w:rPr>
          <w:rStyle w:val="StylArial1"/>
          <w:rFonts w:asciiTheme="minorHAnsi" w:hAnsiTheme="minorHAnsi" w:cstheme="minorHAnsi"/>
          <w:sz w:val="24"/>
          <w:szCs w:val="24"/>
        </w:rPr>
      </w:pPr>
      <w:r w:rsidRPr="00103748">
        <w:rPr>
          <w:rStyle w:val="StylArial1"/>
          <w:rFonts w:asciiTheme="minorHAnsi" w:hAnsiTheme="minorHAnsi" w:cstheme="minorHAnsi"/>
          <w:sz w:val="24"/>
          <w:szCs w:val="24"/>
        </w:rPr>
        <w:t>Załącznik A – Opis przedmiotu zamówienia</w:t>
      </w:r>
    </w:p>
    <w:p w:rsidR="00103748" w:rsidRPr="00103748" w:rsidRDefault="00103748" w:rsidP="00103748">
      <w:pPr>
        <w:ind w:left="708" w:firstLine="708"/>
        <w:rPr>
          <w:rStyle w:val="StylArial1"/>
          <w:rFonts w:asciiTheme="minorHAnsi" w:hAnsiTheme="minorHAnsi" w:cstheme="minorHAnsi"/>
          <w:sz w:val="24"/>
          <w:szCs w:val="24"/>
        </w:rPr>
      </w:pPr>
    </w:p>
    <w:sectPr w:rsidR="00103748" w:rsidRPr="00103748" w:rsidSect="00A1585C">
      <w:headerReference w:type="default" r:id="rId7"/>
      <w:footerReference w:type="even" r:id="rId8"/>
      <w:footerReference w:type="default" r:id="rId9"/>
      <w:pgSz w:w="11906" w:h="16838"/>
      <w:pgMar w:top="851" w:right="1134" w:bottom="709" w:left="1134" w:header="42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95E" w:rsidRDefault="00F7595E">
      <w:r>
        <w:separator/>
      </w:r>
    </w:p>
  </w:endnote>
  <w:endnote w:type="continuationSeparator" w:id="0">
    <w:p w:rsidR="00F7595E" w:rsidRDefault="00F7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45" w:rsidRDefault="00716E45" w:rsidP="00200C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E45" w:rsidRDefault="00716E45" w:rsidP="005D261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45" w:rsidRPr="007577F9" w:rsidRDefault="00716E45" w:rsidP="007169E0">
    <w:pPr>
      <w:pStyle w:val="Tekstpodstawowywcity2"/>
      <w:ind w:left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95E" w:rsidRDefault="00F7595E">
      <w:r>
        <w:separator/>
      </w:r>
    </w:p>
  </w:footnote>
  <w:footnote w:type="continuationSeparator" w:id="0">
    <w:p w:rsidR="00F7595E" w:rsidRDefault="00F75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E45" w:rsidRPr="00136872" w:rsidRDefault="00AA030A" w:rsidP="00136872">
    <w:pPr>
      <w:ind w:firstLine="7"/>
      <w:rPr>
        <w:rFonts w:ascii="Arial" w:hAnsi="Arial" w:cs="Arial"/>
        <w:i/>
        <w:sz w:val="16"/>
        <w:szCs w:val="16"/>
        <w:u w:val="single"/>
      </w:rPr>
    </w:pPr>
    <w:r w:rsidRPr="00136872">
      <w:rPr>
        <w:rFonts w:ascii="Arial" w:hAnsi="Arial" w:cs="Arial"/>
        <w:i/>
        <w:u w:val="single"/>
      </w:rPr>
      <w:t>Znak sprawy:</w:t>
    </w:r>
    <w:r w:rsidR="00716E45" w:rsidRPr="00136872">
      <w:rPr>
        <w:rFonts w:ascii="Arial" w:hAnsi="Arial" w:cs="Arial"/>
        <w:i/>
        <w:u w:val="single"/>
      </w:rPr>
      <w:t xml:space="preserve"> </w:t>
    </w:r>
    <w:r w:rsidR="00725E1F" w:rsidRPr="00136872">
      <w:rPr>
        <w:rFonts w:ascii="Arial" w:hAnsi="Arial" w:cs="Arial"/>
        <w:i/>
        <w:u w:val="single"/>
      </w:rPr>
      <w:t>ZP</w:t>
    </w:r>
    <w:r w:rsidR="004148B5">
      <w:rPr>
        <w:rFonts w:ascii="Arial" w:hAnsi="Arial" w:cs="Arial"/>
        <w:i/>
        <w:u w:val="single"/>
      </w:rPr>
      <w:t>/543/U</w:t>
    </w:r>
    <w:r w:rsidR="00125AAD">
      <w:rPr>
        <w:rFonts w:ascii="Arial" w:hAnsi="Arial" w:cs="Arial"/>
        <w:i/>
        <w:u w:val="single"/>
      </w:rPr>
      <w:t>/21</w:t>
    </w:r>
    <w:r w:rsidR="00136872">
      <w:rPr>
        <w:rFonts w:ascii="Arial" w:hAnsi="Arial" w:cs="Arial"/>
        <w:i/>
        <w:u w:val="single"/>
      </w:rPr>
      <w:t xml:space="preserve">                                                             </w:t>
    </w:r>
    <w:r w:rsidR="00716E45" w:rsidRPr="00136872">
      <w:rPr>
        <w:rFonts w:ascii="Arial" w:hAnsi="Arial" w:cs="Arial"/>
        <w:i/>
        <w:u w:val="single"/>
      </w:rPr>
      <w:tab/>
    </w:r>
    <w:r w:rsidR="00716E45" w:rsidRPr="00136872">
      <w:rPr>
        <w:rFonts w:ascii="Arial" w:hAnsi="Arial" w:cs="Arial"/>
        <w:i/>
        <w:u w:val="single"/>
      </w:rPr>
      <w:tab/>
    </w:r>
    <w:r w:rsidR="00716E45" w:rsidRPr="00136872">
      <w:rPr>
        <w:rFonts w:ascii="Arial" w:hAnsi="Arial" w:cs="Arial"/>
        <w:i/>
        <w:u w:val="single"/>
      </w:rPr>
      <w:tab/>
    </w:r>
    <w:r w:rsidR="00716E45" w:rsidRPr="00136872">
      <w:rPr>
        <w:rFonts w:ascii="Arial" w:hAnsi="Arial" w:cs="Arial"/>
        <w:i/>
        <w:u w:val="single"/>
      </w:rPr>
      <w:tab/>
    </w:r>
  </w:p>
  <w:p w:rsidR="00716E45" w:rsidRDefault="00716E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77E2"/>
    <w:multiLevelType w:val="hybridMultilevel"/>
    <w:tmpl w:val="3D067084"/>
    <w:lvl w:ilvl="0" w:tplc="AE2AF742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0D5291"/>
    <w:multiLevelType w:val="hybridMultilevel"/>
    <w:tmpl w:val="5CFA69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81D6C"/>
    <w:multiLevelType w:val="hybridMultilevel"/>
    <w:tmpl w:val="D82CB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23054"/>
    <w:multiLevelType w:val="hybridMultilevel"/>
    <w:tmpl w:val="917E2F3A"/>
    <w:lvl w:ilvl="0" w:tplc="AE2AF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5E"/>
    <w:rsid w:val="00006618"/>
    <w:rsid w:val="00036925"/>
    <w:rsid w:val="00060495"/>
    <w:rsid w:val="00070AF1"/>
    <w:rsid w:val="00091B27"/>
    <w:rsid w:val="00094686"/>
    <w:rsid w:val="00096C89"/>
    <w:rsid w:val="000C0D48"/>
    <w:rsid w:val="000C385B"/>
    <w:rsid w:val="000C6252"/>
    <w:rsid w:val="0010331D"/>
    <w:rsid w:val="00103748"/>
    <w:rsid w:val="00104ECB"/>
    <w:rsid w:val="00111856"/>
    <w:rsid w:val="00124432"/>
    <w:rsid w:val="00125AAD"/>
    <w:rsid w:val="00136872"/>
    <w:rsid w:val="001403F3"/>
    <w:rsid w:val="00146EA9"/>
    <w:rsid w:val="00174F9E"/>
    <w:rsid w:val="0019522F"/>
    <w:rsid w:val="00195F96"/>
    <w:rsid w:val="001B7024"/>
    <w:rsid w:val="001B7D2C"/>
    <w:rsid w:val="001E0DC2"/>
    <w:rsid w:val="001E2B4E"/>
    <w:rsid w:val="001F6EE3"/>
    <w:rsid w:val="00200CC7"/>
    <w:rsid w:val="00200E91"/>
    <w:rsid w:val="0025031C"/>
    <w:rsid w:val="002509E3"/>
    <w:rsid w:val="002B4617"/>
    <w:rsid w:val="00346E0A"/>
    <w:rsid w:val="003B5151"/>
    <w:rsid w:val="003B755E"/>
    <w:rsid w:val="003E1BA1"/>
    <w:rsid w:val="003F4639"/>
    <w:rsid w:val="00403349"/>
    <w:rsid w:val="004148B5"/>
    <w:rsid w:val="0042126C"/>
    <w:rsid w:val="00464933"/>
    <w:rsid w:val="004A0805"/>
    <w:rsid w:val="004C05E0"/>
    <w:rsid w:val="00532B07"/>
    <w:rsid w:val="00542141"/>
    <w:rsid w:val="00570D38"/>
    <w:rsid w:val="0058529B"/>
    <w:rsid w:val="0059481E"/>
    <w:rsid w:val="005B32FD"/>
    <w:rsid w:val="005C40FA"/>
    <w:rsid w:val="005D261D"/>
    <w:rsid w:val="006078AD"/>
    <w:rsid w:val="00651DF2"/>
    <w:rsid w:val="006631C7"/>
    <w:rsid w:val="00667A51"/>
    <w:rsid w:val="0069634B"/>
    <w:rsid w:val="006E1F45"/>
    <w:rsid w:val="006E2439"/>
    <w:rsid w:val="006F5A26"/>
    <w:rsid w:val="006F5B47"/>
    <w:rsid w:val="007169E0"/>
    <w:rsid w:val="00716E45"/>
    <w:rsid w:val="00725E1F"/>
    <w:rsid w:val="00731200"/>
    <w:rsid w:val="00736A99"/>
    <w:rsid w:val="007467C8"/>
    <w:rsid w:val="007577F9"/>
    <w:rsid w:val="00761C9F"/>
    <w:rsid w:val="00763EF5"/>
    <w:rsid w:val="007772CE"/>
    <w:rsid w:val="00784651"/>
    <w:rsid w:val="00796226"/>
    <w:rsid w:val="007A3DD3"/>
    <w:rsid w:val="007B1D73"/>
    <w:rsid w:val="007B20FC"/>
    <w:rsid w:val="007C378E"/>
    <w:rsid w:val="007E3031"/>
    <w:rsid w:val="00816ED7"/>
    <w:rsid w:val="00820908"/>
    <w:rsid w:val="00912EFE"/>
    <w:rsid w:val="009269BB"/>
    <w:rsid w:val="00930D1A"/>
    <w:rsid w:val="009423AC"/>
    <w:rsid w:val="009449BF"/>
    <w:rsid w:val="0096212A"/>
    <w:rsid w:val="00975FB7"/>
    <w:rsid w:val="00976918"/>
    <w:rsid w:val="00977EA0"/>
    <w:rsid w:val="009A0CD4"/>
    <w:rsid w:val="009D321B"/>
    <w:rsid w:val="009F3790"/>
    <w:rsid w:val="00A1585C"/>
    <w:rsid w:val="00A23A53"/>
    <w:rsid w:val="00A435B9"/>
    <w:rsid w:val="00A52E98"/>
    <w:rsid w:val="00A7118E"/>
    <w:rsid w:val="00AA030A"/>
    <w:rsid w:val="00AB100C"/>
    <w:rsid w:val="00AD5F3A"/>
    <w:rsid w:val="00AF3135"/>
    <w:rsid w:val="00B06154"/>
    <w:rsid w:val="00BA3F1C"/>
    <w:rsid w:val="00BF4F86"/>
    <w:rsid w:val="00C21A22"/>
    <w:rsid w:val="00C22AD0"/>
    <w:rsid w:val="00C54DC4"/>
    <w:rsid w:val="00C60D63"/>
    <w:rsid w:val="00C657C8"/>
    <w:rsid w:val="00C7788C"/>
    <w:rsid w:val="00C82F0C"/>
    <w:rsid w:val="00CC57D5"/>
    <w:rsid w:val="00CD707E"/>
    <w:rsid w:val="00D210E1"/>
    <w:rsid w:val="00D37382"/>
    <w:rsid w:val="00D374B7"/>
    <w:rsid w:val="00D952FE"/>
    <w:rsid w:val="00D966E2"/>
    <w:rsid w:val="00DA41AA"/>
    <w:rsid w:val="00DE41EB"/>
    <w:rsid w:val="00E00AC6"/>
    <w:rsid w:val="00E16A34"/>
    <w:rsid w:val="00E361E2"/>
    <w:rsid w:val="00E41F42"/>
    <w:rsid w:val="00E5602F"/>
    <w:rsid w:val="00E81E52"/>
    <w:rsid w:val="00E86FC9"/>
    <w:rsid w:val="00EC5B1C"/>
    <w:rsid w:val="00EF33BE"/>
    <w:rsid w:val="00EF3B17"/>
    <w:rsid w:val="00EF3EDF"/>
    <w:rsid w:val="00EF3F36"/>
    <w:rsid w:val="00F32BB1"/>
    <w:rsid w:val="00F41697"/>
    <w:rsid w:val="00F7595E"/>
    <w:rsid w:val="00F813E2"/>
    <w:rsid w:val="00F9029E"/>
    <w:rsid w:val="00FA4D7F"/>
    <w:rsid w:val="00FE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C02EA02"/>
  <w15:chartTrackingRefBased/>
  <w15:docId w15:val="{BD4E952D-7C4B-4AA9-8C4E-2B815B1FF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5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Courier New" w:hAnsi="Courier New"/>
      <w:sz w:val="24"/>
    </w:rPr>
  </w:style>
  <w:style w:type="paragraph" w:styleId="Legenda">
    <w:name w:val="caption"/>
    <w:basedOn w:val="Normalny"/>
    <w:next w:val="Normalny"/>
    <w:link w:val="LegendaZnak"/>
    <w:qFormat/>
    <w:rPr>
      <w:rFonts w:ascii="Courier New" w:hAnsi="Courier New"/>
      <w:b/>
      <w:sz w:val="24"/>
    </w:rPr>
  </w:style>
  <w:style w:type="paragraph" w:styleId="Tekstpodstawowywcity">
    <w:name w:val="Body Text Indent"/>
    <w:basedOn w:val="Normalny"/>
    <w:rsid w:val="006E2439"/>
    <w:pPr>
      <w:spacing w:after="120"/>
      <w:ind w:left="283"/>
    </w:pPr>
  </w:style>
  <w:style w:type="paragraph" w:styleId="Mapadokumentu">
    <w:name w:val="Document Map"/>
    <w:basedOn w:val="Normalny"/>
    <w:semiHidden/>
    <w:rsid w:val="00F9029E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AF313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F3135"/>
  </w:style>
  <w:style w:type="character" w:styleId="Odwoanieprzypisudolnego">
    <w:name w:val="footnote reference"/>
    <w:semiHidden/>
    <w:rsid w:val="00AF3135"/>
    <w:rPr>
      <w:vertAlign w:val="superscript"/>
    </w:rPr>
  </w:style>
  <w:style w:type="paragraph" w:styleId="Nagwek">
    <w:name w:val="header"/>
    <w:basedOn w:val="Normalny"/>
    <w:rsid w:val="00763EF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D26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61D"/>
  </w:style>
  <w:style w:type="character" w:styleId="Hipercze">
    <w:name w:val="Hyperlink"/>
    <w:rsid w:val="001B7024"/>
    <w:rPr>
      <w:color w:val="0000FF"/>
      <w:u w:val="single"/>
    </w:rPr>
  </w:style>
  <w:style w:type="paragraph" w:styleId="Tekstpodstawowywcity2">
    <w:name w:val="Body Text Indent 2"/>
    <w:basedOn w:val="Normalny"/>
    <w:rsid w:val="007169E0"/>
    <w:pPr>
      <w:spacing w:after="120" w:line="480" w:lineRule="auto"/>
      <w:ind w:left="283"/>
    </w:pPr>
  </w:style>
  <w:style w:type="character" w:customStyle="1" w:styleId="StylArial">
    <w:name w:val="Styl Arial"/>
    <w:rsid w:val="00A23A53"/>
    <w:rPr>
      <w:rFonts w:ascii="Arial" w:hAnsi="Arial"/>
      <w:sz w:val="20"/>
    </w:rPr>
  </w:style>
  <w:style w:type="character" w:customStyle="1" w:styleId="StylArial1">
    <w:name w:val="Styl Arial1"/>
    <w:rsid w:val="00A23A53"/>
    <w:rPr>
      <w:rFonts w:ascii="Arial" w:hAnsi="Arial"/>
      <w:sz w:val="20"/>
    </w:rPr>
  </w:style>
  <w:style w:type="paragraph" w:customStyle="1" w:styleId="Oli">
    <w:name w:val="Oli"/>
    <w:basedOn w:val="Legenda"/>
    <w:link w:val="OliZnak"/>
    <w:rsid w:val="00A23A53"/>
    <w:pPr>
      <w:jc w:val="both"/>
    </w:pPr>
    <w:rPr>
      <w:rFonts w:ascii="Arial" w:hAnsi="Arial" w:cs="Arial"/>
      <w:b w:val="0"/>
      <w:noProof/>
      <w:sz w:val="20"/>
    </w:rPr>
  </w:style>
  <w:style w:type="character" w:customStyle="1" w:styleId="LegendaZnak">
    <w:name w:val="Legenda Znak"/>
    <w:link w:val="Legenda"/>
    <w:rsid w:val="00A23A53"/>
    <w:rPr>
      <w:rFonts w:ascii="Courier New" w:hAnsi="Courier New"/>
      <w:b/>
      <w:sz w:val="24"/>
      <w:lang w:val="pl-PL" w:eastAsia="pl-PL" w:bidi="ar-SA"/>
    </w:rPr>
  </w:style>
  <w:style w:type="character" w:customStyle="1" w:styleId="OliZnak">
    <w:name w:val="Oli Znak"/>
    <w:link w:val="Oli"/>
    <w:rsid w:val="00A23A53"/>
    <w:rPr>
      <w:rFonts w:ascii="Arial" w:hAnsi="Arial" w:cs="Arial"/>
      <w:b/>
      <w:noProof/>
      <w:sz w:val="24"/>
      <w:lang w:val="pl-PL" w:eastAsia="pl-PL" w:bidi="ar-SA"/>
    </w:rPr>
  </w:style>
  <w:style w:type="paragraph" w:customStyle="1" w:styleId="OliB">
    <w:name w:val="OliB"/>
    <w:basedOn w:val="Normalny"/>
    <w:link w:val="OliBZnak"/>
    <w:rsid w:val="00716E45"/>
    <w:rPr>
      <w:rFonts w:ascii="Arial" w:hAnsi="Arial" w:cs="Arial"/>
      <w:b/>
      <w:bCs/>
    </w:rPr>
  </w:style>
  <w:style w:type="character" w:customStyle="1" w:styleId="OliBZnak">
    <w:name w:val="OliB Znak"/>
    <w:link w:val="OliB"/>
    <w:rsid w:val="00716E45"/>
    <w:rPr>
      <w:rFonts w:ascii="Arial" w:hAnsi="Arial" w:cs="Arial"/>
      <w:b/>
      <w:bCs/>
      <w:lang w:val="pl-PL" w:eastAsia="pl-PL" w:bidi="ar-SA"/>
    </w:rPr>
  </w:style>
  <w:style w:type="paragraph" w:customStyle="1" w:styleId="pkt">
    <w:name w:val="pkt"/>
    <w:basedOn w:val="Normalny"/>
    <w:rsid w:val="00A435B9"/>
    <w:pPr>
      <w:spacing w:before="60" w:after="60"/>
      <w:ind w:left="851" w:hanging="295"/>
      <w:jc w:val="both"/>
    </w:pPr>
    <w:rPr>
      <w:sz w:val="24"/>
    </w:rPr>
  </w:style>
  <w:style w:type="table" w:styleId="Tabela-Siatka">
    <w:name w:val="Table Grid"/>
    <w:basedOn w:val="Standardowy"/>
    <w:rsid w:val="00AA0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111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67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41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Arleta Czerniak</dc:creator>
  <cp:keywords/>
  <dc:description/>
  <cp:lastModifiedBy>Barbara Kosakowska</cp:lastModifiedBy>
  <cp:revision>2</cp:revision>
  <cp:lastPrinted>2010-04-15T10:59:00Z</cp:lastPrinted>
  <dcterms:created xsi:type="dcterms:W3CDTF">2021-06-10T07:23:00Z</dcterms:created>
  <dcterms:modified xsi:type="dcterms:W3CDTF">2021-06-10T07:23:00Z</dcterms:modified>
</cp:coreProperties>
</file>