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FBD" w:rsidRDefault="00565FBD" w:rsidP="00565FB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565FBD" w:rsidRDefault="00565FBD" w:rsidP="00565FB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565FBD" w:rsidRDefault="00565FBD" w:rsidP="00565FBD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565FBD" w:rsidRDefault="00565FBD" w:rsidP="00565FBD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565FBD" w:rsidRDefault="00565FBD" w:rsidP="00565FBD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565FBD" w:rsidRDefault="00565FBD" w:rsidP="00565FBD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565FBD" w:rsidRDefault="00565FBD" w:rsidP="00565FBD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565FBD" w:rsidRDefault="00565FBD" w:rsidP="00565FB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565FBD" w:rsidRDefault="00565FBD" w:rsidP="00565FBD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565FBD" w:rsidRDefault="00565FBD" w:rsidP="00565FBD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565FBD" w:rsidRDefault="00565FBD" w:rsidP="00565FB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565FBD" w:rsidRDefault="00565FBD" w:rsidP="00565FBD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565FBD" w:rsidRDefault="00565FBD" w:rsidP="00565FB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565FBD" w:rsidRPr="00565FBD" w:rsidRDefault="00565FBD" w:rsidP="00565FB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65FBD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565FBD" w:rsidRPr="00565FBD" w:rsidRDefault="00565FBD" w:rsidP="00565FB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65FBD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565FBD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565FBD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565FBD" w:rsidRDefault="00565FBD" w:rsidP="00565FB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565FBD" w:rsidRDefault="00565FBD" w:rsidP="00565FB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65FBD" w:rsidRDefault="00565FBD" w:rsidP="00565FB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b/>
        </w:rPr>
        <w:t>Usługa składu komputerowego i komputerowego opracowania rysunków do pozycji wydawniczych, w których wzory, tabele i rysunki stanowią powyżej 65% objętości książki, wraz z przygotowaniem plików do druku - Kc-zp.272-167/21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565FBD" w:rsidRDefault="00565FBD" w:rsidP="00565FB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565FBD" w:rsidRDefault="00565FBD" w:rsidP="00565FB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65FBD" w:rsidRDefault="00565FBD" w:rsidP="00565FB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:rsidR="00565FBD" w:rsidRDefault="00565FBD" w:rsidP="00565FBD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565FBD" w:rsidRDefault="00565FBD" w:rsidP="00565FB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565FBD" w:rsidRDefault="00565FBD" w:rsidP="00565FB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565FBD" w:rsidRDefault="00565FBD" w:rsidP="00565FB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65FBD" w:rsidRDefault="00565FBD" w:rsidP="00565FB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65FBD" w:rsidRDefault="00565FBD" w:rsidP="00565FB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565FBD" w:rsidRDefault="00565FBD" w:rsidP="00565FB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565FBD" w:rsidRDefault="00565FBD" w:rsidP="00565FB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65FBD" w:rsidRDefault="00565FBD" w:rsidP="00565FBD">
      <w:pPr>
        <w:jc w:val="right"/>
        <w:rPr>
          <w:rFonts w:ascii="Arial" w:hAnsi="Arial" w:cs="Arial"/>
          <w:sz w:val="20"/>
          <w:szCs w:val="20"/>
        </w:rPr>
      </w:pPr>
    </w:p>
    <w:p w:rsidR="00565FBD" w:rsidRDefault="00565FBD" w:rsidP="00565FBD">
      <w:pPr>
        <w:spacing w:line="254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:rsidR="00565FBD" w:rsidRDefault="00565FBD" w:rsidP="00565FBD"/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63F" w:rsidRDefault="00C9163F" w:rsidP="0038231F">
      <w:pPr>
        <w:spacing w:after="0" w:line="240" w:lineRule="auto"/>
      </w:pPr>
      <w:r>
        <w:separator/>
      </w:r>
    </w:p>
  </w:endnote>
  <w:endnote w:type="continuationSeparator" w:id="0">
    <w:p w:rsidR="00C9163F" w:rsidRDefault="00C916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CAA" w:rsidRDefault="00EE6C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CAA" w:rsidRDefault="00EE6C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63F" w:rsidRDefault="00C9163F" w:rsidP="0038231F">
      <w:pPr>
        <w:spacing w:after="0" w:line="240" w:lineRule="auto"/>
      </w:pPr>
      <w:r>
        <w:separator/>
      </w:r>
    </w:p>
  </w:footnote>
  <w:footnote w:type="continuationSeparator" w:id="0">
    <w:p w:rsidR="00C9163F" w:rsidRDefault="00C916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CAA" w:rsidRDefault="00EE6C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CAA" w:rsidRDefault="00EE6C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CAA" w:rsidRDefault="00EE6C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163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5FBD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163F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6CAA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779BE"/>
  <w15:chartTrackingRefBased/>
  <w15:docId w15:val="{0F9A7A27-41FA-48E7-9F3C-D7938BEE0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5FB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8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73E40-198F-4344-AC68-F775A9284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2021-05-20T12:13:00Z</dcterms:created>
  <dcterms:modified xsi:type="dcterms:W3CDTF">2021-05-20T12:13:00Z</dcterms:modified>
</cp:coreProperties>
</file>