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F41A1" w:rsidRDefault="00AF41A1" w:rsidP="00AF41A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AF41A1" w:rsidRDefault="00AF41A1" w:rsidP="00AF41A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F41A1" w:rsidRDefault="00AF41A1" w:rsidP="00AF41A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AF41A1" w:rsidRDefault="00AF41A1" w:rsidP="00AF41A1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AF41A1" w:rsidRDefault="00AF41A1" w:rsidP="00AF41A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AF41A1" w:rsidRDefault="00AF41A1" w:rsidP="00AF41A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AF41A1" w:rsidRDefault="00AF41A1" w:rsidP="00AF41A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AF41A1" w:rsidRDefault="00AF41A1" w:rsidP="00AF41A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AF41A1" w:rsidRDefault="00AF41A1" w:rsidP="00AF41A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AF41A1" w:rsidRDefault="00AF41A1" w:rsidP="00AF41A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AF41A1" w:rsidRDefault="00AF41A1" w:rsidP="00AF41A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AF41A1" w:rsidRDefault="00AF41A1" w:rsidP="00AF41A1">
      <w:pPr>
        <w:spacing w:line="360" w:lineRule="auto"/>
      </w:pPr>
      <w:r>
        <w:t>Do: Nazwa i siedziba Zamawiającego:</w:t>
      </w:r>
    </w:p>
    <w:p w:rsidR="00AF41A1" w:rsidRDefault="00AF41A1" w:rsidP="00AF41A1">
      <w:pPr>
        <w:ind w:right="-110"/>
        <w:rPr>
          <w:b/>
        </w:rPr>
      </w:pPr>
      <w:r>
        <w:rPr>
          <w:b/>
        </w:rPr>
        <w:t xml:space="preserve">Akademia Górniczo – Hutnicza im. Stanisława Staszica w Krakowie, Dział Zamówień Publicznych, Al. Mickiewicza 30, 30-059 Kraków. </w:t>
      </w:r>
    </w:p>
    <w:p w:rsidR="008D2AB8" w:rsidRDefault="008D2AB8" w:rsidP="00AF41A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A4FB3" w:rsidRPr="005A4FB3">
        <w:rPr>
          <w:b/>
        </w:rPr>
        <w:t>Usługa składu komputerowego i komputerowego opracowania rysunków do pozycji wydawniczych, w których wzory, tabele i rysunki stanowią powyżej 65% objętości książki, wraz z przygotowaniem plików do druku - Kc-zp.272-167/21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AF41A1">
        <w:t xml:space="preserve"> </w:t>
      </w:r>
      <w:r>
        <w:t>warunków zamówienia.</w:t>
      </w:r>
    </w:p>
    <w:tbl>
      <w:tblPr>
        <w:tblW w:w="8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71"/>
        <w:gridCol w:w="3026"/>
        <w:gridCol w:w="2978"/>
      </w:tblGrid>
      <w:tr w:rsidR="00AF41A1" w:rsidTr="00AF41A1"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A1" w:rsidRDefault="00AF41A1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A1" w:rsidRDefault="00AF41A1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A1" w:rsidRDefault="00AF41A1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Zadanie 2</w:t>
            </w:r>
          </w:p>
        </w:tc>
      </w:tr>
      <w:tr w:rsidR="00AF41A1" w:rsidTr="00AF41A1"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A1" w:rsidRDefault="00AF41A1">
            <w:pPr>
              <w:widowControl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 składu wraz z przygotowaniem PDF za 1 AW</w:t>
            </w:r>
          </w:p>
          <w:p w:rsidR="00AF41A1" w:rsidRDefault="00AF41A1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A1" w:rsidRDefault="00AF41A1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A1" w:rsidRDefault="00AF41A1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AF41A1" w:rsidTr="00AF41A1">
        <w:trPr>
          <w:trHeight w:val="650"/>
        </w:trPr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A1" w:rsidRDefault="00AF41A1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A1" w:rsidRDefault="00AF41A1">
            <w:pPr>
              <w:widowControl w:val="0"/>
              <w:spacing w:line="360" w:lineRule="auto"/>
              <w:ind w:right="1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A1" w:rsidRDefault="00AF41A1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AF41A1" w:rsidTr="00AF41A1"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A1" w:rsidRDefault="00AF41A1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…%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A1" w:rsidRDefault="00AF41A1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1A1" w:rsidRDefault="00AF41A1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</w:p>
        </w:tc>
      </w:tr>
      <w:tr w:rsidR="00AF41A1" w:rsidTr="00AF41A1"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A1" w:rsidRDefault="00AF41A1">
            <w:pPr>
              <w:widowControl w:val="0"/>
              <w:spacing w:line="360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A1" w:rsidRDefault="00AF41A1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Sukcesywnie przez 12 miesięcy od daty podpisania umowy.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A1" w:rsidRDefault="00AF41A1">
            <w:pPr>
              <w:widowControl w:val="0"/>
              <w:spacing w:line="360" w:lineRule="auto"/>
              <w:ind w:right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Sukcesywnie przez 12 miesięcy od daty podpisania umowy.</w:t>
            </w:r>
          </w:p>
        </w:tc>
      </w:tr>
    </w:tbl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AF41A1" w:rsidRPr="00AF41A1">
        <w:rPr>
          <w:sz w:val="22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:rsidR="00AF41A1" w:rsidRDefault="008D2AB8" w:rsidP="00AF41A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AF41A1">
        <w:rPr>
          <w:b/>
          <w:sz w:val="22"/>
          <w:szCs w:val="22"/>
          <w:u w:val="single"/>
        </w:rPr>
        <w:lastRenderedPageBreak/>
        <w:t>Jednocześnie Oświadczam/my, że:</w:t>
      </w:r>
    </w:p>
    <w:p w:rsidR="00AF41A1" w:rsidRDefault="00AF41A1" w:rsidP="00AF41A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30 dni, licząc od dnia upływu terminu składania ofert, wskazanego w dokumentach zamówienia.</w:t>
      </w:r>
    </w:p>
    <w:p w:rsidR="00AF41A1" w:rsidRDefault="00AF41A1" w:rsidP="00AF41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:rsidR="00AF41A1" w:rsidRDefault="00AF41A1" w:rsidP="00AF41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F41A1" w:rsidRDefault="00AF41A1" w:rsidP="00AF41A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F41A1" w:rsidRDefault="00AF41A1" w:rsidP="00AF41A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F41A1" w:rsidRDefault="00AF41A1" w:rsidP="00AF41A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:rsidR="00AF41A1" w:rsidRDefault="00AF41A1" w:rsidP="00AF41A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F41A1" w:rsidTr="00AF41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41A1" w:rsidRDefault="00AF41A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41A1" w:rsidRDefault="00AF41A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AF41A1" w:rsidRDefault="00AF41A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41A1" w:rsidRDefault="00AF41A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AF41A1" w:rsidTr="00AF41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41A1" w:rsidRDefault="00AF41A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41A1" w:rsidRDefault="00AF41A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41A1" w:rsidRDefault="00AF41A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F41A1" w:rsidTr="00AF41A1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41A1" w:rsidRDefault="00AF41A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41A1" w:rsidRDefault="00AF41A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41A1" w:rsidRDefault="00AF41A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F41A1" w:rsidRDefault="00AF41A1" w:rsidP="00AF41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AF41A1" w:rsidRDefault="00AF41A1" w:rsidP="00AF41A1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F41A1" w:rsidRDefault="00AF41A1" w:rsidP="00AF41A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F41A1" w:rsidRDefault="00AF41A1" w:rsidP="00AF41A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AF41A1" w:rsidRDefault="00AF41A1" w:rsidP="00AF41A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F41A1" w:rsidRDefault="00AF41A1" w:rsidP="00AF41A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AF41A1" w:rsidRDefault="00AF41A1" w:rsidP="00AF41A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F41A1" w:rsidRDefault="00AF41A1" w:rsidP="00AF41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dokumentu(ów)…………………………………..................……które dołączamy do oferty.</w:t>
      </w:r>
    </w:p>
    <w:p w:rsidR="00AF41A1" w:rsidRDefault="00AF41A1" w:rsidP="00AF41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F41A1" w:rsidRDefault="00AF41A1" w:rsidP="00AF41A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AF41A1" w:rsidRDefault="00AF41A1" w:rsidP="00AF41A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AF41A1" w:rsidRDefault="00AF41A1" w:rsidP="00AF41A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AF41A1" w:rsidRDefault="00AF41A1" w:rsidP="00AF41A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AF41A1" w:rsidRDefault="00AF41A1" w:rsidP="00AF41A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AF41A1" w:rsidRDefault="00AF41A1" w:rsidP="00AF41A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AF41A1" w:rsidRDefault="00AF41A1" w:rsidP="00AF41A1">
      <w:pPr>
        <w:rPr>
          <w:i/>
          <w:sz w:val="22"/>
          <w:szCs w:val="22"/>
        </w:rPr>
      </w:pPr>
    </w:p>
    <w:p w:rsidR="00AF41A1" w:rsidRDefault="00AF41A1" w:rsidP="00AF41A1">
      <w:pPr>
        <w:jc w:val="center"/>
        <w:rPr>
          <w:i/>
          <w:color w:val="FF0000"/>
          <w:sz w:val="22"/>
          <w:szCs w:val="22"/>
        </w:rPr>
      </w:pPr>
    </w:p>
    <w:p w:rsidR="00EC7D94" w:rsidRPr="00EC7D94" w:rsidRDefault="00EC7D94" w:rsidP="00EC7D94">
      <w:pPr>
        <w:spacing w:after="160" w:line="254" w:lineRule="auto"/>
        <w:jc w:val="center"/>
        <w:rPr>
          <w:rFonts w:ascii="Verdana" w:eastAsia="Calibri" w:hAnsi="Verdana"/>
          <w:sz w:val="18"/>
          <w:szCs w:val="18"/>
        </w:rPr>
      </w:pPr>
      <w:r w:rsidRPr="00EC7D94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EC7D94">
        <w:rPr>
          <w:rFonts w:ascii="Verdana" w:eastAsia="Calibri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AF41A1" w:rsidRDefault="00AF41A1" w:rsidP="00AF41A1">
      <w:pPr>
        <w:rPr>
          <w:color w:val="FF0000"/>
        </w:rPr>
      </w:pPr>
      <w:bookmarkStart w:id="0" w:name="_GoBack"/>
      <w:bookmarkEnd w:id="0"/>
    </w:p>
    <w:p w:rsidR="00AF41A1" w:rsidRDefault="00AF41A1" w:rsidP="00AF41A1"/>
    <w:p w:rsidR="00FE545C" w:rsidRDefault="00FE545C" w:rsidP="00AF41A1">
      <w:pPr>
        <w:rPr>
          <w:sz w:val="20"/>
          <w:szCs w:val="2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94D" w:rsidRDefault="00BA694D">
      <w:r>
        <w:separator/>
      </w:r>
    </w:p>
  </w:endnote>
  <w:endnote w:type="continuationSeparator" w:id="0">
    <w:p w:rsidR="00BA694D" w:rsidRDefault="00BA6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FB3" w:rsidRDefault="005A4F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FB3" w:rsidRDefault="005A4F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94D" w:rsidRDefault="00BA694D">
      <w:r>
        <w:separator/>
      </w:r>
    </w:p>
  </w:footnote>
  <w:footnote w:type="continuationSeparator" w:id="0">
    <w:p w:rsidR="00BA694D" w:rsidRDefault="00BA6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FB3" w:rsidRDefault="005A4F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4FB3" w:rsidRDefault="005A4F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9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A4FB3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41A1"/>
    <w:rsid w:val="00B774DC"/>
    <w:rsid w:val="00BA694D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7D94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30971E-065A-44D3-8686-4CD8D73E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5932D-DBF9-4EFF-AEB5-BBD98B110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522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2021-06-01T11:24:00Z</cp:lastPrinted>
  <dcterms:created xsi:type="dcterms:W3CDTF">2021-06-01T11:24:00Z</dcterms:created>
  <dcterms:modified xsi:type="dcterms:W3CDTF">2021-06-01T11:24:00Z</dcterms:modified>
</cp:coreProperties>
</file>