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4BFE" w:rsidRDefault="003A4BFE" w:rsidP="003A4BFE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6</w:t>
      </w:r>
    </w:p>
    <w:p w:rsidR="003A4BFE" w:rsidRDefault="003A4BFE" w:rsidP="003A4BFE"/>
    <w:p w:rsidR="003A4BFE" w:rsidRDefault="003A4BFE" w:rsidP="003A4BFE"/>
    <w:p w:rsidR="003A4BFE" w:rsidRDefault="003A4BFE" w:rsidP="003A4BFE"/>
    <w:p w:rsidR="003A4BFE" w:rsidRDefault="003A4BFE" w:rsidP="003A4BF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3A4BFE" w:rsidRDefault="003A4BFE" w:rsidP="003A4BFE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3A4BFE" w:rsidRDefault="003A4BFE" w:rsidP="003A4B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3A4BFE" w:rsidRDefault="003A4BFE" w:rsidP="003A4B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3A4BFE" w:rsidRDefault="003A4BFE" w:rsidP="003A4BFE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>
        <w:rPr>
          <w:b/>
          <w:sz w:val="24"/>
          <w:szCs w:val="24"/>
        </w:rPr>
        <w:t xml:space="preserve">Usługa składu komputerowego i komputerowego opracowania rysunków do pozycji wydawniczych, w których wzory, tabele i rysunki stanowią powyżej 65% objętości książki, wraz z przygotowaniem plików do druku - Kc-zp.272-167/21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2534"/>
        <w:gridCol w:w="1628"/>
        <w:gridCol w:w="2411"/>
        <w:gridCol w:w="2410"/>
      </w:tblGrid>
      <w:tr w:rsidR="003A4BFE" w:rsidTr="003A4BFE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A4BFE" w:rsidTr="003A4BFE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3A4BFE" w:rsidTr="003A4BFE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:rsidTr="003A4BFE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:rsidTr="003A4BFE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:rsidTr="003A4BFE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3A4BFE" w:rsidRDefault="003A4BFE" w:rsidP="003A4BFE">
      <w:pPr>
        <w:spacing w:line="360" w:lineRule="auto"/>
        <w:jc w:val="both"/>
        <w:rPr>
          <w:b/>
        </w:rPr>
      </w:pPr>
    </w:p>
    <w:p w:rsidR="003A4BFE" w:rsidRDefault="003A4BFE" w:rsidP="003A4BFE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wykazie.</w:t>
      </w:r>
    </w:p>
    <w:p w:rsidR="003A4BFE" w:rsidRDefault="003A4BFE" w:rsidP="003A4BFE">
      <w:pPr>
        <w:spacing w:line="360" w:lineRule="auto"/>
        <w:jc w:val="both"/>
      </w:pPr>
    </w:p>
    <w:p w:rsidR="003A4BFE" w:rsidRDefault="003A4BFE" w:rsidP="003A4BFE">
      <w:pPr>
        <w:spacing w:line="360" w:lineRule="auto"/>
        <w:jc w:val="both"/>
      </w:pPr>
    </w:p>
    <w:p w:rsidR="00016715" w:rsidRPr="00016715" w:rsidRDefault="00016715" w:rsidP="00016715">
      <w:pPr>
        <w:spacing w:after="160" w:line="254" w:lineRule="auto"/>
        <w:jc w:val="center"/>
        <w:rPr>
          <w:rFonts w:ascii="Verdana" w:eastAsia="Calibri" w:hAnsi="Verdana"/>
          <w:sz w:val="18"/>
          <w:szCs w:val="18"/>
        </w:rPr>
      </w:pPr>
      <w:r w:rsidRPr="00016715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016715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3A4BFE" w:rsidRDefault="003A4BFE" w:rsidP="003A4BFE">
      <w:bookmarkStart w:id="0" w:name="_GoBack"/>
      <w:bookmarkEnd w:id="0"/>
    </w:p>
    <w:p w:rsidR="00F213FB" w:rsidRPr="003A4BFE" w:rsidRDefault="00F213FB" w:rsidP="003A4BFE"/>
    <w:sectPr w:rsidR="00F213FB" w:rsidRPr="003A4B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0D51" w:rsidRDefault="00490D51">
      <w:r>
        <w:separator/>
      </w:r>
    </w:p>
  </w:endnote>
  <w:endnote w:type="continuationSeparator" w:id="0">
    <w:p w:rsidR="00490D51" w:rsidRDefault="00490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0D51" w:rsidRDefault="00490D51">
      <w:r>
        <w:separator/>
      </w:r>
    </w:p>
  </w:footnote>
  <w:footnote w:type="continuationSeparator" w:id="0">
    <w:p w:rsidR="00490D51" w:rsidRDefault="00490D51">
      <w:r>
        <w:continuationSeparator/>
      </w:r>
    </w:p>
  </w:footnote>
  <w:footnote w:id="1">
    <w:p w:rsidR="003A4BFE" w:rsidRDefault="003A4BFE" w:rsidP="003A4BFE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="0046076C">
        <w:rPr>
          <w:b/>
          <w:u w:val="single"/>
        </w:rPr>
        <w:t>8.2.4</w:t>
      </w:r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0D51"/>
    <w:rsid w:val="00016715"/>
    <w:rsid w:val="00067CE6"/>
    <w:rsid w:val="00082E0F"/>
    <w:rsid w:val="00210E8E"/>
    <w:rsid w:val="00276C10"/>
    <w:rsid w:val="003A4BFE"/>
    <w:rsid w:val="0046076C"/>
    <w:rsid w:val="00490D51"/>
    <w:rsid w:val="00702A72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136BFF-96D9-446B-B883-B90794DF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A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67C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7CE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4BF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4BFE"/>
  </w:style>
  <w:style w:type="character" w:styleId="Odwoanieprzypisudolnego">
    <w:name w:val="footnote reference"/>
    <w:uiPriority w:val="99"/>
    <w:semiHidden/>
    <w:unhideWhenUsed/>
    <w:rsid w:val="003A4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1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2021-06-01T11:25:00Z</cp:lastPrinted>
  <dcterms:created xsi:type="dcterms:W3CDTF">2021-06-01T11:25:00Z</dcterms:created>
  <dcterms:modified xsi:type="dcterms:W3CDTF">2021-06-01T11:25:00Z</dcterms:modified>
</cp:coreProperties>
</file>