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21DB9">
        <w:rPr>
          <w:bCs/>
          <w:i w:val="0"/>
          <w:sz w:val="22"/>
          <w:szCs w:val="22"/>
        </w:rPr>
        <w:t>8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C44BA" w:rsidRPr="008C44BA">
        <w:rPr>
          <w:b/>
          <w:sz w:val="22"/>
          <w:szCs w:val="22"/>
        </w:rPr>
        <w:t>ZP/29/2021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44BA" w:rsidRPr="00110593" w:rsidTr="001A48E0">
        <w:tc>
          <w:tcPr>
            <w:tcW w:w="9104" w:type="dxa"/>
            <w:shd w:val="clear" w:color="auto" w:fill="D9D9D9"/>
          </w:tcPr>
          <w:p w:rsidR="008C44BA" w:rsidRPr="00110593" w:rsidRDefault="008C44BA" w:rsidP="001A48E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C44BA" w:rsidRPr="00110593" w:rsidRDefault="008C44BA" w:rsidP="001A48E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C44BA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8C44BA" w:rsidRPr="0043102D" w:rsidRDefault="008C44BA" w:rsidP="001A48E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C44BA" w:rsidRPr="00110593" w:rsidRDefault="008C44BA" w:rsidP="001A48E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C44B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C44BA">
        <w:rPr>
          <w:b/>
          <w:sz w:val="22"/>
          <w:szCs w:val="22"/>
        </w:rPr>
        <w:t>Opracowanie dokumentacji projektowo-kosztorysowej dla potrzeb przebudowy pomieszczeń Zakładu Diagnostyki Laboratoryjnej Szpitala Miejskiego Specjalistycznego im. Gabriela Narutowicza w Krakowie - III piętro Bud. Ks. Siemaszki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3A6" w:rsidRDefault="00E843A6">
      <w:r>
        <w:separator/>
      </w:r>
    </w:p>
  </w:endnote>
  <w:endnote w:type="continuationSeparator" w:id="0">
    <w:p w:rsidR="00E843A6" w:rsidRDefault="00E84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4BA" w:rsidRDefault="008C4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3A6" w:rsidRDefault="00E843A6">
      <w:r>
        <w:separator/>
      </w:r>
    </w:p>
  </w:footnote>
  <w:footnote w:type="continuationSeparator" w:id="0">
    <w:p w:rsidR="00E843A6" w:rsidRDefault="00E843A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4BA" w:rsidRDefault="008C44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4BA" w:rsidRDefault="008C44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4BA" w:rsidRDefault="008C44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3A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C44BA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1DB9"/>
    <w:rsid w:val="00E37A20"/>
    <w:rsid w:val="00E843A6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70630F"/>
  <w15:chartTrackingRefBased/>
  <w15:docId w15:val="{9627F810-7236-4B06-AD8A-4C8F16EDC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4379B-E1F2-4968-BDFD-7F2ADCF31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2021-06-08T10:11:00Z</cp:lastPrinted>
  <dcterms:created xsi:type="dcterms:W3CDTF">2021-06-08T10:10:00Z</dcterms:created>
  <dcterms:modified xsi:type="dcterms:W3CDTF">2021-06-08T10:11:00Z</dcterms:modified>
</cp:coreProperties>
</file>