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36AC0" w14:textId="77777777" w:rsidR="00D665F5" w:rsidRPr="007E3200" w:rsidRDefault="005201D5" w:rsidP="00D665F5">
      <w:pPr>
        <w:spacing w:after="240"/>
        <w:jc w:val="right"/>
      </w:pPr>
      <w:r w:rsidRPr="007E3200">
        <w:t>Niepołomice</w:t>
      </w:r>
      <w:r w:rsidR="00D665F5" w:rsidRPr="007E3200">
        <w:t xml:space="preserve"> dnia: </w:t>
      </w:r>
      <w:r w:rsidRPr="007E3200">
        <w:t>2021-06-09</w:t>
      </w:r>
    </w:p>
    <w:p w14:paraId="173319A6" w14:textId="77777777" w:rsidR="00D665F5" w:rsidRPr="007E3200" w:rsidRDefault="00D665F5" w:rsidP="00D665F5">
      <w:pPr>
        <w:spacing w:after="240"/>
        <w:jc w:val="right"/>
      </w:pPr>
    </w:p>
    <w:p w14:paraId="1E6BBD3D" w14:textId="77777777" w:rsidR="00D665F5" w:rsidRPr="007E3200" w:rsidRDefault="005201D5" w:rsidP="00577BC6">
      <w:pPr>
        <w:spacing w:after="40"/>
        <w:rPr>
          <w:b/>
          <w:bCs/>
        </w:rPr>
      </w:pPr>
      <w:r w:rsidRPr="007E3200">
        <w:rPr>
          <w:b/>
          <w:bCs/>
        </w:rPr>
        <w:t>GMINA NIEPOŁOMICE</w:t>
      </w:r>
    </w:p>
    <w:p w14:paraId="26478F06" w14:textId="77777777" w:rsidR="00D665F5" w:rsidRPr="007E3200" w:rsidRDefault="005201D5" w:rsidP="00D665F5">
      <w:r w:rsidRPr="007E3200">
        <w:t>Pl. Zwycięstwa</w:t>
      </w:r>
      <w:r w:rsidR="00D665F5" w:rsidRPr="007E3200">
        <w:t xml:space="preserve"> </w:t>
      </w:r>
      <w:r w:rsidRPr="007E3200">
        <w:t>13</w:t>
      </w:r>
    </w:p>
    <w:p w14:paraId="2246A60F" w14:textId="77777777" w:rsidR="00D665F5" w:rsidRPr="007E3200" w:rsidRDefault="005201D5" w:rsidP="00D665F5">
      <w:r w:rsidRPr="007E3200">
        <w:t>32-005</w:t>
      </w:r>
      <w:r w:rsidR="00D665F5" w:rsidRPr="007E3200">
        <w:t xml:space="preserve"> </w:t>
      </w:r>
      <w:r w:rsidRPr="007E3200">
        <w:t>Niepołomice</w:t>
      </w:r>
    </w:p>
    <w:p w14:paraId="4BF76F9E" w14:textId="77777777" w:rsidR="00D665F5" w:rsidRPr="007E3200" w:rsidRDefault="00D665F5" w:rsidP="00D665F5">
      <w:pPr>
        <w:pStyle w:val="Nagwek"/>
        <w:tabs>
          <w:tab w:val="clear" w:pos="4536"/>
          <w:tab w:val="clear" w:pos="9072"/>
        </w:tabs>
      </w:pPr>
    </w:p>
    <w:p w14:paraId="6E81EDF1" w14:textId="77777777" w:rsidR="00D665F5" w:rsidRPr="007E3200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099225D3" w14:textId="77777777" w:rsidR="00A80738" w:rsidRPr="007E3200" w:rsidRDefault="00D665F5" w:rsidP="00D665F5">
      <w:pPr>
        <w:pStyle w:val="Nagwek"/>
        <w:tabs>
          <w:tab w:val="clear" w:pos="4536"/>
        </w:tabs>
      </w:pPr>
      <w:r w:rsidRPr="007E3200">
        <w:t>Znak sprawy:</w:t>
      </w:r>
      <w:r w:rsidRPr="007E3200">
        <w:rPr>
          <w:b/>
        </w:rPr>
        <w:t xml:space="preserve"> </w:t>
      </w:r>
      <w:r w:rsidR="005201D5" w:rsidRPr="007E3200">
        <w:rPr>
          <w:b/>
        </w:rPr>
        <w:t>ZP.271.14.2021</w:t>
      </w:r>
      <w:r w:rsidR="00A80738" w:rsidRPr="007E3200">
        <w:tab/>
        <w:t xml:space="preserve"> </w:t>
      </w:r>
    </w:p>
    <w:p w14:paraId="46C1B916" w14:textId="77777777" w:rsidR="00A80738" w:rsidRPr="007E3200" w:rsidRDefault="00A80738" w:rsidP="00A80738">
      <w:pPr>
        <w:pStyle w:val="Nagwek"/>
        <w:tabs>
          <w:tab w:val="clear" w:pos="4536"/>
          <w:tab w:val="clear" w:pos="9072"/>
        </w:tabs>
      </w:pPr>
    </w:p>
    <w:p w14:paraId="72C9B16F" w14:textId="77777777" w:rsidR="00A80738" w:rsidRPr="007E3200" w:rsidRDefault="00A80738" w:rsidP="00A80738">
      <w:pPr>
        <w:pStyle w:val="Nagwek"/>
        <w:tabs>
          <w:tab w:val="clear" w:pos="4536"/>
          <w:tab w:val="clear" w:pos="9072"/>
        </w:tabs>
      </w:pPr>
    </w:p>
    <w:p w14:paraId="3EA8D813" w14:textId="77777777" w:rsidR="00A80738" w:rsidRPr="007E32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7E3200">
        <w:rPr>
          <w:b/>
          <w:spacing w:val="20"/>
        </w:rPr>
        <w:t>INFORMACJA Z OTWARCIA OFERT</w:t>
      </w:r>
    </w:p>
    <w:p w14:paraId="45F690D5" w14:textId="77777777" w:rsidR="00C659E2" w:rsidRPr="007E3200" w:rsidRDefault="00C659E2" w:rsidP="00C659E2">
      <w:pPr>
        <w:spacing w:before="120" w:after="120"/>
        <w:jc w:val="both"/>
        <w:rPr>
          <w:b/>
          <w:bCs/>
        </w:rPr>
      </w:pPr>
      <w:r w:rsidRPr="007E3200">
        <w:rPr>
          <w:bCs/>
        </w:rPr>
        <w:t xml:space="preserve">Dotyczy </w:t>
      </w:r>
      <w:r w:rsidRPr="007E3200">
        <w:t xml:space="preserve">postępowania o udzielenie zamówienia publicznego prowadzonego w trybie </w:t>
      </w:r>
      <w:r w:rsidR="005201D5" w:rsidRPr="007E3200">
        <w:t>tryb podstawowy</w:t>
      </w:r>
      <w:r w:rsidRPr="007E3200">
        <w:t xml:space="preserve"> na: </w:t>
      </w:r>
    </w:p>
    <w:p w14:paraId="1F1F25B4" w14:textId="4CE7C44D" w:rsidR="00A80738" w:rsidRDefault="005201D5" w:rsidP="00BF0D04">
      <w:pPr>
        <w:pStyle w:val="Tekstpodstawowywcity"/>
        <w:ind w:firstLine="0"/>
        <w:jc w:val="center"/>
        <w:rPr>
          <w:b/>
          <w:sz w:val="20"/>
        </w:rPr>
      </w:pPr>
      <w:r w:rsidRPr="007E3200">
        <w:rPr>
          <w:b/>
          <w:sz w:val="20"/>
        </w:rPr>
        <w:t>Modernizacja dróg gminnych na terenie Miasta i Gminy Niepołomice.</w:t>
      </w:r>
    </w:p>
    <w:p w14:paraId="7262A658" w14:textId="77777777" w:rsidR="00BF0D04" w:rsidRPr="007E3200" w:rsidRDefault="00BF0D04" w:rsidP="00BF0D04">
      <w:pPr>
        <w:pStyle w:val="Tekstpodstawowywcity"/>
        <w:ind w:firstLine="0"/>
        <w:jc w:val="center"/>
        <w:rPr>
          <w:sz w:val="20"/>
        </w:rPr>
      </w:pPr>
    </w:p>
    <w:p w14:paraId="08F63A91" w14:textId="77777777" w:rsidR="00D665F5" w:rsidRPr="007E3200" w:rsidRDefault="00D665F5" w:rsidP="00BF0D04">
      <w:pPr>
        <w:spacing w:line="276" w:lineRule="auto"/>
        <w:jc w:val="both"/>
      </w:pPr>
      <w:r w:rsidRPr="007E3200">
        <w:t>Zamawiający, działając na podstawie art. 22</w:t>
      </w:r>
      <w:r w:rsidR="00601802" w:rsidRPr="007E3200">
        <w:t>2</w:t>
      </w:r>
      <w:r w:rsidRPr="007E3200">
        <w:t xml:space="preserve"> ust. 5 </w:t>
      </w:r>
      <w:r w:rsidRPr="007E3200">
        <w:rPr>
          <w:bCs/>
        </w:rPr>
        <w:t>ustawy z dnia 11 września 2019 r. Prawo zamówień publicznych</w:t>
      </w:r>
      <w:r w:rsidRPr="007E3200">
        <w:t xml:space="preserve"> </w:t>
      </w:r>
      <w:r w:rsidR="005201D5" w:rsidRPr="007E3200">
        <w:t>(Dz.U. poz. 2019 ze zm.)</w:t>
      </w:r>
      <w:r w:rsidR="00490DC0" w:rsidRPr="007E3200">
        <w:t xml:space="preserve"> </w:t>
      </w:r>
      <w:r w:rsidRPr="007E3200">
        <w:t>udostępnia</w:t>
      </w:r>
      <w:r w:rsidR="00F95C33" w:rsidRPr="007E3200">
        <w:t xml:space="preserve"> </w:t>
      </w:r>
      <w:r w:rsidR="004C7E9B" w:rsidRPr="007E3200">
        <w:t>informacj</w:t>
      </w:r>
      <w:r w:rsidR="00577BC6" w:rsidRPr="007E3200">
        <w:t>ę</w:t>
      </w:r>
      <w:r w:rsidR="00035488" w:rsidRPr="007E3200">
        <w:t xml:space="preserve"> z otwarcia ofert</w:t>
      </w:r>
      <w:r w:rsidR="00577BC6" w:rsidRPr="007E3200">
        <w:t>.</w:t>
      </w:r>
    </w:p>
    <w:p w14:paraId="69318DC9" w14:textId="77777777" w:rsidR="00A80738" w:rsidRPr="007E3200" w:rsidRDefault="00D665F5" w:rsidP="00577BC6">
      <w:pPr>
        <w:spacing w:before="120" w:after="120" w:line="276" w:lineRule="auto"/>
        <w:jc w:val="both"/>
      </w:pPr>
      <w:r w:rsidRPr="007E3200">
        <w:t>Podczas otwarcia ofert, mającego miejsce</w:t>
      </w:r>
      <w:r w:rsidR="00FF4AB1" w:rsidRPr="007E3200">
        <w:t xml:space="preserve"> w dniu </w:t>
      </w:r>
      <w:r w:rsidR="005201D5" w:rsidRPr="007E3200">
        <w:t>09/06/2021</w:t>
      </w:r>
      <w:r w:rsidR="00FF4AB1" w:rsidRPr="007E3200">
        <w:t xml:space="preserve"> o godz. </w:t>
      </w:r>
      <w:r w:rsidR="005201D5" w:rsidRPr="007E3200">
        <w:t>10:00</w:t>
      </w:r>
      <w:r w:rsidRPr="007E3200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3200" w14:paraId="6306BCB1" w14:textId="77777777" w:rsidTr="003F57CD">
        <w:tc>
          <w:tcPr>
            <w:tcW w:w="993" w:type="dxa"/>
            <w:shd w:val="clear" w:color="auto" w:fill="auto"/>
            <w:vAlign w:val="center"/>
          </w:tcPr>
          <w:p w14:paraId="2D19524E" w14:textId="77777777" w:rsidR="00D665F5" w:rsidRPr="007E3200" w:rsidRDefault="00D665F5" w:rsidP="003F57CD">
            <w:pPr>
              <w:spacing w:before="120" w:after="120"/>
              <w:jc w:val="center"/>
            </w:pPr>
            <w:r w:rsidRPr="007E320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773E99" w14:textId="77777777" w:rsidR="00D665F5" w:rsidRPr="007E3200" w:rsidRDefault="00D665F5" w:rsidP="003F57CD">
            <w:pPr>
              <w:spacing w:before="120" w:after="120"/>
              <w:jc w:val="center"/>
            </w:pPr>
            <w:r w:rsidRPr="007E3200">
              <w:t>Nazwa</w:t>
            </w:r>
            <w:r w:rsidR="003F57CD" w:rsidRPr="007E3200">
              <w:t xml:space="preserve"> </w:t>
            </w:r>
            <w:r w:rsidRPr="007E320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A93944" w14:textId="77777777" w:rsidR="00D665F5" w:rsidRPr="007E3200" w:rsidRDefault="00D665F5" w:rsidP="003F57CD">
            <w:pPr>
              <w:spacing w:before="120" w:after="120"/>
              <w:jc w:val="center"/>
            </w:pPr>
            <w:r w:rsidRPr="007E3200">
              <w:t>Cena oferty</w:t>
            </w:r>
          </w:p>
        </w:tc>
      </w:tr>
      <w:tr w:rsidR="005201D5" w:rsidRPr="007E3200" w14:paraId="554206E5" w14:textId="77777777" w:rsidTr="00256354">
        <w:tc>
          <w:tcPr>
            <w:tcW w:w="993" w:type="dxa"/>
            <w:shd w:val="clear" w:color="auto" w:fill="auto"/>
            <w:vAlign w:val="center"/>
          </w:tcPr>
          <w:p w14:paraId="1481CE16" w14:textId="77777777" w:rsidR="005201D5" w:rsidRPr="007E3200" w:rsidRDefault="005201D5" w:rsidP="00256354">
            <w:pPr>
              <w:spacing w:before="120" w:after="120"/>
              <w:jc w:val="center"/>
            </w:pPr>
            <w:r w:rsidRPr="007E3200">
              <w:t>1</w:t>
            </w:r>
          </w:p>
        </w:tc>
        <w:tc>
          <w:tcPr>
            <w:tcW w:w="5244" w:type="dxa"/>
            <w:shd w:val="clear" w:color="auto" w:fill="auto"/>
          </w:tcPr>
          <w:p w14:paraId="52CBD82A" w14:textId="77777777" w:rsidR="005201D5" w:rsidRPr="007E3200" w:rsidRDefault="005201D5" w:rsidP="00256354">
            <w:pPr>
              <w:spacing w:before="40"/>
            </w:pPr>
            <w:r w:rsidRPr="007E3200">
              <w:t>KRUSZ-BUD Piotr Iwulski ROBOTY DROGOWO-BUDOWLANE</w:t>
            </w:r>
          </w:p>
          <w:p w14:paraId="7130A99B" w14:textId="77777777" w:rsidR="005201D5" w:rsidRPr="007E3200" w:rsidRDefault="005201D5" w:rsidP="00256354">
            <w:r w:rsidRPr="007E3200">
              <w:t xml:space="preserve">Wola Batorska 2147/21 </w:t>
            </w:r>
          </w:p>
          <w:p w14:paraId="72E7A427" w14:textId="77777777" w:rsidR="005201D5" w:rsidRPr="007E3200" w:rsidRDefault="005201D5" w:rsidP="00256354">
            <w:pPr>
              <w:spacing w:after="40"/>
              <w:jc w:val="both"/>
            </w:pPr>
            <w:r w:rsidRPr="007E3200">
              <w:t>32-007 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916E52" w14:textId="77777777" w:rsidR="005201D5" w:rsidRPr="007E3200" w:rsidRDefault="005201D5" w:rsidP="00256354">
            <w:pPr>
              <w:spacing w:before="120" w:after="120"/>
              <w:jc w:val="both"/>
            </w:pPr>
            <w:r w:rsidRPr="007E3200">
              <w:t>2 027 214.93 zł</w:t>
            </w:r>
          </w:p>
        </w:tc>
      </w:tr>
      <w:tr w:rsidR="005201D5" w:rsidRPr="007E3200" w14:paraId="1E7BB25B" w14:textId="77777777" w:rsidTr="00256354">
        <w:tc>
          <w:tcPr>
            <w:tcW w:w="993" w:type="dxa"/>
            <w:shd w:val="clear" w:color="auto" w:fill="auto"/>
            <w:vAlign w:val="center"/>
          </w:tcPr>
          <w:p w14:paraId="610F677D" w14:textId="77777777" w:rsidR="005201D5" w:rsidRPr="007E3200" w:rsidRDefault="005201D5" w:rsidP="00256354">
            <w:pPr>
              <w:spacing w:before="120" w:after="120"/>
              <w:jc w:val="center"/>
            </w:pPr>
            <w:r w:rsidRPr="007E3200">
              <w:t>2</w:t>
            </w:r>
          </w:p>
        </w:tc>
        <w:tc>
          <w:tcPr>
            <w:tcW w:w="5244" w:type="dxa"/>
            <w:shd w:val="clear" w:color="auto" w:fill="auto"/>
          </w:tcPr>
          <w:p w14:paraId="2702209F" w14:textId="77777777" w:rsidR="005201D5" w:rsidRPr="007E3200" w:rsidRDefault="005201D5" w:rsidP="00256354">
            <w:pPr>
              <w:spacing w:before="40"/>
            </w:pPr>
            <w:r w:rsidRPr="007E3200">
              <w:t>ENIGMA GROUP Sp. z o.o.</w:t>
            </w:r>
          </w:p>
          <w:p w14:paraId="17AA310E" w14:textId="77777777" w:rsidR="005201D5" w:rsidRPr="007E3200" w:rsidRDefault="005201D5" w:rsidP="00256354">
            <w:r w:rsidRPr="007E3200">
              <w:t xml:space="preserve">ul. </w:t>
            </w:r>
            <w:proofErr w:type="spellStart"/>
            <w:r w:rsidRPr="007E3200">
              <w:t>Chodenicka</w:t>
            </w:r>
            <w:proofErr w:type="spellEnd"/>
            <w:r w:rsidRPr="007E3200">
              <w:t xml:space="preserve"> 39 </w:t>
            </w:r>
          </w:p>
          <w:p w14:paraId="7728AFE3" w14:textId="77777777" w:rsidR="005201D5" w:rsidRPr="007E3200" w:rsidRDefault="005201D5" w:rsidP="00256354">
            <w:pPr>
              <w:spacing w:after="40"/>
              <w:jc w:val="both"/>
            </w:pPr>
            <w:r w:rsidRPr="007E3200">
              <w:t>32-700 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F09471" w14:textId="77777777" w:rsidR="005201D5" w:rsidRPr="007E3200" w:rsidRDefault="005201D5" w:rsidP="00256354">
            <w:pPr>
              <w:spacing w:before="120" w:after="120"/>
              <w:jc w:val="both"/>
            </w:pPr>
            <w:r w:rsidRPr="007E3200">
              <w:t>1 875 580.26 zł</w:t>
            </w:r>
          </w:p>
        </w:tc>
      </w:tr>
      <w:tr w:rsidR="005201D5" w:rsidRPr="007E3200" w14:paraId="0605048A" w14:textId="77777777" w:rsidTr="00256354">
        <w:tc>
          <w:tcPr>
            <w:tcW w:w="993" w:type="dxa"/>
            <w:shd w:val="clear" w:color="auto" w:fill="auto"/>
            <w:vAlign w:val="center"/>
          </w:tcPr>
          <w:p w14:paraId="0A7617EA" w14:textId="77777777" w:rsidR="005201D5" w:rsidRPr="007E3200" w:rsidRDefault="005201D5" w:rsidP="00256354">
            <w:pPr>
              <w:spacing w:before="120" w:after="120"/>
              <w:jc w:val="center"/>
            </w:pPr>
            <w:r w:rsidRPr="007E3200">
              <w:t>3</w:t>
            </w:r>
          </w:p>
        </w:tc>
        <w:tc>
          <w:tcPr>
            <w:tcW w:w="5244" w:type="dxa"/>
            <w:shd w:val="clear" w:color="auto" w:fill="auto"/>
          </w:tcPr>
          <w:p w14:paraId="6F803117" w14:textId="77777777" w:rsidR="005201D5" w:rsidRPr="007E3200" w:rsidRDefault="005201D5" w:rsidP="00256354">
            <w:pPr>
              <w:spacing w:before="40"/>
            </w:pPr>
            <w:r w:rsidRPr="007E3200">
              <w:t>Zakład Gospodarki Komunalnej Spółka z o.o. w Krakowie</w:t>
            </w:r>
          </w:p>
          <w:p w14:paraId="23E82B54" w14:textId="77777777" w:rsidR="005201D5" w:rsidRPr="007E3200" w:rsidRDefault="005201D5" w:rsidP="00256354">
            <w:r w:rsidRPr="007E3200">
              <w:t xml:space="preserve">ul. Wodna 4 </w:t>
            </w:r>
          </w:p>
          <w:p w14:paraId="1CD3059E" w14:textId="77777777" w:rsidR="005201D5" w:rsidRPr="007E3200" w:rsidRDefault="005201D5" w:rsidP="00256354">
            <w:pPr>
              <w:spacing w:after="40"/>
              <w:jc w:val="both"/>
            </w:pPr>
            <w:r w:rsidRPr="007E3200">
              <w:t>30-556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8B388A" w14:textId="77777777" w:rsidR="005201D5" w:rsidRPr="007E3200" w:rsidRDefault="005201D5" w:rsidP="00256354">
            <w:pPr>
              <w:spacing w:before="120" w:after="120"/>
              <w:jc w:val="both"/>
            </w:pPr>
            <w:r w:rsidRPr="007E3200">
              <w:t>2 241 791.24 zł</w:t>
            </w:r>
          </w:p>
        </w:tc>
      </w:tr>
      <w:tr w:rsidR="005201D5" w:rsidRPr="007E3200" w14:paraId="20328317" w14:textId="77777777" w:rsidTr="00256354">
        <w:tc>
          <w:tcPr>
            <w:tcW w:w="993" w:type="dxa"/>
            <w:shd w:val="clear" w:color="auto" w:fill="auto"/>
            <w:vAlign w:val="center"/>
          </w:tcPr>
          <w:p w14:paraId="098BE606" w14:textId="77777777" w:rsidR="005201D5" w:rsidRPr="007E3200" w:rsidRDefault="005201D5" w:rsidP="00256354">
            <w:pPr>
              <w:spacing w:before="120" w:after="120"/>
              <w:jc w:val="center"/>
            </w:pPr>
            <w:r w:rsidRPr="007E3200">
              <w:t>4</w:t>
            </w:r>
          </w:p>
        </w:tc>
        <w:tc>
          <w:tcPr>
            <w:tcW w:w="5244" w:type="dxa"/>
            <w:shd w:val="clear" w:color="auto" w:fill="auto"/>
          </w:tcPr>
          <w:p w14:paraId="57041705" w14:textId="77777777" w:rsidR="005201D5" w:rsidRPr="007E3200" w:rsidRDefault="005201D5" w:rsidP="00256354">
            <w:pPr>
              <w:spacing w:before="40"/>
            </w:pPr>
            <w:r w:rsidRPr="007E3200">
              <w:t>PRODIM   Oskar Niezabitowski</w:t>
            </w:r>
          </w:p>
          <w:p w14:paraId="52F4066A" w14:textId="77777777" w:rsidR="005201D5" w:rsidRPr="007E3200" w:rsidRDefault="005201D5" w:rsidP="00256354">
            <w:r w:rsidRPr="007E3200">
              <w:t xml:space="preserve">ul. Blokowa 14 </w:t>
            </w:r>
          </w:p>
          <w:p w14:paraId="76A6E40D" w14:textId="77777777" w:rsidR="005201D5" w:rsidRPr="007E3200" w:rsidRDefault="005201D5" w:rsidP="00256354">
            <w:pPr>
              <w:spacing w:after="40"/>
              <w:jc w:val="both"/>
            </w:pPr>
            <w:r w:rsidRPr="007E3200">
              <w:t>31-752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87B4DD" w14:textId="77777777" w:rsidR="005201D5" w:rsidRPr="007E3200" w:rsidRDefault="005201D5" w:rsidP="00256354">
            <w:pPr>
              <w:spacing w:before="120" w:after="120"/>
              <w:jc w:val="both"/>
            </w:pPr>
            <w:r w:rsidRPr="007E3200">
              <w:t>1 939 027.41 zł</w:t>
            </w:r>
          </w:p>
        </w:tc>
      </w:tr>
      <w:tr w:rsidR="005201D5" w:rsidRPr="007E3200" w14:paraId="62C49A98" w14:textId="77777777" w:rsidTr="00256354">
        <w:tc>
          <w:tcPr>
            <w:tcW w:w="993" w:type="dxa"/>
            <w:shd w:val="clear" w:color="auto" w:fill="auto"/>
            <w:vAlign w:val="center"/>
          </w:tcPr>
          <w:p w14:paraId="4CDBC61F" w14:textId="77777777" w:rsidR="005201D5" w:rsidRPr="007E3200" w:rsidRDefault="005201D5" w:rsidP="00256354">
            <w:pPr>
              <w:spacing w:before="120" w:after="120"/>
              <w:jc w:val="center"/>
            </w:pPr>
            <w:r w:rsidRPr="007E3200">
              <w:t>5</w:t>
            </w:r>
          </w:p>
        </w:tc>
        <w:tc>
          <w:tcPr>
            <w:tcW w:w="5244" w:type="dxa"/>
            <w:shd w:val="clear" w:color="auto" w:fill="auto"/>
          </w:tcPr>
          <w:p w14:paraId="264C7904" w14:textId="77777777" w:rsidR="005201D5" w:rsidRPr="007E3200" w:rsidRDefault="005201D5" w:rsidP="00256354">
            <w:pPr>
              <w:spacing w:before="40"/>
            </w:pPr>
            <w:r w:rsidRPr="007E3200">
              <w:t>Wielobranżowe Przedsiębiorstwo Produkcyjno-Usługowo-Handlowe JANDA Janina Duda</w:t>
            </w:r>
          </w:p>
          <w:p w14:paraId="5ECB5B8E" w14:textId="77777777" w:rsidR="005201D5" w:rsidRPr="007E3200" w:rsidRDefault="005201D5" w:rsidP="00256354">
            <w:r w:rsidRPr="007E3200">
              <w:t xml:space="preserve">Łostówka 271 </w:t>
            </w:r>
          </w:p>
          <w:p w14:paraId="3A842CE7" w14:textId="77777777" w:rsidR="005201D5" w:rsidRPr="007E3200" w:rsidRDefault="005201D5" w:rsidP="00256354">
            <w:pPr>
              <w:spacing w:after="40"/>
              <w:jc w:val="both"/>
            </w:pPr>
            <w:r w:rsidRPr="007E3200">
              <w:t>34-730 Mszana Dolna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BB7D58" w14:textId="77777777" w:rsidR="005201D5" w:rsidRPr="007E3200" w:rsidRDefault="005201D5" w:rsidP="00256354">
            <w:pPr>
              <w:spacing w:before="120" w:after="120"/>
              <w:jc w:val="both"/>
            </w:pPr>
            <w:r w:rsidRPr="007E3200">
              <w:t>2 170 000.00 zł</w:t>
            </w:r>
          </w:p>
        </w:tc>
      </w:tr>
      <w:tr w:rsidR="005201D5" w:rsidRPr="007E3200" w14:paraId="64AC864A" w14:textId="77777777" w:rsidTr="00256354">
        <w:tc>
          <w:tcPr>
            <w:tcW w:w="993" w:type="dxa"/>
            <w:shd w:val="clear" w:color="auto" w:fill="auto"/>
            <w:vAlign w:val="center"/>
          </w:tcPr>
          <w:p w14:paraId="2B6B9C5A" w14:textId="77777777" w:rsidR="005201D5" w:rsidRPr="007E3200" w:rsidRDefault="005201D5" w:rsidP="00256354">
            <w:pPr>
              <w:spacing w:before="120" w:after="120"/>
              <w:jc w:val="center"/>
            </w:pPr>
            <w:r w:rsidRPr="007E3200">
              <w:t>6</w:t>
            </w:r>
          </w:p>
        </w:tc>
        <w:tc>
          <w:tcPr>
            <w:tcW w:w="5244" w:type="dxa"/>
            <w:shd w:val="clear" w:color="auto" w:fill="auto"/>
          </w:tcPr>
          <w:p w14:paraId="5A59E815" w14:textId="77777777" w:rsidR="005201D5" w:rsidRPr="007E3200" w:rsidRDefault="005201D5" w:rsidP="00256354">
            <w:pPr>
              <w:spacing w:before="40"/>
            </w:pPr>
            <w:r w:rsidRPr="007E3200">
              <w:t>COLAS Polska Sp. z o.o.</w:t>
            </w:r>
          </w:p>
          <w:p w14:paraId="46296118" w14:textId="77777777" w:rsidR="005201D5" w:rsidRPr="007E3200" w:rsidRDefault="005201D5" w:rsidP="00256354">
            <w:r w:rsidRPr="007E3200">
              <w:t xml:space="preserve">ul. Nowa 49 </w:t>
            </w:r>
          </w:p>
          <w:p w14:paraId="3C7EAC09" w14:textId="77777777" w:rsidR="005201D5" w:rsidRPr="007E3200" w:rsidRDefault="005201D5" w:rsidP="00256354">
            <w:pPr>
              <w:spacing w:after="40"/>
              <w:jc w:val="both"/>
            </w:pPr>
            <w:r w:rsidRPr="007E3200">
              <w:t>62-070 Palędzie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AB8B3" w14:textId="77777777" w:rsidR="005201D5" w:rsidRPr="007E3200" w:rsidRDefault="005201D5" w:rsidP="00256354">
            <w:pPr>
              <w:spacing w:before="120" w:after="120"/>
              <w:jc w:val="both"/>
            </w:pPr>
            <w:r w:rsidRPr="007E3200">
              <w:t>2 093 211.15 zł</w:t>
            </w:r>
          </w:p>
        </w:tc>
      </w:tr>
      <w:tr w:rsidR="005201D5" w:rsidRPr="007E3200" w14:paraId="3E80A4DC" w14:textId="77777777" w:rsidTr="00256354">
        <w:tc>
          <w:tcPr>
            <w:tcW w:w="993" w:type="dxa"/>
            <w:shd w:val="clear" w:color="auto" w:fill="auto"/>
            <w:vAlign w:val="center"/>
          </w:tcPr>
          <w:p w14:paraId="49A8A7DD" w14:textId="77777777" w:rsidR="005201D5" w:rsidRPr="007E3200" w:rsidRDefault="005201D5" w:rsidP="00256354">
            <w:pPr>
              <w:spacing w:before="120" w:after="120"/>
              <w:jc w:val="center"/>
            </w:pPr>
            <w:r w:rsidRPr="007E3200">
              <w:t>7</w:t>
            </w:r>
          </w:p>
        </w:tc>
        <w:tc>
          <w:tcPr>
            <w:tcW w:w="5244" w:type="dxa"/>
            <w:shd w:val="clear" w:color="auto" w:fill="auto"/>
          </w:tcPr>
          <w:p w14:paraId="663CA119" w14:textId="77777777" w:rsidR="005201D5" w:rsidRPr="007E3200" w:rsidRDefault="005201D5" w:rsidP="00256354">
            <w:pPr>
              <w:spacing w:before="40"/>
            </w:pPr>
            <w:r w:rsidRPr="007E3200">
              <w:t>Budownictwo i Nieruchomości Broszkiewicz Przemysław</w:t>
            </w:r>
          </w:p>
          <w:p w14:paraId="3EFD37CA" w14:textId="77777777" w:rsidR="005201D5" w:rsidRPr="007E3200" w:rsidRDefault="005201D5" w:rsidP="00256354">
            <w:r w:rsidRPr="007E3200">
              <w:t xml:space="preserve">ul. Brodzińskiego 68 </w:t>
            </w:r>
          </w:p>
          <w:p w14:paraId="135215F4" w14:textId="77777777" w:rsidR="005201D5" w:rsidRPr="007E3200" w:rsidRDefault="005201D5" w:rsidP="00256354">
            <w:pPr>
              <w:spacing w:after="40"/>
              <w:jc w:val="both"/>
            </w:pPr>
            <w:r w:rsidRPr="007E3200">
              <w:t>32-700 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20F5C0" w14:textId="77777777" w:rsidR="005201D5" w:rsidRPr="007E3200" w:rsidRDefault="005201D5" w:rsidP="00256354">
            <w:pPr>
              <w:spacing w:before="120" w:after="120"/>
              <w:jc w:val="both"/>
            </w:pPr>
            <w:r w:rsidRPr="007E3200">
              <w:t>3 459 434.66 zł</w:t>
            </w:r>
          </w:p>
        </w:tc>
      </w:tr>
      <w:tr w:rsidR="005201D5" w:rsidRPr="007E3200" w14:paraId="72EF2FCB" w14:textId="77777777" w:rsidTr="00256354">
        <w:tc>
          <w:tcPr>
            <w:tcW w:w="993" w:type="dxa"/>
            <w:shd w:val="clear" w:color="auto" w:fill="auto"/>
            <w:vAlign w:val="center"/>
          </w:tcPr>
          <w:p w14:paraId="68416B27" w14:textId="77777777" w:rsidR="005201D5" w:rsidRPr="007E3200" w:rsidRDefault="005201D5" w:rsidP="00256354">
            <w:pPr>
              <w:spacing w:before="120" w:after="120"/>
              <w:jc w:val="center"/>
            </w:pPr>
            <w:r w:rsidRPr="007E3200">
              <w:t>8</w:t>
            </w:r>
          </w:p>
        </w:tc>
        <w:tc>
          <w:tcPr>
            <w:tcW w:w="5244" w:type="dxa"/>
            <w:shd w:val="clear" w:color="auto" w:fill="auto"/>
          </w:tcPr>
          <w:p w14:paraId="30B8B234" w14:textId="77777777" w:rsidR="005201D5" w:rsidRPr="007E3200" w:rsidRDefault="005201D5" w:rsidP="00256354">
            <w:pPr>
              <w:spacing w:before="40"/>
            </w:pPr>
            <w:proofErr w:type="spellStart"/>
            <w:r w:rsidRPr="007E3200">
              <w:t>Eurovia</w:t>
            </w:r>
            <w:proofErr w:type="spellEnd"/>
            <w:r w:rsidRPr="007E3200">
              <w:t xml:space="preserve"> Polska S.A. Bielany Wrocławskie</w:t>
            </w:r>
          </w:p>
          <w:p w14:paraId="3899321C" w14:textId="77777777" w:rsidR="005201D5" w:rsidRPr="007E3200" w:rsidRDefault="005201D5" w:rsidP="00256354">
            <w:r w:rsidRPr="007E3200">
              <w:t xml:space="preserve">ul. Irysowa 1 </w:t>
            </w:r>
          </w:p>
          <w:p w14:paraId="68241F01" w14:textId="77777777" w:rsidR="005201D5" w:rsidRPr="007E3200" w:rsidRDefault="005201D5" w:rsidP="00256354">
            <w:pPr>
              <w:spacing w:after="40"/>
              <w:jc w:val="both"/>
            </w:pPr>
            <w:r w:rsidRPr="007E3200">
              <w:t>55-040 Kobierzyce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C66A77" w14:textId="77777777" w:rsidR="005201D5" w:rsidRPr="007E3200" w:rsidRDefault="005201D5" w:rsidP="00256354">
            <w:pPr>
              <w:spacing w:before="120" w:after="120"/>
              <w:jc w:val="both"/>
            </w:pPr>
            <w:r w:rsidRPr="007E3200">
              <w:t>2 645 057.40 zł</w:t>
            </w:r>
          </w:p>
        </w:tc>
      </w:tr>
    </w:tbl>
    <w:p w14:paraId="5D097368" w14:textId="42A743E4" w:rsidR="0069085C" w:rsidRDefault="00BF0D04" w:rsidP="00A80738">
      <w:pPr>
        <w:spacing w:before="120" w:after="120"/>
        <w:jc w:val="both"/>
      </w:pPr>
      <w:r>
        <w:t>Komisja przetargowa:</w:t>
      </w:r>
    </w:p>
    <w:p w14:paraId="25E45E84" w14:textId="1041FA80" w:rsidR="00BF0D04" w:rsidRDefault="00BF0D04" w:rsidP="00BF0D04">
      <w:pPr>
        <w:numPr>
          <w:ilvl w:val="0"/>
          <w:numId w:val="1"/>
        </w:numPr>
        <w:spacing w:after="120"/>
        <w:jc w:val="both"/>
      </w:pPr>
      <w:r>
        <w:t>Czesław Nowak     ……………………..</w:t>
      </w:r>
      <w:r>
        <w:tab/>
      </w:r>
      <w:r>
        <w:tab/>
        <w:t>3. Grzegorz Sendor       …………………………</w:t>
      </w:r>
    </w:p>
    <w:p w14:paraId="37396C48" w14:textId="721F7AE6" w:rsidR="00BF0D04" w:rsidRPr="007E3200" w:rsidRDefault="00BF0D04" w:rsidP="00BF0D04">
      <w:pPr>
        <w:numPr>
          <w:ilvl w:val="0"/>
          <w:numId w:val="1"/>
        </w:numPr>
        <w:spacing w:after="120"/>
        <w:jc w:val="both"/>
      </w:pPr>
      <w:r>
        <w:t>Anna Topór           ……………………...                   4.  Zbigniew Gruszecki   …………………………</w:t>
      </w:r>
    </w:p>
    <w:p w14:paraId="4E9D55F1" w14:textId="77777777" w:rsidR="00577BC6" w:rsidRPr="007E3200" w:rsidRDefault="00577BC6" w:rsidP="00A80738">
      <w:pPr>
        <w:spacing w:before="120" w:after="120"/>
        <w:jc w:val="both"/>
      </w:pPr>
    </w:p>
    <w:p w14:paraId="25904710" w14:textId="6EB6E2CC" w:rsidR="007E3200" w:rsidRDefault="00BF0D04">
      <w:pPr>
        <w:jc w:val="right"/>
      </w:pPr>
      <w:r>
        <w:t>Zamawiający</w:t>
      </w:r>
    </w:p>
    <w:p w14:paraId="79279288" w14:textId="4D947F25" w:rsidR="00BF0D04" w:rsidRDefault="00BF0D04">
      <w:pPr>
        <w:jc w:val="right"/>
      </w:pPr>
    </w:p>
    <w:p w14:paraId="54DE8DF9" w14:textId="78F979FF" w:rsidR="00BF0D04" w:rsidRDefault="00BF0D04">
      <w:pPr>
        <w:jc w:val="right"/>
      </w:pPr>
    </w:p>
    <w:p w14:paraId="15CA2519" w14:textId="06A68872" w:rsidR="00BF0D04" w:rsidRDefault="00BF0D04">
      <w:pPr>
        <w:jc w:val="right"/>
      </w:pPr>
      <w:r>
        <w:t>……………………………</w:t>
      </w:r>
    </w:p>
    <w:p w14:paraId="31467D3F" w14:textId="77777777" w:rsidR="00BF0D04" w:rsidRPr="007E3200" w:rsidRDefault="00BF0D04">
      <w:pPr>
        <w:jc w:val="right"/>
      </w:pPr>
    </w:p>
    <w:sectPr w:rsidR="00BF0D04" w:rsidRPr="007E3200" w:rsidSect="00BF0D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E13AE" w14:textId="77777777" w:rsidR="00A243A8" w:rsidRDefault="00A243A8">
      <w:r>
        <w:separator/>
      </w:r>
    </w:p>
  </w:endnote>
  <w:endnote w:type="continuationSeparator" w:id="0">
    <w:p w14:paraId="492011F7" w14:textId="77777777" w:rsidR="00A243A8" w:rsidRDefault="00A24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B39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1C5A4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BF899" w14:textId="16445B40" w:rsidR="009F189D" w:rsidRPr="007E3200" w:rsidRDefault="009F189D" w:rsidP="007E32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940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097328" w14:textId="77777777" w:rsidR="009F189D" w:rsidRDefault="009F189D">
    <w:pPr>
      <w:pStyle w:val="Stopka"/>
      <w:tabs>
        <w:tab w:val="clear" w:pos="4536"/>
      </w:tabs>
      <w:jc w:val="center"/>
    </w:pPr>
  </w:p>
  <w:p w14:paraId="039384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6F39E" w14:textId="77777777" w:rsidR="00A243A8" w:rsidRDefault="00A243A8">
      <w:r>
        <w:separator/>
      </w:r>
    </w:p>
  </w:footnote>
  <w:footnote w:type="continuationSeparator" w:id="0">
    <w:p w14:paraId="15FED451" w14:textId="77777777" w:rsidR="00A243A8" w:rsidRDefault="00A24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C58DA" w14:textId="77777777" w:rsidR="005201D5" w:rsidRDefault="005201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739B5" w14:textId="77777777" w:rsidR="005201D5" w:rsidRDefault="005201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B7F40" w14:textId="77777777" w:rsidR="005201D5" w:rsidRDefault="005201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C8213D"/>
    <w:multiLevelType w:val="hybridMultilevel"/>
    <w:tmpl w:val="9CB07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3A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01D5"/>
    <w:rsid w:val="00577BC6"/>
    <w:rsid w:val="00601802"/>
    <w:rsid w:val="0069085C"/>
    <w:rsid w:val="007E3200"/>
    <w:rsid w:val="00843263"/>
    <w:rsid w:val="00861E75"/>
    <w:rsid w:val="009D19BD"/>
    <w:rsid w:val="009F189D"/>
    <w:rsid w:val="00A243A8"/>
    <w:rsid w:val="00A80738"/>
    <w:rsid w:val="00BF0D0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106F682"/>
  <w15:chartTrackingRefBased/>
  <w15:docId w15:val="{FFAD14A6-3AA7-450B-9684-B71853450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233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2021-06-09T11:17:00Z</cp:lastPrinted>
  <dcterms:created xsi:type="dcterms:W3CDTF">2021-06-09T11:19:00Z</dcterms:created>
  <dcterms:modified xsi:type="dcterms:W3CDTF">2021-06-09T11:19:00Z</dcterms:modified>
</cp:coreProperties>
</file>