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481A3" w14:textId="77777777" w:rsidR="00D665F5" w:rsidRDefault="00AA0FB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A0FB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A0FBB">
        <w:rPr>
          <w:sz w:val="22"/>
          <w:szCs w:val="22"/>
        </w:rPr>
        <w:t>2021-06-09</w:t>
      </w:r>
    </w:p>
    <w:p w14:paraId="2BEE070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59190CE" w14:textId="77777777" w:rsidR="00AA0FBB" w:rsidRPr="00AA0FBB" w:rsidRDefault="00AA0FBB" w:rsidP="00577BC6">
      <w:pPr>
        <w:spacing w:after="40"/>
        <w:rPr>
          <w:b/>
          <w:bCs/>
          <w:sz w:val="22"/>
          <w:szCs w:val="22"/>
        </w:rPr>
      </w:pPr>
      <w:r w:rsidRPr="00AA0FBB">
        <w:rPr>
          <w:b/>
          <w:bCs/>
          <w:sz w:val="22"/>
          <w:szCs w:val="22"/>
        </w:rPr>
        <w:t>Akademia Górniczo - Hutnicza</w:t>
      </w:r>
    </w:p>
    <w:p w14:paraId="1C6D1E2F" w14:textId="77777777" w:rsidR="00AA0FBB" w:rsidRPr="00AA0FBB" w:rsidRDefault="00AA0FBB" w:rsidP="00577BC6">
      <w:pPr>
        <w:spacing w:after="40"/>
        <w:rPr>
          <w:b/>
          <w:bCs/>
          <w:sz w:val="22"/>
          <w:szCs w:val="22"/>
        </w:rPr>
      </w:pPr>
      <w:r w:rsidRPr="00AA0FBB">
        <w:rPr>
          <w:b/>
          <w:bCs/>
          <w:sz w:val="22"/>
          <w:szCs w:val="22"/>
        </w:rPr>
        <w:t>im. Stanisława Staszica w Krakowie</w:t>
      </w:r>
    </w:p>
    <w:p w14:paraId="212BA168" w14:textId="77777777" w:rsidR="00D665F5" w:rsidRPr="00D91931" w:rsidRDefault="00AA0FBB" w:rsidP="00577BC6">
      <w:pPr>
        <w:spacing w:after="40"/>
        <w:rPr>
          <w:b/>
          <w:bCs/>
          <w:sz w:val="22"/>
          <w:szCs w:val="22"/>
        </w:rPr>
      </w:pPr>
      <w:r w:rsidRPr="00AA0FBB">
        <w:rPr>
          <w:b/>
          <w:bCs/>
          <w:sz w:val="22"/>
          <w:szCs w:val="22"/>
        </w:rPr>
        <w:t>Dział Zamówień Publicznych</w:t>
      </w:r>
    </w:p>
    <w:p w14:paraId="21DBCC54" w14:textId="77777777" w:rsidR="00D665F5" w:rsidRPr="00BD5546" w:rsidRDefault="00AA0FBB" w:rsidP="00D665F5">
      <w:pPr>
        <w:rPr>
          <w:sz w:val="22"/>
          <w:szCs w:val="22"/>
        </w:rPr>
      </w:pPr>
      <w:r w:rsidRPr="00AA0FB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A0FBB">
        <w:rPr>
          <w:sz w:val="22"/>
          <w:szCs w:val="22"/>
        </w:rPr>
        <w:t>30</w:t>
      </w:r>
    </w:p>
    <w:p w14:paraId="083A792D" w14:textId="77777777" w:rsidR="00D665F5" w:rsidRPr="00BD5546" w:rsidRDefault="00AA0FBB" w:rsidP="00D665F5">
      <w:pPr>
        <w:rPr>
          <w:sz w:val="22"/>
          <w:szCs w:val="22"/>
        </w:rPr>
      </w:pPr>
      <w:r w:rsidRPr="00AA0FB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A0FBB">
        <w:rPr>
          <w:sz w:val="22"/>
          <w:szCs w:val="22"/>
        </w:rPr>
        <w:t>Kraków</w:t>
      </w:r>
    </w:p>
    <w:p w14:paraId="464771D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E70B5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3A9DD7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A2238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39D13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0FBB" w:rsidRPr="00AA0FBB">
        <w:rPr>
          <w:b/>
          <w:sz w:val="22"/>
          <w:szCs w:val="22"/>
        </w:rPr>
        <w:t>KC-zp.272-217/21</w:t>
      </w:r>
      <w:r w:rsidR="00A80738">
        <w:rPr>
          <w:sz w:val="24"/>
        </w:rPr>
        <w:tab/>
        <w:t xml:space="preserve"> </w:t>
      </w:r>
    </w:p>
    <w:p w14:paraId="661B85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E0D9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0705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676B6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F903BB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509C0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A0FBB" w:rsidRPr="00AA0FB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E7E6E6B" w14:textId="77777777" w:rsidR="00A80738" w:rsidRPr="00577BC6" w:rsidRDefault="00AA0FB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A0FBB">
        <w:rPr>
          <w:b/>
          <w:sz w:val="22"/>
          <w:szCs w:val="22"/>
        </w:rPr>
        <w:t>Dostawa kuwet kwarcowych z zamknięciem do pomiarów fluorescencyjnych (droga optyczna 1 cm) - KC-zp.272-217/21</w:t>
      </w:r>
    </w:p>
    <w:p w14:paraId="135EC95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A0FBB" w:rsidRPr="00AA0FB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65F4A4D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A0FBB" w:rsidRPr="00AA0FBB">
        <w:rPr>
          <w:sz w:val="22"/>
          <w:szCs w:val="22"/>
        </w:rPr>
        <w:t>09/06/2021</w:t>
      </w:r>
      <w:r w:rsidR="00FF4AB1" w:rsidRPr="00577BC6">
        <w:rPr>
          <w:sz w:val="22"/>
          <w:szCs w:val="22"/>
        </w:rPr>
        <w:t xml:space="preserve"> o godz. </w:t>
      </w:r>
      <w:r w:rsidR="00AA0FBB" w:rsidRPr="00AA0FBB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0D1FE92" w14:textId="77777777" w:rsidTr="00C82837">
        <w:tc>
          <w:tcPr>
            <w:tcW w:w="993" w:type="dxa"/>
            <w:shd w:val="clear" w:color="auto" w:fill="auto"/>
            <w:vAlign w:val="center"/>
          </w:tcPr>
          <w:p w14:paraId="00B2463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3B6D9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CE7FEA4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20B52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A0FBB" w:rsidRPr="00075CD0" w14:paraId="5868EBD3" w14:textId="77777777" w:rsidTr="00DA7973">
        <w:tc>
          <w:tcPr>
            <w:tcW w:w="993" w:type="dxa"/>
            <w:shd w:val="clear" w:color="auto" w:fill="auto"/>
            <w:vAlign w:val="center"/>
          </w:tcPr>
          <w:p w14:paraId="031FEE73" w14:textId="77777777" w:rsidR="00AA0FBB" w:rsidRPr="00CB5EDB" w:rsidRDefault="00AA0FBB" w:rsidP="00DA7973">
            <w:pPr>
              <w:spacing w:before="120" w:after="120"/>
              <w:jc w:val="center"/>
            </w:pPr>
            <w:r w:rsidRPr="00AA0FB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0B6939" w14:textId="77777777" w:rsidR="00AA0FBB" w:rsidRPr="00CB5EDB" w:rsidRDefault="00AA0FBB" w:rsidP="00DA7973">
            <w:pPr>
              <w:spacing w:before="120" w:after="120"/>
              <w:jc w:val="center"/>
            </w:pPr>
            <w:r w:rsidRPr="00AA0FBB">
              <w:t>1</w:t>
            </w:r>
          </w:p>
        </w:tc>
        <w:tc>
          <w:tcPr>
            <w:tcW w:w="4110" w:type="dxa"/>
            <w:shd w:val="clear" w:color="auto" w:fill="auto"/>
          </w:tcPr>
          <w:p w14:paraId="7FD0996E" w14:textId="77777777" w:rsidR="00AA0FBB" w:rsidRPr="00C82837" w:rsidRDefault="00AA0FBB" w:rsidP="00DA7973">
            <w:pPr>
              <w:spacing w:before="40"/>
            </w:pPr>
            <w:r w:rsidRPr="00AA0FBB">
              <w:t>GALLAB Grzegorz Liwski</w:t>
            </w:r>
          </w:p>
          <w:p w14:paraId="009B0D1F" w14:textId="77777777" w:rsidR="00AA0FBB" w:rsidRPr="00CB5EDB" w:rsidRDefault="00AA0FBB" w:rsidP="00DA7973">
            <w:r w:rsidRPr="00AA0FBB">
              <w:t>Kochanowskiego</w:t>
            </w:r>
            <w:r w:rsidRPr="00CB5EDB">
              <w:t xml:space="preserve"> </w:t>
            </w:r>
            <w:r w:rsidRPr="00AA0FBB">
              <w:t>14/10</w:t>
            </w:r>
            <w:r w:rsidRPr="00CB5EDB">
              <w:t xml:space="preserve"> </w:t>
            </w:r>
          </w:p>
          <w:p w14:paraId="575310FD" w14:textId="77777777" w:rsidR="00AA0FBB" w:rsidRPr="00CB5EDB" w:rsidRDefault="00AA0FBB" w:rsidP="00DA7973">
            <w:pPr>
              <w:spacing w:after="120"/>
              <w:jc w:val="both"/>
            </w:pPr>
            <w:r w:rsidRPr="00AA0FBB">
              <w:t>01-864</w:t>
            </w:r>
            <w:r w:rsidRPr="00CB5EDB">
              <w:t xml:space="preserve"> </w:t>
            </w:r>
            <w:r w:rsidRPr="00AA0FB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BF92A1" w14:textId="77777777" w:rsidR="00AA0FBB" w:rsidRPr="00CB5EDB" w:rsidRDefault="00AA0FBB" w:rsidP="00DA7973">
            <w:pPr>
              <w:spacing w:before="120" w:after="120"/>
              <w:jc w:val="center"/>
            </w:pPr>
            <w:r w:rsidRPr="00AA0FBB">
              <w:t>1 230.00 zł</w:t>
            </w:r>
          </w:p>
        </w:tc>
      </w:tr>
      <w:tr w:rsidR="00AA0FBB" w:rsidRPr="00075CD0" w14:paraId="3FDD9271" w14:textId="77777777" w:rsidTr="00DA7973">
        <w:tc>
          <w:tcPr>
            <w:tcW w:w="993" w:type="dxa"/>
            <w:shd w:val="clear" w:color="auto" w:fill="auto"/>
            <w:vAlign w:val="center"/>
          </w:tcPr>
          <w:p w14:paraId="4C2BE67A" w14:textId="77777777" w:rsidR="00AA0FBB" w:rsidRPr="00CB5EDB" w:rsidRDefault="00AA0FBB" w:rsidP="00DA7973">
            <w:pPr>
              <w:spacing w:before="120" w:after="120"/>
              <w:jc w:val="center"/>
            </w:pPr>
            <w:r w:rsidRPr="00AA0FB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35B494" w14:textId="77777777" w:rsidR="00AA0FBB" w:rsidRPr="00CB5EDB" w:rsidRDefault="00AA0FBB" w:rsidP="00DA7973">
            <w:pPr>
              <w:spacing w:before="120" w:after="120"/>
              <w:jc w:val="center"/>
            </w:pPr>
            <w:r w:rsidRPr="00AA0FBB">
              <w:t>2</w:t>
            </w:r>
          </w:p>
        </w:tc>
        <w:tc>
          <w:tcPr>
            <w:tcW w:w="4110" w:type="dxa"/>
            <w:shd w:val="clear" w:color="auto" w:fill="auto"/>
          </w:tcPr>
          <w:p w14:paraId="665D7EEF" w14:textId="77777777" w:rsidR="00AA0FBB" w:rsidRPr="00C82837" w:rsidRDefault="00AA0FBB" w:rsidP="00DA7973">
            <w:pPr>
              <w:spacing w:before="40"/>
            </w:pPr>
            <w:r w:rsidRPr="00AA0FBB">
              <w:t>GALLAB Grzegorz Liwski</w:t>
            </w:r>
          </w:p>
          <w:p w14:paraId="2BDB899E" w14:textId="77777777" w:rsidR="00AA0FBB" w:rsidRPr="00CB5EDB" w:rsidRDefault="00AA0FBB" w:rsidP="00DA7973">
            <w:r w:rsidRPr="00AA0FBB">
              <w:t>Kochanowskiego</w:t>
            </w:r>
            <w:r w:rsidRPr="00CB5EDB">
              <w:t xml:space="preserve"> </w:t>
            </w:r>
            <w:r w:rsidRPr="00AA0FBB">
              <w:t>14/10</w:t>
            </w:r>
            <w:r w:rsidRPr="00CB5EDB">
              <w:t xml:space="preserve"> </w:t>
            </w:r>
          </w:p>
          <w:p w14:paraId="203B305E" w14:textId="77777777" w:rsidR="00AA0FBB" w:rsidRPr="00CB5EDB" w:rsidRDefault="00AA0FBB" w:rsidP="00DA7973">
            <w:pPr>
              <w:spacing w:after="120"/>
              <w:jc w:val="both"/>
            </w:pPr>
            <w:r w:rsidRPr="00AA0FBB">
              <w:t>01-864</w:t>
            </w:r>
            <w:r w:rsidRPr="00CB5EDB">
              <w:t xml:space="preserve"> </w:t>
            </w:r>
            <w:r w:rsidRPr="00AA0FB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BB41F2" w14:textId="77777777" w:rsidR="00AA0FBB" w:rsidRPr="00CB5EDB" w:rsidRDefault="00AA0FBB" w:rsidP="00DA7973">
            <w:pPr>
              <w:spacing w:before="120" w:after="120"/>
              <w:jc w:val="center"/>
            </w:pPr>
            <w:r w:rsidRPr="00AA0FBB">
              <w:t>688.80 zł</w:t>
            </w:r>
          </w:p>
        </w:tc>
      </w:tr>
      <w:bookmarkEnd w:id="0"/>
    </w:tbl>
    <w:p w14:paraId="08D1223C" w14:textId="35854FEE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400FD" w14:textId="77777777" w:rsidR="004F1600" w:rsidRDefault="004F1600">
      <w:r>
        <w:separator/>
      </w:r>
    </w:p>
  </w:endnote>
  <w:endnote w:type="continuationSeparator" w:id="0">
    <w:p w14:paraId="6FB26FD3" w14:textId="77777777" w:rsidR="004F1600" w:rsidRDefault="004F1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C34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C127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C50C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1ED473">
        <v:line id="_x0000_s2049" style="position:absolute;left:0;text-align:left;z-index:251657728" from="-3.85pt,8.7pt" to="455.15pt,8.7pt"/>
      </w:pict>
    </w:r>
  </w:p>
  <w:p w14:paraId="20F2B0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224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CF7F21" w14:textId="77777777" w:rsidR="009F189D" w:rsidRDefault="009F189D">
    <w:pPr>
      <w:pStyle w:val="Stopka"/>
      <w:tabs>
        <w:tab w:val="clear" w:pos="4536"/>
      </w:tabs>
      <w:jc w:val="center"/>
    </w:pPr>
  </w:p>
  <w:p w14:paraId="784CBF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27C51" w14:textId="77777777" w:rsidR="004F1600" w:rsidRDefault="004F1600">
      <w:r>
        <w:separator/>
      </w:r>
    </w:p>
  </w:footnote>
  <w:footnote w:type="continuationSeparator" w:id="0">
    <w:p w14:paraId="0286B749" w14:textId="77777777" w:rsidR="004F1600" w:rsidRDefault="004F1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37CFF" w14:textId="77777777" w:rsidR="00AA0FBB" w:rsidRDefault="00AA0F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2CAB5" w14:textId="77777777" w:rsidR="00AA0FBB" w:rsidRDefault="00AA0F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348F" w14:textId="77777777" w:rsidR="00AA0FBB" w:rsidRDefault="00AA0F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60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2472"/>
    <w:rsid w:val="00423179"/>
    <w:rsid w:val="00490DC0"/>
    <w:rsid w:val="00493F8C"/>
    <w:rsid w:val="004C7E9B"/>
    <w:rsid w:val="004F1600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A0FBB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E89412"/>
  <w15:chartTrackingRefBased/>
  <w15:docId w15:val="{05D6CC89-45A6-48FA-A74E-1CC3951F6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2021-06-09T09:18:00Z</cp:lastPrinted>
  <dcterms:created xsi:type="dcterms:W3CDTF">2021-06-09T09:17:00Z</dcterms:created>
  <dcterms:modified xsi:type="dcterms:W3CDTF">2021-06-09T09:18:00Z</dcterms:modified>
</cp:coreProperties>
</file>