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C3488" w14:textId="330306CA" w:rsidR="00D665F5" w:rsidRDefault="00D2701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27018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D27018">
        <w:rPr>
          <w:sz w:val="22"/>
          <w:szCs w:val="22"/>
        </w:rPr>
        <w:t>2021-06-0</w:t>
      </w:r>
      <w:r w:rsidR="009B2D0D">
        <w:rPr>
          <w:sz w:val="22"/>
          <w:szCs w:val="22"/>
        </w:rPr>
        <w:t>9</w:t>
      </w:r>
    </w:p>
    <w:p w14:paraId="56A8249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B905454" w14:textId="77777777" w:rsidR="00D27018" w:rsidRPr="00D27018" w:rsidRDefault="00D27018" w:rsidP="00577BC6">
      <w:pPr>
        <w:spacing w:after="40"/>
        <w:rPr>
          <w:b/>
          <w:bCs/>
          <w:sz w:val="22"/>
          <w:szCs w:val="22"/>
        </w:rPr>
      </w:pPr>
      <w:r w:rsidRPr="00D27018">
        <w:rPr>
          <w:b/>
          <w:bCs/>
          <w:sz w:val="22"/>
          <w:szCs w:val="22"/>
        </w:rPr>
        <w:t>Szpital Wojewódzki w Poznaniu</w:t>
      </w:r>
    </w:p>
    <w:p w14:paraId="3AFFD915" w14:textId="77777777" w:rsidR="00D665F5" w:rsidRPr="00D91931" w:rsidRDefault="00D27018" w:rsidP="00577BC6">
      <w:pPr>
        <w:spacing w:after="40"/>
        <w:rPr>
          <w:b/>
          <w:bCs/>
          <w:sz w:val="22"/>
          <w:szCs w:val="22"/>
        </w:rPr>
      </w:pPr>
      <w:r w:rsidRPr="00D27018">
        <w:rPr>
          <w:b/>
          <w:bCs/>
          <w:sz w:val="22"/>
          <w:szCs w:val="22"/>
        </w:rPr>
        <w:t>Dział Zamówień Publicznych</w:t>
      </w:r>
    </w:p>
    <w:p w14:paraId="0437C7CF" w14:textId="41D8DA12" w:rsidR="00D665F5" w:rsidRPr="00BD5546" w:rsidRDefault="009B2D0D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27018" w:rsidRPr="00D27018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D27018" w:rsidRPr="00D27018">
        <w:rPr>
          <w:sz w:val="22"/>
          <w:szCs w:val="22"/>
        </w:rPr>
        <w:t>7/19</w:t>
      </w:r>
    </w:p>
    <w:p w14:paraId="6AF9071F" w14:textId="77777777" w:rsidR="00D665F5" w:rsidRPr="00BD5546" w:rsidRDefault="00D27018" w:rsidP="00D665F5">
      <w:pPr>
        <w:rPr>
          <w:sz w:val="22"/>
          <w:szCs w:val="22"/>
        </w:rPr>
      </w:pPr>
      <w:r w:rsidRPr="00D27018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D27018">
        <w:rPr>
          <w:sz w:val="22"/>
          <w:szCs w:val="22"/>
        </w:rPr>
        <w:t>Poznań</w:t>
      </w:r>
    </w:p>
    <w:p w14:paraId="3336DF6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247CC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D3D7C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7018" w:rsidRPr="00D27018">
        <w:rPr>
          <w:b/>
          <w:sz w:val="22"/>
          <w:szCs w:val="22"/>
        </w:rPr>
        <w:t>SZW/DZP/21/2021</w:t>
      </w:r>
      <w:r w:rsidR="00A80738">
        <w:rPr>
          <w:sz w:val="24"/>
        </w:rPr>
        <w:tab/>
        <w:t xml:space="preserve"> </w:t>
      </w:r>
    </w:p>
    <w:p w14:paraId="5708CB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71C7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FC99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A6562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B44AF0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FA64C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27018" w:rsidRPr="00D2701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34F7D3BF" w14:textId="77777777" w:rsidR="00A80738" w:rsidRPr="00577BC6" w:rsidRDefault="00D2701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27018">
        <w:rPr>
          <w:b/>
          <w:sz w:val="22"/>
          <w:szCs w:val="22"/>
        </w:rPr>
        <w:t>Przeglądy techniczne i naprawy urządzeń medycznych - Kardiomonitory</w:t>
      </w:r>
    </w:p>
    <w:p w14:paraId="2283107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27018" w:rsidRPr="00D2701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1C7DE7" w14:textId="1F110475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27018" w:rsidRPr="00D27018">
        <w:rPr>
          <w:sz w:val="22"/>
          <w:szCs w:val="22"/>
        </w:rPr>
        <w:t>08/06/2021</w:t>
      </w:r>
      <w:r w:rsidR="00FF4AB1" w:rsidRPr="00577BC6">
        <w:rPr>
          <w:sz w:val="22"/>
          <w:szCs w:val="22"/>
        </w:rPr>
        <w:t xml:space="preserve"> o godz. </w:t>
      </w:r>
      <w:r w:rsidR="00D27018" w:rsidRPr="00D27018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9B2D0D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551"/>
        <w:gridCol w:w="1276"/>
        <w:gridCol w:w="1134"/>
        <w:gridCol w:w="1276"/>
        <w:gridCol w:w="1417"/>
      </w:tblGrid>
      <w:tr w:rsidR="009B2D0D" w:rsidRPr="00075CD0" w14:paraId="70798141" w14:textId="708D5967" w:rsidTr="009B2D0D">
        <w:tc>
          <w:tcPr>
            <w:tcW w:w="709" w:type="dxa"/>
            <w:shd w:val="clear" w:color="auto" w:fill="auto"/>
            <w:vAlign w:val="center"/>
          </w:tcPr>
          <w:p w14:paraId="7516CF5F" w14:textId="77777777" w:rsidR="009B2D0D" w:rsidRPr="00CB5EDB" w:rsidRDefault="009B2D0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1E6228" w14:textId="77777777" w:rsidR="009B2D0D" w:rsidRPr="00CB5EDB" w:rsidRDefault="009B2D0D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A848B6" w14:textId="417D2A4F" w:rsidR="009B2D0D" w:rsidRPr="00CB5EDB" w:rsidRDefault="009B2D0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911A7C" w14:textId="77777777" w:rsidR="009B2D0D" w:rsidRDefault="009B2D0D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</w:t>
            </w:r>
          </w:p>
          <w:p w14:paraId="64FD2CA3" w14:textId="3E9F35D1" w:rsidR="009B2D0D" w:rsidRPr="00CB5EDB" w:rsidRDefault="009B2D0D" w:rsidP="00C82837">
            <w:pPr>
              <w:spacing w:before="120" w:after="120"/>
              <w:jc w:val="center"/>
            </w:pPr>
            <w:r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DB2851" w14:textId="0EBBEFF6" w:rsidR="009B2D0D" w:rsidRPr="00CB5EDB" w:rsidRDefault="009B2D0D" w:rsidP="009B2D0D">
            <w:pPr>
              <w:spacing w:before="120" w:after="120"/>
              <w:jc w:val="center"/>
            </w:pPr>
            <w:r>
              <w:t>Okres gwarancji po naprawie (K-2)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FA4016" w14:textId="6AB2A4D0" w:rsidR="009B2D0D" w:rsidRPr="00CB5EDB" w:rsidRDefault="009B2D0D" w:rsidP="009B2D0D">
            <w:pPr>
              <w:spacing w:before="120" w:after="120"/>
              <w:jc w:val="center"/>
            </w:pPr>
            <w:r>
              <w:t>Czas reakcji Wykonawcy liczony od zgłoszenia naprawy do czasu wykonania diagnostyki uszkodzenia (K-3)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ABB45C" w14:textId="0E2A62E0" w:rsidR="009B2D0D" w:rsidRPr="00CB5EDB" w:rsidRDefault="009B2D0D" w:rsidP="00C82837">
            <w:pPr>
              <w:spacing w:before="120" w:after="120"/>
              <w:jc w:val="center"/>
            </w:pPr>
            <w:r>
              <w:t xml:space="preserve">Autoryzacja producenta do serwisowania sprzętu </w:t>
            </w:r>
            <w:r>
              <w:br/>
              <w:t>(K-4)</w:t>
            </w:r>
          </w:p>
        </w:tc>
      </w:tr>
      <w:tr w:rsidR="009B2D0D" w:rsidRPr="00075CD0" w14:paraId="3E17BFE1" w14:textId="6E2C29F2" w:rsidTr="009B2D0D">
        <w:tc>
          <w:tcPr>
            <w:tcW w:w="709" w:type="dxa"/>
            <w:shd w:val="clear" w:color="auto" w:fill="auto"/>
            <w:vAlign w:val="center"/>
          </w:tcPr>
          <w:p w14:paraId="00607EB9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EA2619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6</w:t>
            </w:r>
          </w:p>
        </w:tc>
        <w:tc>
          <w:tcPr>
            <w:tcW w:w="2551" w:type="dxa"/>
            <w:shd w:val="clear" w:color="auto" w:fill="auto"/>
          </w:tcPr>
          <w:p w14:paraId="1F5A3C7E" w14:textId="77777777" w:rsidR="00F63791" w:rsidRDefault="009B2D0D" w:rsidP="00276277">
            <w:pPr>
              <w:spacing w:before="40"/>
            </w:pPr>
            <w:r w:rsidRPr="00D27018">
              <w:t xml:space="preserve">PAWELMED Serwis Aparatury Medycznej </w:t>
            </w:r>
          </w:p>
          <w:p w14:paraId="01C44AFA" w14:textId="74BD5B08" w:rsidR="009B2D0D" w:rsidRPr="00C82837" w:rsidRDefault="009B2D0D" w:rsidP="00276277">
            <w:pPr>
              <w:spacing w:before="40"/>
            </w:pPr>
            <w:r w:rsidRPr="00D27018">
              <w:t xml:space="preserve">Paweł </w:t>
            </w:r>
            <w:proofErr w:type="spellStart"/>
            <w:r w:rsidRPr="00D27018">
              <w:t>Wojtalak</w:t>
            </w:r>
            <w:proofErr w:type="spellEnd"/>
          </w:p>
          <w:p w14:paraId="627D1C03" w14:textId="6EF0E10E" w:rsidR="009B2D0D" w:rsidRPr="00CB5EDB" w:rsidRDefault="009B2D0D" w:rsidP="00276277">
            <w:r w:rsidRPr="00D27018">
              <w:t xml:space="preserve">ul. </w:t>
            </w:r>
            <w:r w:rsidR="00F63791">
              <w:t>Staszica 32</w:t>
            </w:r>
            <w:r w:rsidRPr="00CB5EDB">
              <w:t xml:space="preserve"> </w:t>
            </w:r>
          </w:p>
          <w:p w14:paraId="74A87E28" w14:textId="77777777" w:rsidR="009B2D0D" w:rsidRPr="00CB5EDB" w:rsidRDefault="009B2D0D" w:rsidP="00276277">
            <w:pPr>
              <w:spacing w:after="120"/>
              <w:jc w:val="both"/>
            </w:pPr>
            <w:r w:rsidRPr="00D27018">
              <w:t>62-052</w:t>
            </w:r>
            <w:r w:rsidRPr="00CB5EDB">
              <w:t xml:space="preserve"> </w:t>
            </w:r>
            <w:r w:rsidRPr="00D27018">
              <w:t>Komorniki</w:t>
            </w:r>
          </w:p>
        </w:tc>
        <w:tc>
          <w:tcPr>
            <w:tcW w:w="1276" w:type="dxa"/>
            <w:shd w:val="clear" w:color="auto" w:fill="auto"/>
          </w:tcPr>
          <w:p w14:paraId="7F85FB86" w14:textId="77777777" w:rsidR="009B2D0D" w:rsidRDefault="009B2D0D" w:rsidP="009B2D0D">
            <w:pPr>
              <w:spacing w:after="120"/>
              <w:jc w:val="center"/>
            </w:pPr>
          </w:p>
          <w:p w14:paraId="4732E13D" w14:textId="0FE92D92" w:rsidR="009B2D0D" w:rsidRPr="00CB5EDB" w:rsidRDefault="009B2D0D" w:rsidP="009B2D0D">
            <w:pPr>
              <w:spacing w:after="120"/>
              <w:jc w:val="center"/>
            </w:pPr>
            <w:r>
              <w:t>7 784,64 zł</w:t>
            </w:r>
          </w:p>
        </w:tc>
        <w:tc>
          <w:tcPr>
            <w:tcW w:w="1134" w:type="dxa"/>
            <w:shd w:val="clear" w:color="auto" w:fill="auto"/>
          </w:tcPr>
          <w:p w14:paraId="7C2336AA" w14:textId="77777777" w:rsidR="009B2D0D" w:rsidRDefault="009B2D0D" w:rsidP="009B2D0D">
            <w:pPr>
              <w:spacing w:after="120"/>
              <w:jc w:val="center"/>
            </w:pPr>
          </w:p>
          <w:p w14:paraId="3ACA2B1E" w14:textId="63C30DCE" w:rsidR="00F63791" w:rsidRPr="00CB5EDB" w:rsidRDefault="00F63791" w:rsidP="009B2D0D">
            <w:pPr>
              <w:spacing w:after="120"/>
              <w:jc w:val="center"/>
            </w:pPr>
            <w:r>
              <w:t>10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FCAA21" w14:textId="40EBF116" w:rsidR="009B2D0D" w:rsidRPr="00CB5EDB" w:rsidRDefault="00F63791" w:rsidP="009B2D0D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5225BF" w14:textId="47802B75" w:rsidR="009B2D0D" w:rsidRPr="00CB5EDB" w:rsidRDefault="00F63791" w:rsidP="009B2D0D">
            <w:pPr>
              <w:spacing w:before="120" w:after="120"/>
              <w:jc w:val="center"/>
            </w:pPr>
            <w:r>
              <w:t>NIE</w:t>
            </w:r>
          </w:p>
        </w:tc>
      </w:tr>
      <w:tr w:rsidR="009B2D0D" w:rsidRPr="00075CD0" w14:paraId="6C9F3495" w14:textId="45079860" w:rsidTr="009B2D0D">
        <w:tc>
          <w:tcPr>
            <w:tcW w:w="709" w:type="dxa"/>
            <w:shd w:val="clear" w:color="auto" w:fill="auto"/>
            <w:vAlign w:val="center"/>
          </w:tcPr>
          <w:p w14:paraId="3028F960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F39B29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4</w:t>
            </w:r>
          </w:p>
        </w:tc>
        <w:tc>
          <w:tcPr>
            <w:tcW w:w="2551" w:type="dxa"/>
            <w:shd w:val="clear" w:color="auto" w:fill="auto"/>
          </w:tcPr>
          <w:p w14:paraId="52945214" w14:textId="77777777" w:rsidR="009B2D0D" w:rsidRPr="00C82837" w:rsidRDefault="009B2D0D" w:rsidP="00276277">
            <w:pPr>
              <w:spacing w:before="40"/>
            </w:pPr>
            <w:r w:rsidRPr="00D27018">
              <w:t>Philips Polska Sp. z o.o.</w:t>
            </w:r>
          </w:p>
          <w:p w14:paraId="1F1DAF78" w14:textId="1B100FF5" w:rsidR="009B2D0D" w:rsidRPr="00CB5EDB" w:rsidRDefault="009B2D0D" w:rsidP="00276277">
            <w:r w:rsidRPr="00D27018">
              <w:t>Al. Jerozolimskie</w:t>
            </w:r>
            <w:r w:rsidRPr="00CB5EDB">
              <w:t xml:space="preserve"> </w:t>
            </w:r>
            <w:r w:rsidRPr="00D27018">
              <w:t>195B</w:t>
            </w:r>
            <w:r w:rsidRPr="00CB5EDB">
              <w:t xml:space="preserve"> </w:t>
            </w:r>
          </w:p>
          <w:p w14:paraId="50E15F24" w14:textId="77777777" w:rsidR="009B2D0D" w:rsidRPr="00CB5EDB" w:rsidRDefault="009B2D0D" w:rsidP="00276277">
            <w:pPr>
              <w:spacing w:after="120"/>
              <w:jc w:val="both"/>
            </w:pPr>
            <w:r w:rsidRPr="00D27018">
              <w:t>02-222</w:t>
            </w:r>
            <w:r w:rsidRPr="00CB5EDB">
              <w:t xml:space="preserve"> </w:t>
            </w:r>
            <w:r w:rsidRPr="00D27018">
              <w:t>Warszawa</w:t>
            </w:r>
          </w:p>
        </w:tc>
        <w:tc>
          <w:tcPr>
            <w:tcW w:w="1276" w:type="dxa"/>
            <w:shd w:val="clear" w:color="auto" w:fill="auto"/>
          </w:tcPr>
          <w:p w14:paraId="2D41D725" w14:textId="77777777" w:rsidR="009B2D0D" w:rsidRDefault="009B2D0D" w:rsidP="009B2D0D">
            <w:pPr>
              <w:jc w:val="center"/>
            </w:pPr>
          </w:p>
          <w:p w14:paraId="430AD9E0" w14:textId="520F3A71" w:rsidR="009B2D0D" w:rsidRPr="00CB5EDB" w:rsidRDefault="009B2D0D" w:rsidP="009B2D0D">
            <w:pPr>
              <w:jc w:val="center"/>
            </w:pPr>
            <w:r>
              <w:t>2 376,00 zł</w:t>
            </w:r>
          </w:p>
        </w:tc>
        <w:tc>
          <w:tcPr>
            <w:tcW w:w="1134" w:type="dxa"/>
            <w:shd w:val="clear" w:color="auto" w:fill="auto"/>
          </w:tcPr>
          <w:p w14:paraId="310D8609" w14:textId="07402652" w:rsidR="009B2D0D" w:rsidRDefault="009B2D0D" w:rsidP="009B2D0D">
            <w:pPr>
              <w:jc w:val="center"/>
            </w:pPr>
          </w:p>
          <w:p w14:paraId="3879BB27" w14:textId="315191B8" w:rsidR="009B2D0D" w:rsidRPr="00CB5EDB" w:rsidRDefault="00F63791" w:rsidP="009B2D0D">
            <w:pPr>
              <w:spacing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0BCC08" w14:textId="511C3260" w:rsidR="009B2D0D" w:rsidRPr="00CB5EDB" w:rsidRDefault="00F63791" w:rsidP="009B2D0D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6D6B0C" w14:textId="79616CE5" w:rsidR="009B2D0D" w:rsidRPr="00CB5EDB" w:rsidRDefault="00F63791" w:rsidP="009B2D0D">
            <w:pPr>
              <w:spacing w:before="120" w:after="120"/>
              <w:jc w:val="center"/>
            </w:pPr>
            <w:r>
              <w:t>TAK</w:t>
            </w:r>
          </w:p>
        </w:tc>
      </w:tr>
      <w:tr w:rsidR="009B2D0D" w:rsidRPr="00075CD0" w14:paraId="6E3932FC" w14:textId="7C891655" w:rsidTr="009B2D0D">
        <w:tc>
          <w:tcPr>
            <w:tcW w:w="709" w:type="dxa"/>
            <w:shd w:val="clear" w:color="auto" w:fill="auto"/>
            <w:vAlign w:val="center"/>
          </w:tcPr>
          <w:p w14:paraId="32B124B3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D9C882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4</w:t>
            </w:r>
          </w:p>
        </w:tc>
        <w:tc>
          <w:tcPr>
            <w:tcW w:w="2551" w:type="dxa"/>
            <w:shd w:val="clear" w:color="auto" w:fill="auto"/>
          </w:tcPr>
          <w:p w14:paraId="4DEE0921" w14:textId="77777777" w:rsidR="009B2D0D" w:rsidRPr="00C82837" w:rsidRDefault="009B2D0D" w:rsidP="00276277">
            <w:pPr>
              <w:spacing w:before="40"/>
            </w:pPr>
            <w:r w:rsidRPr="00D27018">
              <w:t>TDZ Technika dla zdrowia Sp. z o. o.</w:t>
            </w:r>
          </w:p>
          <w:p w14:paraId="3FE11207" w14:textId="77777777" w:rsidR="009B2D0D" w:rsidRPr="00CB5EDB" w:rsidRDefault="009B2D0D" w:rsidP="00276277">
            <w:r w:rsidRPr="00D27018">
              <w:t>ul. Lustrzana</w:t>
            </w:r>
            <w:r w:rsidRPr="00CB5EDB">
              <w:t xml:space="preserve"> </w:t>
            </w:r>
            <w:r w:rsidRPr="00D27018">
              <w:t>6A</w:t>
            </w:r>
            <w:r w:rsidRPr="00CB5EDB">
              <w:t xml:space="preserve"> </w:t>
            </w:r>
          </w:p>
          <w:p w14:paraId="387D649E" w14:textId="77777777" w:rsidR="009B2D0D" w:rsidRPr="00CB5EDB" w:rsidRDefault="009B2D0D" w:rsidP="00276277">
            <w:pPr>
              <w:spacing w:after="120"/>
              <w:jc w:val="both"/>
            </w:pPr>
            <w:r w:rsidRPr="00D27018">
              <w:t>01-342</w:t>
            </w:r>
            <w:r w:rsidRPr="00CB5EDB">
              <w:t xml:space="preserve"> </w:t>
            </w:r>
            <w:r w:rsidRPr="00D27018">
              <w:t>Warszawa</w:t>
            </w:r>
          </w:p>
        </w:tc>
        <w:tc>
          <w:tcPr>
            <w:tcW w:w="1276" w:type="dxa"/>
            <w:shd w:val="clear" w:color="auto" w:fill="auto"/>
          </w:tcPr>
          <w:p w14:paraId="377F0F5B" w14:textId="77777777" w:rsidR="009B2D0D" w:rsidRDefault="009B2D0D" w:rsidP="009B2D0D">
            <w:pPr>
              <w:spacing w:after="120"/>
              <w:jc w:val="center"/>
            </w:pPr>
          </w:p>
          <w:p w14:paraId="64C9DE44" w14:textId="51E774F7" w:rsidR="009B2D0D" w:rsidRPr="00CB5EDB" w:rsidRDefault="009B2D0D" w:rsidP="009B2D0D">
            <w:pPr>
              <w:spacing w:after="120"/>
              <w:jc w:val="center"/>
            </w:pPr>
            <w:r>
              <w:t>2 160,00 zł</w:t>
            </w:r>
          </w:p>
        </w:tc>
        <w:tc>
          <w:tcPr>
            <w:tcW w:w="1134" w:type="dxa"/>
            <w:shd w:val="clear" w:color="auto" w:fill="auto"/>
          </w:tcPr>
          <w:p w14:paraId="7F8C29CC" w14:textId="7670E9E5" w:rsidR="009B2D0D" w:rsidRDefault="009B2D0D" w:rsidP="009B2D0D">
            <w:pPr>
              <w:jc w:val="center"/>
            </w:pPr>
          </w:p>
          <w:p w14:paraId="2A711F44" w14:textId="77777777" w:rsidR="00F63791" w:rsidRDefault="00F63791" w:rsidP="009B2D0D">
            <w:pPr>
              <w:spacing w:after="120"/>
              <w:jc w:val="center"/>
            </w:pPr>
          </w:p>
          <w:p w14:paraId="36DAB630" w14:textId="68DE124E" w:rsidR="009B2D0D" w:rsidRPr="00CB5EDB" w:rsidRDefault="00F63791" w:rsidP="009B2D0D">
            <w:pPr>
              <w:spacing w:after="120"/>
              <w:jc w:val="center"/>
            </w:pPr>
            <w:r>
              <w:t>6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89E594" w14:textId="7291B161" w:rsidR="009B2D0D" w:rsidRPr="00CB5EDB" w:rsidRDefault="00F63791" w:rsidP="009B2D0D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2AC798" w14:textId="7681B3DD" w:rsidR="009B2D0D" w:rsidRPr="00CB5EDB" w:rsidRDefault="00F63791" w:rsidP="009B2D0D">
            <w:pPr>
              <w:spacing w:before="120" w:after="120"/>
              <w:jc w:val="center"/>
            </w:pPr>
            <w:r>
              <w:t>NIE</w:t>
            </w:r>
          </w:p>
        </w:tc>
      </w:tr>
      <w:tr w:rsidR="009B2D0D" w:rsidRPr="00075CD0" w14:paraId="786840CB" w14:textId="7C104FBE" w:rsidTr="009B2D0D">
        <w:tc>
          <w:tcPr>
            <w:tcW w:w="709" w:type="dxa"/>
            <w:shd w:val="clear" w:color="auto" w:fill="auto"/>
            <w:vAlign w:val="center"/>
          </w:tcPr>
          <w:p w14:paraId="2365CDAF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9067DA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2</w:t>
            </w:r>
          </w:p>
        </w:tc>
        <w:tc>
          <w:tcPr>
            <w:tcW w:w="2551" w:type="dxa"/>
            <w:shd w:val="clear" w:color="auto" w:fill="auto"/>
          </w:tcPr>
          <w:p w14:paraId="25ECCF4B" w14:textId="77777777" w:rsidR="009B2D0D" w:rsidRPr="00C82837" w:rsidRDefault="009B2D0D" w:rsidP="00276277">
            <w:pPr>
              <w:spacing w:before="40"/>
            </w:pPr>
            <w:proofErr w:type="spellStart"/>
            <w:r w:rsidRPr="00D27018">
              <w:t>Drager</w:t>
            </w:r>
            <w:proofErr w:type="spellEnd"/>
            <w:r w:rsidRPr="00D27018">
              <w:t xml:space="preserve"> Polska sp. z o.o.</w:t>
            </w:r>
          </w:p>
          <w:p w14:paraId="08D93376" w14:textId="7730F740" w:rsidR="009B2D0D" w:rsidRPr="00CB5EDB" w:rsidRDefault="00F63791" w:rsidP="00276277">
            <w:r>
              <w:t>ul. Posag 7 Panien 1</w:t>
            </w:r>
            <w:r w:rsidR="009B2D0D" w:rsidRPr="00CB5EDB">
              <w:t xml:space="preserve"> </w:t>
            </w:r>
          </w:p>
          <w:p w14:paraId="0F97E6B9" w14:textId="5FC665BA" w:rsidR="009B2D0D" w:rsidRPr="00CB5EDB" w:rsidRDefault="00F63791" w:rsidP="00276277">
            <w:pPr>
              <w:spacing w:after="120"/>
              <w:jc w:val="both"/>
            </w:pPr>
            <w:r>
              <w:t>02 – 495 Warszawa</w:t>
            </w:r>
          </w:p>
        </w:tc>
        <w:tc>
          <w:tcPr>
            <w:tcW w:w="1276" w:type="dxa"/>
            <w:shd w:val="clear" w:color="auto" w:fill="auto"/>
          </w:tcPr>
          <w:p w14:paraId="6267CD9B" w14:textId="77777777" w:rsidR="009B2D0D" w:rsidRDefault="009B2D0D" w:rsidP="009B2D0D">
            <w:pPr>
              <w:jc w:val="center"/>
            </w:pPr>
          </w:p>
          <w:p w14:paraId="1283B948" w14:textId="3E145A54" w:rsidR="009B2D0D" w:rsidRPr="00CB5EDB" w:rsidRDefault="009B2D0D" w:rsidP="009B2D0D">
            <w:pPr>
              <w:spacing w:after="120"/>
              <w:jc w:val="center"/>
            </w:pPr>
            <w:r>
              <w:t>9 316,08 zł</w:t>
            </w:r>
          </w:p>
        </w:tc>
        <w:tc>
          <w:tcPr>
            <w:tcW w:w="1134" w:type="dxa"/>
            <w:shd w:val="clear" w:color="auto" w:fill="auto"/>
          </w:tcPr>
          <w:p w14:paraId="698076AC" w14:textId="10EDEC02" w:rsidR="009B2D0D" w:rsidRDefault="009B2D0D" w:rsidP="009B2D0D">
            <w:pPr>
              <w:jc w:val="center"/>
            </w:pPr>
          </w:p>
          <w:p w14:paraId="6C21D8A1" w14:textId="4EFEE43F" w:rsidR="009B2D0D" w:rsidRPr="00CB5EDB" w:rsidRDefault="00F63791" w:rsidP="009B2D0D">
            <w:pPr>
              <w:spacing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7B0B2B" w14:textId="487CCE9E" w:rsidR="009B2D0D" w:rsidRPr="00CB5EDB" w:rsidRDefault="00F63791" w:rsidP="009B2D0D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D02676" w14:textId="19D4FE2A" w:rsidR="009B2D0D" w:rsidRPr="00CB5EDB" w:rsidRDefault="00F63791" w:rsidP="009B2D0D">
            <w:pPr>
              <w:spacing w:before="120" w:after="120"/>
              <w:jc w:val="center"/>
            </w:pPr>
            <w:r>
              <w:t>TAK</w:t>
            </w:r>
          </w:p>
        </w:tc>
      </w:tr>
      <w:tr w:rsidR="009B2D0D" w:rsidRPr="00075CD0" w14:paraId="7FF8D2E8" w14:textId="5BAEEB7C" w:rsidTr="009B2D0D">
        <w:tc>
          <w:tcPr>
            <w:tcW w:w="709" w:type="dxa"/>
            <w:shd w:val="clear" w:color="auto" w:fill="auto"/>
            <w:vAlign w:val="center"/>
          </w:tcPr>
          <w:p w14:paraId="528A9339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lastRenderedPageBreak/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3EC5B4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1</w:t>
            </w:r>
          </w:p>
        </w:tc>
        <w:tc>
          <w:tcPr>
            <w:tcW w:w="2551" w:type="dxa"/>
            <w:shd w:val="clear" w:color="auto" w:fill="auto"/>
          </w:tcPr>
          <w:p w14:paraId="6833559E" w14:textId="77777777" w:rsidR="009B2D0D" w:rsidRPr="00C82837" w:rsidRDefault="009B2D0D" w:rsidP="00276277">
            <w:pPr>
              <w:spacing w:before="40"/>
            </w:pPr>
            <w:r w:rsidRPr="00D27018">
              <w:t>GE Medical Systems Polska Sp. z o.o.</w:t>
            </w:r>
          </w:p>
          <w:p w14:paraId="14687654" w14:textId="7F625A92" w:rsidR="009B2D0D" w:rsidRPr="00CB5EDB" w:rsidRDefault="00F63791" w:rsidP="00276277">
            <w:r>
              <w:t xml:space="preserve">ul. </w:t>
            </w:r>
            <w:r w:rsidR="009B2D0D" w:rsidRPr="00D27018">
              <w:t>Wołowska</w:t>
            </w:r>
            <w:r w:rsidR="009B2D0D" w:rsidRPr="00CB5EDB">
              <w:t xml:space="preserve"> </w:t>
            </w:r>
            <w:r w:rsidR="009B2D0D" w:rsidRPr="00D27018">
              <w:t>9</w:t>
            </w:r>
            <w:r w:rsidR="009B2D0D" w:rsidRPr="00CB5EDB">
              <w:t xml:space="preserve"> </w:t>
            </w:r>
          </w:p>
          <w:p w14:paraId="06902586" w14:textId="77777777" w:rsidR="009B2D0D" w:rsidRPr="00CB5EDB" w:rsidRDefault="009B2D0D" w:rsidP="00276277">
            <w:pPr>
              <w:spacing w:after="120"/>
              <w:jc w:val="both"/>
            </w:pPr>
            <w:r w:rsidRPr="00D27018">
              <w:t>02-583</w:t>
            </w:r>
            <w:r w:rsidRPr="00CB5EDB">
              <w:t xml:space="preserve"> </w:t>
            </w:r>
            <w:r w:rsidRPr="00D27018">
              <w:t>Warszawa</w:t>
            </w:r>
          </w:p>
        </w:tc>
        <w:tc>
          <w:tcPr>
            <w:tcW w:w="1276" w:type="dxa"/>
            <w:shd w:val="clear" w:color="auto" w:fill="auto"/>
          </w:tcPr>
          <w:p w14:paraId="753FAE63" w14:textId="77777777" w:rsidR="009B2D0D" w:rsidRDefault="009B2D0D" w:rsidP="009B2D0D">
            <w:pPr>
              <w:spacing w:after="120"/>
              <w:jc w:val="center"/>
            </w:pPr>
          </w:p>
          <w:p w14:paraId="046F51AD" w14:textId="207CF7EB" w:rsidR="009B2D0D" w:rsidRPr="00CB5EDB" w:rsidRDefault="009B2D0D" w:rsidP="009B2D0D">
            <w:pPr>
              <w:spacing w:after="120"/>
              <w:jc w:val="center"/>
            </w:pPr>
            <w:r>
              <w:t>37 767,60 zł</w:t>
            </w:r>
          </w:p>
        </w:tc>
        <w:tc>
          <w:tcPr>
            <w:tcW w:w="1134" w:type="dxa"/>
            <w:shd w:val="clear" w:color="auto" w:fill="auto"/>
          </w:tcPr>
          <w:p w14:paraId="3BEBDF20" w14:textId="7A75634C" w:rsidR="009B2D0D" w:rsidRDefault="009B2D0D" w:rsidP="009B2D0D">
            <w:pPr>
              <w:jc w:val="center"/>
            </w:pPr>
          </w:p>
          <w:p w14:paraId="7A161335" w14:textId="0F66A301" w:rsidR="009B2D0D" w:rsidRPr="00CB5EDB" w:rsidRDefault="00F63791" w:rsidP="009B2D0D">
            <w:pPr>
              <w:spacing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FC3136" w14:textId="210D5441" w:rsidR="009B2D0D" w:rsidRPr="00CB5EDB" w:rsidRDefault="00F63791" w:rsidP="009B2D0D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8CE7E2" w14:textId="32124034" w:rsidR="009B2D0D" w:rsidRPr="00CB5EDB" w:rsidRDefault="00F63791" w:rsidP="00F63791">
            <w:pPr>
              <w:spacing w:before="120" w:after="120"/>
              <w:jc w:val="center"/>
            </w:pPr>
            <w:r>
              <w:t>TAK</w:t>
            </w:r>
          </w:p>
        </w:tc>
      </w:tr>
      <w:tr w:rsidR="009B2D0D" w:rsidRPr="00075CD0" w14:paraId="6E543352" w14:textId="43C58258" w:rsidTr="009B2D0D">
        <w:tc>
          <w:tcPr>
            <w:tcW w:w="709" w:type="dxa"/>
            <w:shd w:val="clear" w:color="auto" w:fill="auto"/>
            <w:vAlign w:val="center"/>
          </w:tcPr>
          <w:p w14:paraId="07C01CE0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2063F6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1</w:t>
            </w:r>
          </w:p>
        </w:tc>
        <w:tc>
          <w:tcPr>
            <w:tcW w:w="2551" w:type="dxa"/>
            <w:shd w:val="clear" w:color="auto" w:fill="auto"/>
          </w:tcPr>
          <w:p w14:paraId="25A7C31D" w14:textId="77777777" w:rsidR="009B2D0D" w:rsidRPr="00C82837" w:rsidRDefault="009B2D0D" w:rsidP="00276277">
            <w:pPr>
              <w:spacing w:before="40"/>
            </w:pPr>
            <w:proofErr w:type="spellStart"/>
            <w:r w:rsidRPr="00D27018">
              <w:t>Tiemed</w:t>
            </w:r>
            <w:proofErr w:type="spellEnd"/>
            <w:r w:rsidRPr="00D27018">
              <w:t xml:space="preserve"> Sp. z o.o.</w:t>
            </w:r>
          </w:p>
          <w:p w14:paraId="2FF4F4FF" w14:textId="104436EB" w:rsidR="009B2D0D" w:rsidRPr="00CB5EDB" w:rsidRDefault="006B4720" w:rsidP="00276277">
            <w:r>
              <w:t xml:space="preserve">ul. </w:t>
            </w:r>
            <w:r w:rsidR="009B2D0D" w:rsidRPr="00D27018">
              <w:t>Czorsztyńska</w:t>
            </w:r>
            <w:r w:rsidR="009B2D0D" w:rsidRPr="00CB5EDB">
              <w:t xml:space="preserve"> </w:t>
            </w:r>
            <w:r w:rsidR="009B2D0D" w:rsidRPr="00D27018">
              <w:t>30</w:t>
            </w:r>
            <w:r w:rsidR="009B2D0D" w:rsidRPr="00CB5EDB">
              <w:t xml:space="preserve"> </w:t>
            </w:r>
          </w:p>
          <w:p w14:paraId="63679CB9" w14:textId="77777777" w:rsidR="009B2D0D" w:rsidRPr="00CB5EDB" w:rsidRDefault="009B2D0D" w:rsidP="00276277">
            <w:pPr>
              <w:spacing w:after="120"/>
              <w:jc w:val="both"/>
            </w:pPr>
            <w:r w:rsidRPr="00D27018">
              <w:t>60-474</w:t>
            </w:r>
            <w:r w:rsidRPr="00CB5EDB">
              <w:t xml:space="preserve"> </w:t>
            </w:r>
            <w:r w:rsidRPr="00D27018">
              <w:t>Poznań</w:t>
            </w:r>
          </w:p>
        </w:tc>
        <w:tc>
          <w:tcPr>
            <w:tcW w:w="1276" w:type="dxa"/>
            <w:shd w:val="clear" w:color="auto" w:fill="auto"/>
          </w:tcPr>
          <w:p w14:paraId="6613EE5D" w14:textId="77777777" w:rsidR="009B2D0D" w:rsidRDefault="009B2D0D" w:rsidP="009B2D0D">
            <w:pPr>
              <w:jc w:val="center"/>
            </w:pPr>
          </w:p>
          <w:p w14:paraId="01B52802" w14:textId="2AF7235A" w:rsidR="009B2D0D" w:rsidRDefault="009B2D0D" w:rsidP="009B2D0D">
            <w:pPr>
              <w:jc w:val="center"/>
            </w:pPr>
            <w:r>
              <w:t>4 471,20 zł</w:t>
            </w:r>
          </w:p>
          <w:p w14:paraId="230E969F" w14:textId="77777777" w:rsidR="009B2D0D" w:rsidRPr="00CB5EDB" w:rsidRDefault="009B2D0D" w:rsidP="009B2D0D">
            <w:pPr>
              <w:spacing w:after="120"/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C0B0808" w14:textId="4E68BC5A" w:rsidR="009B2D0D" w:rsidRDefault="009B2D0D" w:rsidP="009B2D0D">
            <w:pPr>
              <w:jc w:val="center"/>
            </w:pPr>
          </w:p>
          <w:p w14:paraId="20BA097F" w14:textId="58FB8970" w:rsidR="009B2D0D" w:rsidRPr="00CB5EDB" w:rsidRDefault="00F63791" w:rsidP="009B2D0D">
            <w:pPr>
              <w:spacing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F446FE" w14:textId="7BE84B27" w:rsidR="009B2D0D" w:rsidRPr="00CB5EDB" w:rsidRDefault="00F63791" w:rsidP="009B2D0D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264409" w14:textId="1293F2B4" w:rsidR="009B2D0D" w:rsidRPr="00CB5EDB" w:rsidRDefault="00F63791" w:rsidP="009B2D0D">
            <w:pPr>
              <w:spacing w:before="120" w:after="120"/>
              <w:jc w:val="center"/>
            </w:pPr>
            <w:r>
              <w:t>NIE</w:t>
            </w:r>
          </w:p>
        </w:tc>
      </w:tr>
      <w:tr w:rsidR="009B2D0D" w:rsidRPr="00075CD0" w14:paraId="72E1F472" w14:textId="02B28508" w:rsidTr="009B2D0D">
        <w:tc>
          <w:tcPr>
            <w:tcW w:w="709" w:type="dxa"/>
            <w:shd w:val="clear" w:color="auto" w:fill="auto"/>
            <w:vAlign w:val="center"/>
          </w:tcPr>
          <w:p w14:paraId="2F41C1B5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B10C68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2</w:t>
            </w:r>
          </w:p>
        </w:tc>
        <w:tc>
          <w:tcPr>
            <w:tcW w:w="2551" w:type="dxa"/>
            <w:shd w:val="clear" w:color="auto" w:fill="auto"/>
          </w:tcPr>
          <w:p w14:paraId="0B35A87C" w14:textId="77777777" w:rsidR="009B2D0D" w:rsidRPr="00C82837" w:rsidRDefault="009B2D0D" w:rsidP="00276277">
            <w:pPr>
              <w:spacing w:before="40"/>
            </w:pPr>
            <w:proofErr w:type="spellStart"/>
            <w:r w:rsidRPr="00D27018">
              <w:t>Tiemed</w:t>
            </w:r>
            <w:proofErr w:type="spellEnd"/>
            <w:r w:rsidRPr="00D27018">
              <w:t xml:space="preserve"> Sp. z o.o.</w:t>
            </w:r>
          </w:p>
          <w:p w14:paraId="248D4117" w14:textId="4804ACFB" w:rsidR="009B2D0D" w:rsidRPr="00CB5EDB" w:rsidRDefault="006B4720" w:rsidP="00276277">
            <w:r>
              <w:t xml:space="preserve">ul. </w:t>
            </w:r>
            <w:r w:rsidR="009B2D0D" w:rsidRPr="00D27018">
              <w:t>Czorsztyńska</w:t>
            </w:r>
            <w:r w:rsidR="009B2D0D" w:rsidRPr="00CB5EDB">
              <w:t xml:space="preserve"> </w:t>
            </w:r>
            <w:r w:rsidR="009B2D0D" w:rsidRPr="00D27018">
              <w:t>30</w:t>
            </w:r>
            <w:r w:rsidR="009B2D0D" w:rsidRPr="00CB5EDB">
              <w:t xml:space="preserve"> </w:t>
            </w:r>
          </w:p>
          <w:p w14:paraId="5A06D0FE" w14:textId="77777777" w:rsidR="009B2D0D" w:rsidRPr="00CB5EDB" w:rsidRDefault="009B2D0D" w:rsidP="00276277">
            <w:pPr>
              <w:spacing w:after="120"/>
              <w:jc w:val="both"/>
            </w:pPr>
            <w:r w:rsidRPr="00D27018">
              <w:t>60-474</w:t>
            </w:r>
            <w:r w:rsidRPr="00CB5EDB">
              <w:t xml:space="preserve"> </w:t>
            </w:r>
            <w:r w:rsidRPr="00D27018">
              <w:t>Poznań</w:t>
            </w:r>
          </w:p>
        </w:tc>
        <w:tc>
          <w:tcPr>
            <w:tcW w:w="1276" w:type="dxa"/>
            <w:shd w:val="clear" w:color="auto" w:fill="auto"/>
          </w:tcPr>
          <w:p w14:paraId="19BFF4CC" w14:textId="77777777" w:rsidR="009B2D0D" w:rsidRDefault="009B2D0D" w:rsidP="009B2D0D">
            <w:pPr>
              <w:jc w:val="center"/>
            </w:pPr>
          </w:p>
          <w:p w14:paraId="499950DC" w14:textId="356E8B08" w:rsidR="009B2D0D" w:rsidRPr="00CB5EDB" w:rsidRDefault="009B2D0D" w:rsidP="009B2D0D">
            <w:pPr>
              <w:spacing w:after="120"/>
              <w:jc w:val="center"/>
            </w:pPr>
            <w:r>
              <w:t>2 494,80 zł</w:t>
            </w:r>
          </w:p>
        </w:tc>
        <w:tc>
          <w:tcPr>
            <w:tcW w:w="1134" w:type="dxa"/>
            <w:shd w:val="clear" w:color="auto" w:fill="auto"/>
          </w:tcPr>
          <w:p w14:paraId="06978CAD" w14:textId="660ADBA6" w:rsidR="009B2D0D" w:rsidRDefault="009B2D0D" w:rsidP="009B2D0D">
            <w:pPr>
              <w:jc w:val="center"/>
            </w:pPr>
          </w:p>
          <w:p w14:paraId="5FFCF6DE" w14:textId="5B364000" w:rsidR="009B2D0D" w:rsidRPr="00CB5EDB" w:rsidRDefault="00F63791" w:rsidP="009B2D0D">
            <w:pPr>
              <w:spacing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8C7E9B" w14:textId="370E8AB3" w:rsidR="009B2D0D" w:rsidRPr="00CB5EDB" w:rsidRDefault="00F63791" w:rsidP="009B2D0D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A62CE5" w14:textId="67BA4EEC" w:rsidR="009B2D0D" w:rsidRPr="00CB5EDB" w:rsidRDefault="00F63791" w:rsidP="009B2D0D">
            <w:pPr>
              <w:spacing w:before="120" w:after="120"/>
              <w:jc w:val="center"/>
            </w:pPr>
            <w:r>
              <w:t>NIE</w:t>
            </w:r>
          </w:p>
        </w:tc>
      </w:tr>
      <w:tr w:rsidR="009B2D0D" w:rsidRPr="00075CD0" w14:paraId="54AD2770" w14:textId="1805F1B1" w:rsidTr="009B2D0D">
        <w:tc>
          <w:tcPr>
            <w:tcW w:w="709" w:type="dxa"/>
            <w:shd w:val="clear" w:color="auto" w:fill="auto"/>
            <w:vAlign w:val="center"/>
          </w:tcPr>
          <w:p w14:paraId="616BA815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1C1267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3</w:t>
            </w:r>
          </w:p>
        </w:tc>
        <w:tc>
          <w:tcPr>
            <w:tcW w:w="2551" w:type="dxa"/>
            <w:shd w:val="clear" w:color="auto" w:fill="auto"/>
          </w:tcPr>
          <w:p w14:paraId="21FB0563" w14:textId="77777777" w:rsidR="009B2D0D" w:rsidRPr="00C82837" w:rsidRDefault="009B2D0D" w:rsidP="00276277">
            <w:pPr>
              <w:spacing w:before="40"/>
            </w:pPr>
            <w:proofErr w:type="spellStart"/>
            <w:r w:rsidRPr="00D27018">
              <w:t>Tiemed</w:t>
            </w:r>
            <w:proofErr w:type="spellEnd"/>
            <w:r w:rsidRPr="00D27018">
              <w:t xml:space="preserve"> Sp. z o.o.</w:t>
            </w:r>
          </w:p>
          <w:p w14:paraId="360A6621" w14:textId="7BF4F7CA" w:rsidR="009B2D0D" w:rsidRPr="00CB5EDB" w:rsidRDefault="006B4720" w:rsidP="00276277">
            <w:r>
              <w:t xml:space="preserve">ul. </w:t>
            </w:r>
            <w:r w:rsidR="009B2D0D" w:rsidRPr="00D27018">
              <w:t>Czorsztyńska</w:t>
            </w:r>
            <w:r w:rsidR="009B2D0D" w:rsidRPr="00CB5EDB">
              <w:t xml:space="preserve"> </w:t>
            </w:r>
            <w:r w:rsidR="009B2D0D" w:rsidRPr="00D27018">
              <w:t>30</w:t>
            </w:r>
            <w:r w:rsidR="009B2D0D" w:rsidRPr="00CB5EDB">
              <w:t xml:space="preserve"> </w:t>
            </w:r>
          </w:p>
          <w:p w14:paraId="47FCDE8C" w14:textId="77777777" w:rsidR="009B2D0D" w:rsidRPr="00CB5EDB" w:rsidRDefault="009B2D0D" w:rsidP="00276277">
            <w:pPr>
              <w:spacing w:after="120"/>
              <w:jc w:val="both"/>
            </w:pPr>
            <w:r w:rsidRPr="00D27018">
              <w:t>60-474</w:t>
            </w:r>
            <w:r w:rsidRPr="00CB5EDB">
              <w:t xml:space="preserve"> </w:t>
            </w:r>
            <w:r w:rsidRPr="00D27018">
              <w:t>Poznań</w:t>
            </w:r>
          </w:p>
        </w:tc>
        <w:tc>
          <w:tcPr>
            <w:tcW w:w="1276" w:type="dxa"/>
            <w:shd w:val="clear" w:color="auto" w:fill="auto"/>
          </w:tcPr>
          <w:p w14:paraId="4A07493D" w14:textId="77777777" w:rsidR="009B2D0D" w:rsidRDefault="009B2D0D" w:rsidP="009B2D0D">
            <w:pPr>
              <w:jc w:val="center"/>
            </w:pPr>
          </w:p>
          <w:p w14:paraId="67307BB9" w14:textId="38CD5675" w:rsidR="009B2D0D" w:rsidRPr="00CB5EDB" w:rsidRDefault="009B2D0D" w:rsidP="009B2D0D">
            <w:pPr>
              <w:spacing w:after="120"/>
              <w:jc w:val="center"/>
            </w:pPr>
            <w:r>
              <w:t>5 227,20 zł</w:t>
            </w:r>
          </w:p>
        </w:tc>
        <w:tc>
          <w:tcPr>
            <w:tcW w:w="1134" w:type="dxa"/>
            <w:shd w:val="clear" w:color="auto" w:fill="auto"/>
          </w:tcPr>
          <w:p w14:paraId="4322B56B" w14:textId="5711F6A8" w:rsidR="009B2D0D" w:rsidRDefault="009B2D0D" w:rsidP="009B2D0D">
            <w:pPr>
              <w:jc w:val="center"/>
            </w:pPr>
          </w:p>
          <w:p w14:paraId="0B833206" w14:textId="29F3DE14" w:rsidR="009B2D0D" w:rsidRPr="00CB5EDB" w:rsidRDefault="00F63791" w:rsidP="009B2D0D">
            <w:pPr>
              <w:spacing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F2838A" w14:textId="2E1DF9FC" w:rsidR="009B2D0D" w:rsidRPr="00CB5EDB" w:rsidRDefault="00F63791" w:rsidP="009B2D0D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15E426" w14:textId="3FAB6D36" w:rsidR="009B2D0D" w:rsidRPr="00CB5EDB" w:rsidRDefault="00F63791" w:rsidP="009B2D0D">
            <w:pPr>
              <w:spacing w:before="120" w:after="120"/>
              <w:jc w:val="center"/>
            </w:pPr>
            <w:r>
              <w:t>NIE</w:t>
            </w:r>
          </w:p>
        </w:tc>
      </w:tr>
      <w:tr w:rsidR="009B2D0D" w:rsidRPr="00075CD0" w14:paraId="381DE325" w14:textId="4991AE96" w:rsidTr="009B2D0D">
        <w:tc>
          <w:tcPr>
            <w:tcW w:w="709" w:type="dxa"/>
            <w:shd w:val="clear" w:color="auto" w:fill="auto"/>
            <w:vAlign w:val="center"/>
          </w:tcPr>
          <w:p w14:paraId="11CED985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7B7106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4</w:t>
            </w:r>
          </w:p>
        </w:tc>
        <w:tc>
          <w:tcPr>
            <w:tcW w:w="2551" w:type="dxa"/>
            <w:shd w:val="clear" w:color="auto" w:fill="auto"/>
          </w:tcPr>
          <w:p w14:paraId="65ABC560" w14:textId="77777777" w:rsidR="009B2D0D" w:rsidRPr="00C82837" w:rsidRDefault="009B2D0D" w:rsidP="00276277">
            <w:pPr>
              <w:spacing w:before="40"/>
            </w:pPr>
            <w:proofErr w:type="spellStart"/>
            <w:r w:rsidRPr="00D27018">
              <w:t>Tiemed</w:t>
            </w:r>
            <w:proofErr w:type="spellEnd"/>
            <w:r w:rsidRPr="00D27018">
              <w:t xml:space="preserve"> Sp. z o.o.</w:t>
            </w:r>
          </w:p>
          <w:p w14:paraId="09BFD7AF" w14:textId="782707FF" w:rsidR="009B2D0D" w:rsidRPr="00CB5EDB" w:rsidRDefault="006B4720" w:rsidP="00276277">
            <w:r>
              <w:t xml:space="preserve">ul. </w:t>
            </w:r>
            <w:r w:rsidR="009B2D0D" w:rsidRPr="00D27018">
              <w:t>Czorsztyńska</w:t>
            </w:r>
            <w:r w:rsidR="009B2D0D" w:rsidRPr="00CB5EDB">
              <w:t xml:space="preserve"> </w:t>
            </w:r>
            <w:r w:rsidR="009B2D0D" w:rsidRPr="00D27018">
              <w:t>30</w:t>
            </w:r>
            <w:r w:rsidR="009B2D0D" w:rsidRPr="00CB5EDB">
              <w:t xml:space="preserve"> </w:t>
            </w:r>
          </w:p>
          <w:p w14:paraId="1FC205F4" w14:textId="77777777" w:rsidR="009B2D0D" w:rsidRPr="00CB5EDB" w:rsidRDefault="009B2D0D" w:rsidP="00276277">
            <w:pPr>
              <w:spacing w:after="120"/>
              <w:jc w:val="both"/>
            </w:pPr>
            <w:r w:rsidRPr="00D27018">
              <w:t>60-474</w:t>
            </w:r>
            <w:r w:rsidRPr="00CB5EDB">
              <w:t xml:space="preserve"> </w:t>
            </w:r>
            <w:r w:rsidRPr="00D27018">
              <w:t>Poznań</w:t>
            </w:r>
          </w:p>
        </w:tc>
        <w:tc>
          <w:tcPr>
            <w:tcW w:w="1276" w:type="dxa"/>
            <w:shd w:val="clear" w:color="auto" w:fill="auto"/>
          </w:tcPr>
          <w:p w14:paraId="41CB2502" w14:textId="77777777" w:rsidR="009B2D0D" w:rsidRDefault="009B2D0D" w:rsidP="009B2D0D">
            <w:pPr>
              <w:jc w:val="center"/>
            </w:pPr>
          </w:p>
          <w:p w14:paraId="54364A3F" w14:textId="493AA0B1" w:rsidR="009B2D0D" w:rsidRPr="00CB5EDB" w:rsidRDefault="009B2D0D" w:rsidP="009B2D0D">
            <w:pPr>
              <w:spacing w:after="120"/>
              <w:jc w:val="center"/>
            </w:pPr>
            <w:r>
              <w:t>475,20 zł</w:t>
            </w:r>
          </w:p>
        </w:tc>
        <w:tc>
          <w:tcPr>
            <w:tcW w:w="1134" w:type="dxa"/>
            <w:shd w:val="clear" w:color="auto" w:fill="auto"/>
          </w:tcPr>
          <w:p w14:paraId="0ACF24B1" w14:textId="51160122" w:rsidR="009B2D0D" w:rsidRDefault="009B2D0D" w:rsidP="009B2D0D">
            <w:pPr>
              <w:jc w:val="center"/>
            </w:pPr>
          </w:p>
          <w:p w14:paraId="2614E62D" w14:textId="36250EBF" w:rsidR="009B2D0D" w:rsidRPr="00CB5EDB" w:rsidRDefault="00F63791" w:rsidP="009B2D0D">
            <w:pPr>
              <w:spacing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6B3003" w14:textId="75660B9A" w:rsidR="009B2D0D" w:rsidRPr="00CB5EDB" w:rsidRDefault="00F63791" w:rsidP="009B2D0D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E39053" w14:textId="3AC71D34" w:rsidR="009B2D0D" w:rsidRPr="00CB5EDB" w:rsidRDefault="00F63791" w:rsidP="009B2D0D">
            <w:pPr>
              <w:spacing w:before="120" w:after="120"/>
              <w:jc w:val="center"/>
            </w:pPr>
            <w:r>
              <w:t>NIE</w:t>
            </w:r>
          </w:p>
        </w:tc>
      </w:tr>
      <w:tr w:rsidR="009B2D0D" w:rsidRPr="00075CD0" w14:paraId="3AFD5DDE" w14:textId="7C1BB142" w:rsidTr="009B2D0D">
        <w:tc>
          <w:tcPr>
            <w:tcW w:w="709" w:type="dxa"/>
            <w:shd w:val="clear" w:color="auto" w:fill="auto"/>
            <w:vAlign w:val="center"/>
          </w:tcPr>
          <w:p w14:paraId="6D9FC640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856DDA" w14:textId="77777777" w:rsidR="009B2D0D" w:rsidRPr="00CB5EDB" w:rsidRDefault="009B2D0D" w:rsidP="00276277">
            <w:pPr>
              <w:spacing w:before="120" w:after="120"/>
              <w:jc w:val="center"/>
            </w:pPr>
            <w:r w:rsidRPr="00D27018">
              <w:t>5</w:t>
            </w:r>
          </w:p>
        </w:tc>
        <w:tc>
          <w:tcPr>
            <w:tcW w:w="2551" w:type="dxa"/>
            <w:shd w:val="clear" w:color="auto" w:fill="auto"/>
          </w:tcPr>
          <w:p w14:paraId="0AD40D8E" w14:textId="77777777" w:rsidR="009B2D0D" w:rsidRPr="00C82837" w:rsidRDefault="009B2D0D" w:rsidP="00276277">
            <w:pPr>
              <w:spacing w:before="40"/>
            </w:pPr>
            <w:proofErr w:type="spellStart"/>
            <w:r w:rsidRPr="00D27018">
              <w:t>Tiemed</w:t>
            </w:r>
            <w:proofErr w:type="spellEnd"/>
            <w:r w:rsidRPr="00D27018">
              <w:t xml:space="preserve"> Sp. z o.o.</w:t>
            </w:r>
          </w:p>
          <w:p w14:paraId="0418AD66" w14:textId="7C3334D9" w:rsidR="009B2D0D" w:rsidRPr="00CB5EDB" w:rsidRDefault="006B4720" w:rsidP="00276277">
            <w:r>
              <w:t xml:space="preserve">ul. </w:t>
            </w:r>
            <w:r w:rsidR="009B2D0D" w:rsidRPr="00D27018">
              <w:t>Czorsztyńska</w:t>
            </w:r>
            <w:r w:rsidR="009B2D0D" w:rsidRPr="00CB5EDB">
              <w:t xml:space="preserve"> </w:t>
            </w:r>
            <w:r w:rsidR="009B2D0D" w:rsidRPr="00D27018">
              <w:t>30</w:t>
            </w:r>
            <w:r w:rsidR="009B2D0D" w:rsidRPr="00CB5EDB">
              <w:t xml:space="preserve"> </w:t>
            </w:r>
          </w:p>
          <w:p w14:paraId="41C0C6FF" w14:textId="77777777" w:rsidR="009B2D0D" w:rsidRPr="00CB5EDB" w:rsidRDefault="009B2D0D" w:rsidP="00276277">
            <w:pPr>
              <w:spacing w:after="120"/>
              <w:jc w:val="both"/>
            </w:pPr>
            <w:r w:rsidRPr="00D27018">
              <w:t>60-474</w:t>
            </w:r>
            <w:r w:rsidRPr="00CB5EDB">
              <w:t xml:space="preserve"> </w:t>
            </w:r>
            <w:r w:rsidRPr="00D27018">
              <w:t>Poznań</w:t>
            </w:r>
          </w:p>
        </w:tc>
        <w:tc>
          <w:tcPr>
            <w:tcW w:w="1276" w:type="dxa"/>
            <w:shd w:val="clear" w:color="auto" w:fill="auto"/>
          </w:tcPr>
          <w:p w14:paraId="6619ABBB" w14:textId="77777777" w:rsidR="009B2D0D" w:rsidRDefault="009B2D0D" w:rsidP="009B2D0D">
            <w:pPr>
              <w:jc w:val="center"/>
            </w:pPr>
          </w:p>
          <w:p w14:paraId="1C4A3681" w14:textId="0C62A23D" w:rsidR="009B2D0D" w:rsidRPr="00CB5EDB" w:rsidRDefault="009B2D0D" w:rsidP="009B2D0D">
            <w:pPr>
              <w:spacing w:after="120"/>
              <w:jc w:val="center"/>
            </w:pPr>
            <w:r>
              <w:t>1 069,20 zł</w:t>
            </w:r>
          </w:p>
        </w:tc>
        <w:tc>
          <w:tcPr>
            <w:tcW w:w="1134" w:type="dxa"/>
            <w:shd w:val="clear" w:color="auto" w:fill="auto"/>
          </w:tcPr>
          <w:p w14:paraId="147D9CF6" w14:textId="7A9409D5" w:rsidR="009B2D0D" w:rsidRDefault="009B2D0D" w:rsidP="009B2D0D">
            <w:pPr>
              <w:jc w:val="center"/>
            </w:pPr>
          </w:p>
          <w:p w14:paraId="0265BFD9" w14:textId="0EC36ECA" w:rsidR="009B2D0D" w:rsidRPr="00CB5EDB" w:rsidRDefault="00F63791" w:rsidP="009B2D0D">
            <w:pPr>
              <w:spacing w:after="120"/>
              <w:jc w:val="center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9EED2B" w14:textId="1AF1BA11" w:rsidR="009B2D0D" w:rsidRPr="00CB5EDB" w:rsidRDefault="00F63791" w:rsidP="009B2D0D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6C2E7B" w14:textId="72A14EBE" w:rsidR="009B2D0D" w:rsidRPr="00CB5EDB" w:rsidRDefault="00F63791" w:rsidP="009B2D0D">
            <w:pPr>
              <w:spacing w:before="120" w:after="120"/>
              <w:jc w:val="center"/>
            </w:pPr>
            <w:r>
              <w:t>NIE</w:t>
            </w:r>
          </w:p>
        </w:tc>
      </w:tr>
    </w:tbl>
    <w:p w14:paraId="1067810C" w14:textId="77777777" w:rsidR="009B2D0D" w:rsidRDefault="009B2D0D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1344224E" w14:textId="77777777" w:rsidR="00F63791" w:rsidRPr="00F63791" w:rsidRDefault="00F63791" w:rsidP="00F63791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F63791">
        <w:rPr>
          <w:i/>
          <w:sz w:val="24"/>
          <w:szCs w:val="24"/>
        </w:rPr>
        <w:t>Zamawiający</w:t>
      </w:r>
    </w:p>
    <w:p w14:paraId="37E4B5F2" w14:textId="77777777" w:rsidR="00F63791" w:rsidRPr="00F63791" w:rsidRDefault="00F63791" w:rsidP="00F63791">
      <w:pPr>
        <w:ind w:firstLine="425"/>
        <w:jc w:val="center"/>
        <w:rPr>
          <w:sz w:val="22"/>
          <w:szCs w:val="22"/>
        </w:rPr>
      </w:pPr>
      <w:r w:rsidRPr="00F63791">
        <w:rPr>
          <w:sz w:val="22"/>
          <w:szCs w:val="22"/>
        </w:rPr>
        <w:t xml:space="preserve">                                                            /-/ Dyrektor Szpitala Wojewódzkiego </w:t>
      </w:r>
    </w:p>
    <w:p w14:paraId="5C24D3D0" w14:textId="77777777" w:rsidR="00F63791" w:rsidRPr="00F63791" w:rsidRDefault="00F63791" w:rsidP="00F63791">
      <w:pPr>
        <w:ind w:firstLine="425"/>
        <w:jc w:val="center"/>
        <w:rPr>
          <w:sz w:val="22"/>
          <w:szCs w:val="22"/>
        </w:rPr>
      </w:pPr>
      <w:r w:rsidRPr="00F63791">
        <w:rPr>
          <w:sz w:val="22"/>
          <w:szCs w:val="22"/>
        </w:rPr>
        <w:t xml:space="preserve">                                                          w Poznaniu</w:t>
      </w:r>
    </w:p>
    <w:p w14:paraId="0BDEB6AC" w14:textId="77777777" w:rsidR="00F63791" w:rsidRPr="00F63791" w:rsidRDefault="00F63791" w:rsidP="00F63791">
      <w:pPr>
        <w:ind w:firstLine="425"/>
        <w:jc w:val="center"/>
        <w:rPr>
          <w:sz w:val="22"/>
          <w:szCs w:val="22"/>
        </w:rPr>
      </w:pPr>
      <w:r w:rsidRPr="00F63791">
        <w:rPr>
          <w:sz w:val="22"/>
          <w:szCs w:val="22"/>
        </w:rPr>
        <w:t xml:space="preserve">                                                             Piotr Nowicki</w:t>
      </w:r>
    </w:p>
    <w:p w14:paraId="2506DFEC" w14:textId="44D3FAAA" w:rsidR="00A80738" w:rsidRPr="006B27ED" w:rsidRDefault="00A80738" w:rsidP="00F63791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6D53B" w14:textId="77777777" w:rsidR="005A2A10" w:rsidRDefault="005A2A10">
      <w:r>
        <w:separator/>
      </w:r>
    </w:p>
  </w:endnote>
  <w:endnote w:type="continuationSeparator" w:id="0">
    <w:p w14:paraId="0E9879B2" w14:textId="77777777" w:rsidR="005A2A10" w:rsidRDefault="005A2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0E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C41D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E9DFF" w14:textId="77777777" w:rsidR="009F189D" w:rsidRDefault="006B47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AB8058">
        <v:line id="_x0000_s2049" style="position:absolute;left:0;text-align:left;z-index:251657728" from="-3.85pt,8.7pt" to="455.15pt,8.7pt"/>
      </w:pict>
    </w:r>
  </w:p>
  <w:p w14:paraId="55203D8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DD9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DBB8E6" w14:textId="77777777" w:rsidR="009F189D" w:rsidRDefault="009F189D">
    <w:pPr>
      <w:pStyle w:val="Stopka"/>
      <w:tabs>
        <w:tab w:val="clear" w:pos="4536"/>
      </w:tabs>
      <w:jc w:val="center"/>
    </w:pPr>
  </w:p>
  <w:p w14:paraId="3550F9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C248B" w14:textId="77777777" w:rsidR="005A2A10" w:rsidRDefault="005A2A10">
      <w:r>
        <w:separator/>
      </w:r>
    </w:p>
  </w:footnote>
  <w:footnote w:type="continuationSeparator" w:id="0">
    <w:p w14:paraId="6CD60DE1" w14:textId="77777777" w:rsidR="005A2A10" w:rsidRDefault="005A2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253DF" w14:textId="77777777" w:rsidR="00D27018" w:rsidRDefault="00D270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56B63" w14:textId="77777777" w:rsidR="00D27018" w:rsidRDefault="00D270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A9512" w14:textId="77777777" w:rsidR="00D27018" w:rsidRDefault="00D270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A1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2A10"/>
    <w:rsid w:val="0069085C"/>
    <w:rsid w:val="006B27ED"/>
    <w:rsid w:val="006B4720"/>
    <w:rsid w:val="00843263"/>
    <w:rsid w:val="00861E75"/>
    <w:rsid w:val="009B2D0D"/>
    <w:rsid w:val="009D19BD"/>
    <w:rsid w:val="009F189D"/>
    <w:rsid w:val="00A80738"/>
    <w:rsid w:val="00C236D3"/>
    <w:rsid w:val="00C659E2"/>
    <w:rsid w:val="00C82837"/>
    <w:rsid w:val="00CB0802"/>
    <w:rsid w:val="00D27018"/>
    <w:rsid w:val="00D665F5"/>
    <w:rsid w:val="00D7128F"/>
    <w:rsid w:val="00EA3476"/>
    <w:rsid w:val="00F16C60"/>
    <w:rsid w:val="00F63791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411A52"/>
  <w15:chartTrackingRefBased/>
  <w15:docId w15:val="{CB7FB007-9163-4AC5-A091-436EB3033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2021-06-09T05:31:00Z</cp:lastPrinted>
  <dcterms:created xsi:type="dcterms:W3CDTF">2021-06-09T05:38:00Z</dcterms:created>
  <dcterms:modified xsi:type="dcterms:W3CDTF">2021-06-09T05:38:00Z</dcterms:modified>
</cp:coreProperties>
</file>