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E86B3B">
      <w:pPr>
        <w:pStyle w:val="Nagwek4"/>
        <w:spacing w:after="240" w:line="240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606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E86B3B">
            <w:pPr>
              <w:spacing w:after="6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E86B3B">
      <w:pPr>
        <w:spacing w:before="240" w:after="480" w:line="240" w:lineRule="auto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C2AD8" w:rsidRPr="004C2AD8">
        <w:rPr>
          <w:rFonts w:ascii="Times New Roman" w:eastAsia="Times New Roman" w:hAnsi="Times New Roman"/>
          <w:b/>
          <w:lang w:eastAsia="pl-PL"/>
        </w:rPr>
        <w:t>KA-2/022/2021</w:t>
      </w:r>
    </w:p>
    <w:p w:rsidR="00A56A6F" w:rsidRPr="00DE3B21" w:rsidRDefault="00E27ABB" w:rsidP="00E86B3B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E86B3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E86B3B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E86B3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C2AD8" w:rsidRPr="004C2AD8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  <w:bookmarkStart w:id="1" w:name="_GoBack"/>
      <w:bookmarkEnd w:id="1"/>
    </w:p>
    <w:p w:rsidR="00E27ABB" w:rsidRPr="00A87380" w:rsidRDefault="00E27ABB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E86B3B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E86B3B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C2AD8" w:rsidP="00E86B3B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C2AD8">
        <w:rPr>
          <w:rFonts w:ascii="Times New Roman" w:eastAsia="Times New Roman" w:hAnsi="Times New Roman"/>
          <w:b/>
          <w:lang w:eastAsia="pl-PL"/>
        </w:rPr>
        <w:t>Przebudowa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</w:p>
    <w:p w:rsidR="00DC652A" w:rsidRDefault="00CB29AC" w:rsidP="00E86B3B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E86B3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E86B3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E86B3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E86B3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E86B3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E86B3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E86B3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E27ABB" w:rsidRPr="00E86B3B" w:rsidRDefault="00830970" w:rsidP="00E86B3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86B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E86B3B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6AE" w:rsidRDefault="00A476AE" w:rsidP="00025386">
      <w:pPr>
        <w:spacing w:after="0" w:line="240" w:lineRule="auto"/>
      </w:pPr>
      <w:r>
        <w:separator/>
      </w:r>
    </w:p>
  </w:endnote>
  <w:endnote w:type="continuationSeparator" w:id="0">
    <w:p w:rsidR="00A476AE" w:rsidRDefault="00A476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AD8" w:rsidRDefault="004C2A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AD8" w:rsidRDefault="004C2A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6AE" w:rsidRDefault="00A476AE" w:rsidP="00025386">
      <w:pPr>
        <w:spacing w:after="0" w:line="240" w:lineRule="auto"/>
      </w:pPr>
      <w:r>
        <w:separator/>
      </w:r>
    </w:p>
  </w:footnote>
  <w:footnote w:type="continuationSeparator" w:id="0">
    <w:p w:rsidR="00A476AE" w:rsidRDefault="00A476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AD8" w:rsidRDefault="004C2A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AD8" w:rsidRDefault="004C2A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AD8" w:rsidRDefault="004C2A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6AE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C2AD8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60631"/>
    <w:rsid w:val="00A476AE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B3B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69B8579"/>
  <w15:chartTrackingRefBased/>
  <w15:docId w15:val="{E38E21EF-1D19-41AC-981F-6D9B1C17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2021-05-04T07:51:00Z</dcterms:created>
  <dcterms:modified xsi:type="dcterms:W3CDTF">2021-05-04T07:52:00Z</dcterms:modified>
</cp:coreProperties>
</file>