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F517A">
        <w:rPr>
          <w:bCs/>
          <w:i w:val="0"/>
          <w:sz w:val="22"/>
          <w:szCs w:val="22"/>
        </w:rPr>
        <w:t>6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D2481" w:rsidRPr="005D2481">
        <w:rPr>
          <w:b/>
          <w:sz w:val="22"/>
          <w:szCs w:val="22"/>
        </w:rPr>
        <w:t>ZP/21/2021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D2481" w:rsidRPr="00110593" w:rsidTr="00CB4B02">
        <w:tc>
          <w:tcPr>
            <w:tcW w:w="9104" w:type="dxa"/>
            <w:shd w:val="clear" w:color="auto" w:fill="D9D9D9"/>
          </w:tcPr>
          <w:p w:rsidR="005D2481" w:rsidRPr="00110593" w:rsidRDefault="005D2481" w:rsidP="00CB4B0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5D2481" w:rsidRPr="00110593" w:rsidRDefault="005D2481" w:rsidP="00CB4B0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D2481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5D2481" w:rsidRPr="0043102D" w:rsidRDefault="005D2481" w:rsidP="00CB4B0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5D2481" w:rsidRPr="00110593" w:rsidRDefault="005D2481" w:rsidP="00CB4B0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5D248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D2481">
        <w:rPr>
          <w:b/>
          <w:sz w:val="22"/>
          <w:szCs w:val="22"/>
        </w:rPr>
        <w:t>Zakup i dostawa nici chirurgicznych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51D5" w:rsidRDefault="003351D5">
      <w:r>
        <w:separator/>
      </w:r>
    </w:p>
  </w:endnote>
  <w:endnote w:type="continuationSeparator" w:id="0">
    <w:p w:rsidR="003351D5" w:rsidRDefault="00335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481" w:rsidRDefault="005D24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51D5" w:rsidRDefault="003351D5">
      <w:r>
        <w:separator/>
      </w:r>
    </w:p>
  </w:footnote>
  <w:footnote w:type="continuationSeparator" w:id="0">
    <w:p w:rsidR="003351D5" w:rsidRDefault="003351D5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481" w:rsidRDefault="005D24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481" w:rsidRDefault="005D24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2481" w:rsidRDefault="005D24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1D5"/>
    <w:rsid w:val="0000184A"/>
    <w:rsid w:val="00012997"/>
    <w:rsid w:val="000621A2"/>
    <w:rsid w:val="000719DC"/>
    <w:rsid w:val="00075CEC"/>
    <w:rsid w:val="000E0467"/>
    <w:rsid w:val="000F517A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51D5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D2481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A2AF3D"/>
  <w15:chartTrackingRefBased/>
  <w15:docId w15:val="{09C5240F-0654-4BFE-8EF0-B26F7573C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69252-BA74-4131-99FD-EC96DC2A0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201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Beata Żbik</cp:lastModifiedBy>
  <cp:revision>2</cp:revision>
  <cp:lastPrinted>2010-01-07T09:39:00Z</cp:lastPrinted>
  <dcterms:created xsi:type="dcterms:W3CDTF">2021-05-11T12:27:00Z</dcterms:created>
  <dcterms:modified xsi:type="dcterms:W3CDTF">2021-05-11T12:27:00Z</dcterms:modified>
</cp:coreProperties>
</file>