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2E103F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bookmarkStart w:id="0" w:name="_GoBack"/>
      <w:r w:rsidR="00025386" w:rsidRPr="002E103F">
        <w:rPr>
          <w:b/>
          <w:i w:val="0"/>
          <w:iCs/>
        </w:rPr>
        <w:t xml:space="preserve"> </w:t>
      </w:r>
      <w:r w:rsidR="002E103F" w:rsidRPr="002E103F">
        <w:rPr>
          <w:b/>
          <w:i w:val="0"/>
          <w:iCs/>
          <w:lang w:val="pl-PL"/>
        </w:rPr>
        <w:t>5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76664" w:rsidRPr="00C76664">
        <w:rPr>
          <w:rFonts w:ascii="Times New Roman" w:eastAsia="Times New Roman" w:hAnsi="Times New Roman"/>
          <w:b/>
          <w:sz w:val="24"/>
          <w:szCs w:val="20"/>
          <w:lang w:eastAsia="pl-PL"/>
        </w:rPr>
        <w:t>ZP/21/2021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C76664" w:rsidRPr="00C7666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76664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76664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nici chirurgicznych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4F2" w:rsidRDefault="00E974F2" w:rsidP="00025386">
      <w:pPr>
        <w:spacing w:after="0" w:line="240" w:lineRule="auto"/>
      </w:pPr>
      <w:r>
        <w:separator/>
      </w:r>
    </w:p>
  </w:endnote>
  <w:endnote w:type="continuationSeparator" w:id="0">
    <w:p w:rsidR="00E974F2" w:rsidRDefault="00E974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664" w:rsidRDefault="00C766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664" w:rsidRDefault="00C766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4F2" w:rsidRDefault="00E974F2" w:rsidP="00025386">
      <w:pPr>
        <w:spacing w:after="0" w:line="240" w:lineRule="auto"/>
      </w:pPr>
      <w:r>
        <w:separator/>
      </w:r>
    </w:p>
  </w:footnote>
  <w:footnote w:type="continuationSeparator" w:id="0">
    <w:p w:rsidR="00E974F2" w:rsidRDefault="00E974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664" w:rsidRDefault="00C766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664" w:rsidRDefault="00C766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664" w:rsidRDefault="00C766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4F2"/>
    <w:rsid w:val="00025386"/>
    <w:rsid w:val="001C2314"/>
    <w:rsid w:val="002E103F"/>
    <w:rsid w:val="004E2B1B"/>
    <w:rsid w:val="005624D8"/>
    <w:rsid w:val="008F2498"/>
    <w:rsid w:val="009B09E9"/>
    <w:rsid w:val="00A56A6F"/>
    <w:rsid w:val="00AD38B5"/>
    <w:rsid w:val="00C2318B"/>
    <w:rsid w:val="00C76664"/>
    <w:rsid w:val="00D55FC4"/>
    <w:rsid w:val="00E974F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499A245"/>
  <w15:chartTrackingRefBased/>
  <w15:docId w15:val="{E6951971-7CD1-42D7-A74C-F74D73979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2021-05-11T12:23:00Z</dcterms:created>
  <dcterms:modified xsi:type="dcterms:W3CDTF">2021-05-11T12:23:00Z</dcterms:modified>
</cp:coreProperties>
</file>