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F57341">
      <w:pPr>
        <w:ind w:left="-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41B1" w:rsidRPr="00F241B1">
        <w:rPr>
          <w:sz w:val="24"/>
          <w:szCs w:val="24"/>
        </w:rPr>
        <w:t>KA-2/016/2021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 xml:space="preserve">ego pn. </w:t>
      </w:r>
      <w:r w:rsidR="00F57341">
        <w:rPr>
          <w:b/>
          <w:sz w:val="24"/>
          <w:szCs w:val="24"/>
        </w:rPr>
        <w:t>D</w:t>
      </w:r>
      <w:r w:rsidR="00F241B1" w:rsidRPr="00F241B1">
        <w:rPr>
          <w:b/>
          <w:sz w:val="24"/>
          <w:szCs w:val="24"/>
        </w:rPr>
        <w:t>ostawa i montaż zestawu wentylatorów lotniczych w ramach projektu pn. Budowa Laboratorium Aerodynamiki Środowiskowej Politechniki Krakowskiej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Przedmiot, miejsce, rodzaj </w:t>
            </w: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dostaw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>
              <w:t xml:space="preserve">(należy podać </w:t>
            </w:r>
            <w:r>
              <w:t xml:space="preserve">opis dostawy </w:t>
            </w:r>
            <w:r>
              <w:t>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>
              <w:t xml:space="preserve">  </w:t>
            </w:r>
            <w:r>
              <w:t xml:space="preserve">                </w:t>
            </w:r>
            <w:r>
              <w:t xml:space="preserve">pkt 6.2 </w:t>
            </w:r>
            <w:r>
              <w:t xml:space="preserve">SWZ, </w:t>
            </w:r>
            <w:r>
              <w:t xml:space="preserve">tabela pkt </w:t>
            </w:r>
            <w:r>
              <w:t>4</w:t>
            </w:r>
            <w:r>
              <w:t xml:space="preserve"> </w:t>
            </w:r>
            <w:proofErr w:type="spellStart"/>
            <w:r>
              <w:t>ppkt</w:t>
            </w:r>
            <w:proofErr w:type="spellEnd"/>
            <w:r>
              <w:t xml:space="preserve"> 1 </w:t>
            </w:r>
            <w:r>
              <w:t>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</w:t>
      </w:r>
      <w:bookmarkStart w:id="0" w:name="_GoBack"/>
      <w:bookmarkEnd w:id="0"/>
      <w:r>
        <w:rPr>
          <w:sz w:val="24"/>
        </w:rPr>
        <w:t xml:space="preserve">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908" w:rsidRDefault="00132908">
      <w:r>
        <w:separator/>
      </w:r>
    </w:p>
  </w:endnote>
  <w:endnote w:type="continuationSeparator" w:id="0">
    <w:p w:rsidR="00132908" w:rsidRDefault="0013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908" w:rsidRDefault="00132908">
      <w:r>
        <w:separator/>
      </w:r>
    </w:p>
  </w:footnote>
  <w:footnote w:type="continuationSeparator" w:id="0">
    <w:p w:rsidR="00132908" w:rsidRDefault="0013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908"/>
    <w:rsid w:val="000A1CA4"/>
    <w:rsid w:val="00132908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241B1"/>
    <w:rsid w:val="00F57341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DA450B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235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2021-06-01T07:07:00Z</cp:lastPrinted>
  <dcterms:created xsi:type="dcterms:W3CDTF">2021-05-31T09:04:00Z</dcterms:created>
  <dcterms:modified xsi:type="dcterms:W3CDTF">2021-06-01T07:07:00Z</dcterms:modified>
</cp:coreProperties>
</file>