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B9201" w14:textId="77777777" w:rsidR="00D665F5" w:rsidRDefault="00FA17D8" w:rsidP="00D665F5">
      <w:pPr>
        <w:spacing w:after="240"/>
        <w:jc w:val="right"/>
        <w:rPr>
          <w:sz w:val="22"/>
          <w:szCs w:val="22"/>
        </w:rPr>
      </w:pPr>
      <w:r w:rsidRPr="00FA17D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A17D8">
        <w:rPr>
          <w:sz w:val="22"/>
          <w:szCs w:val="22"/>
        </w:rPr>
        <w:t>2021-06-07</w:t>
      </w:r>
    </w:p>
    <w:p w14:paraId="7F3CF7C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0FA1E60" w14:textId="77777777" w:rsidR="00FA17D8" w:rsidRPr="00FA17D8" w:rsidRDefault="00FA17D8" w:rsidP="00577BC6">
      <w:pPr>
        <w:spacing w:after="40"/>
        <w:rPr>
          <w:b/>
          <w:bCs/>
          <w:sz w:val="22"/>
          <w:szCs w:val="22"/>
        </w:rPr>
      </w:pPr>
      <w:r w:rsidRPr="00FA17D8">
        <w:rPr>
          <w:b/>
          <w:bCs/>
          <w:sz w:val="22"/>
          <w:szCs w:val="22"/>
        </w:rPr>
        <w:t>Akademia Górniczo - Hutnicza</w:t>
      </w:r>
    </w:p>
    <w:p w14:paraId="766C3299" w14:textId="77777777" w:rsidR="00FA17D8" w:rsidRPr="00FA17D8" w:rsidRDefault="00FA17D8" w:rsidP="00577BC6">
      <w:pPr>
        <w:spacing w:after="40"/>
        <w:rPr>
          <w:b/>
          <w:bCs/>
          <w:sz w:val="22"/>
          <w:szCs w:val="22"/>
        </w:rPr>
      </w:pPr>
      <w:r w:rsidRPr="00FA17D8">
        <w:rPr>
          <w:b/>
          <w:bCs/>
          <w:sz w:val="22"/>
          <w:szCs w:val="22"/>
        </w:rPr>
        <w:t>im. Stanisława Staszica w Krakowie</w:t>
      </w:r>
    </w:p>
    <w:p w14:paraId="2FDDFCBD" w14:textId="77777777" w:rsidR="00D665F5" w:rsidRPr="00D91931" w:rsidRDefault="00FA17D8" w:rsidP="00577BC6">
      <w:pPr>
        <w:spacing w:after="40"/>
        <w:rPr>
          <w:b/>
          <w:bCs/>
          <w:sz w:val="22"/>
          <w:szCs w:val="22"/>
        </w:rPr>
      </w:pPr>
      <w:r w:rsidRPr="00FA17D8">
        <w:rPr>
          <w:b/>
          <w:bCs/>
          <w:sz w:val="22"/>
          <w:szCs w:val="22"/>
        </w:rPr>
        <w:t>Dział Zamówień Publicznych</w:t>
      </w:r>
    </w:p>
    <w:p w14:paraId="72359A86" w14:textId="77777777" w:rsidR="00D665F5" w:rsidRPr="00BD5546" w:rsidRDefault="00FA17D8" w:rsidP="00D665F5">
      <w:pPr>
        <w:rPr>
          <w:sz w:val="22"/>
          <w:szCs w:val="22"/>
        </w:rPr>
      </w:pPr>
      <w:r w:rsidRPr="00FA17D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A17D8">
        <w:rPr>
          <w:sz w:val="22"/>
          <w:szCs w:val="22"/>
        </w:rPr>
        <w:t>30</w:t>
      </w:r>
    </w:p>
    <w:p w14:paraId="0D760BE8" w14:textId="77777777" w:rsidR="00D665F5" w:rsidRPr="00BD5546" w:rsidRDefault="00FA17D8" w:rsidP="00D665F5">
      <w:pPr>
        <w:rPr>
          <w:sz w:val="22"/>
          <w:szCs w:val="22"/>
        </w:rPr>
      </w:pPr>
      <w:r w:rsidRPr="00FA17D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A17D8">
        <w:rPr>
          <w:sz w:val="22"/>
          <w:szCs w:val="22"/>
        </w:rPr>
        <w:t>Kraków</w:t>
      </w:r>
    </w:p>
    <w:p w14:paraId="04B3754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3A644B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CA7BF6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65D96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0525D9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A17D8" w:rsidRPr="00FA17D8">
        <w:rPr>
          <w:b/>
          <w:sz w:val="22"/>
          <w:szCs w:val="22"/>
        </w:rPr>
        <w:t>KC-zp.272-189/21</w:t>
      </w:r>
      <w:r w:rsidR="00A80738">
        <w:rPr>
          <w:sz w:val="24"/>
        </w:rPr>
        <w:tab/>
        <w:t xml:space="preserve"> </w:t>
      </w:r>
    </w:p>
    <w:p w14:paraId="42DC8E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4E8E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B61E3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B2736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401480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035DF4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A17D8" w:rsidRPr="00FA17D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7DC3AEB6" w14:textId="14B99FDE" w:rsidR="00A80738" w:rsidRPr="00577BC6" w:rsidRDefault="00FA17D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A17D8">
        <w:rPr>
          <w:b/>
          <w:sz w:val="22"/>
          <w:szCs w:val="22"/>
        </w:rPr>
        <w:t>Dostaw</w:t>
      </w:r>
      <w:r w:rsidR="00BF4F11">
        <w:rPr>
          <w:b/>
          <w:sz w:val="22"/>
          <w:szCs w:val="22"/>
        </w:rPr>
        <w:t>ę</w:t>
      </w:r>
      <w:r w:rsidRPr="00FA17D8">
        <w:rPr>
          <w:b/>
          <w:sz w:val="22"/>
          <w:szCs w:val="22"/>
        </w:rPr>
        <w:t xml:space="preserve"> zestawów komputerowych typu Tower dla wszystkich Jednostek AGH</w:t>
      </w:r>
    </w:p>
    <w:p w14:paraId="571268F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A17D8" w:rsidRPr="00FA17D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85288E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A17D8" w:rsidRPr="00FA17D8">
        <w:rPr>
          <w:sz w:val="22"/>
          <w:szCs w:val="22"/>
        </w:rPr>
        <w:t>07/06/2021</w:t>
      </w:r>
      <w:r w:rsidR="00FF4AB1" w:rsidRPr="00577BC6">
        <w:rPr>
          <w:sz w:val="22"/>
          <w:szCs w:val="22"/>
        </w:rPr>
        <w:t xml:space="preserve"> o godz. </w:t>
      </w:r>
      <w:r w:rsidR="00FA17D8" w:rsidRPr="00FA17D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E12AE6C" w14:textId="77777777" w:rsidTr="003F57CD">
        <w:tc>
          <w:tcPr>
            <w:tcW w:w="993" w:type="dxa"/>
            <w:shd w:val="clear" w:color="auto" w:fill="auto"/>
            <w:vAlign w:val="center"/>
          </w:tcPr>
          <w:p w14:paraId="115ADB5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59D4EC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E40EA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A17D8" w:rsidRPr="00493F8C" w14:paraId="7986A65A" w14:textId="77777777" w:rsidTr="00F30900">
        <w:tc>
          <w:tcPr>
            <w:tcW w:w="993" w:type="dxa"/>
            <w:shd w:val="clear" w:color="auto" w:fill="auto"/>
            <w:vAlign w:val="center"/>
          </w:tcPr>
          <w:p w14:paraId="5DBA674F" w14:textId="77777777" w:rsidR="00FA17D8" w:rsidRPr="00490DC0" w:rsidRDefault="00FA17D8" w:rsidP="00F30900">
            <w:pPr>
              <w:spacing w:before="120" w:after="120"/>
              <w:jc w:val="center"/>
            </w:pPr>
            <w:r w:rsidRPr="00FA17D8">
              <w:t>1</w:t>
            </w:r>
          </w:p>
        </w:tc>
        <w:tc>
          <w:tcPr>
            <w:tcW w:w="5244" w:type="dxa"/>
            <w:shd w:val="clear" w:color="auto" w:fill="auto"/>
          </w:tcPr>
          <w:p w14:paraId="7FD2B9F9" w14:textId="77777777" w:rsidR="00BF4F11" w:rsidRPr="00BF4F11" w:rsidRDefault="00BF4F11" w:rsidP="00F30900">
            <w:pPr>
              <w:spacing w:before="40"/>
              <w:rPr>
                <w:b/>
                <w:bCs/>
              </w:rPr>
            </w:pPr>
            <w:r w:rsidRPr="00BF4F11">
              <w:rPr>
                <w:b/>
                <w:bCs/>
              </w:rPr>
              <w:t>KONSORCJUM:</w:t>
            </w:r>
          </w:p>
          <w:p w14:paraId="531A2820" w14:textId="50957B8E" w:rsidR="00FA17D8" w:rsidRPr="00490DC0" w:rsidRDefault="00BF4F11" w:rsidP="00F30900">
            <w:pPr>
              <w:spacing w:before="40"/>
            </w:pPr>
            <w:r w:rsidRPr="00BF4F11">
              <w:rPr>
                <w:b/>
                <w:bCs/>
              </w:rPr>
              <w:t>LIDER</w:t>
            </w:r>
            <w:r>
              <w:t xml:space="preserve"> - </w:t>
            </w:r>
            <w:r w:rsidR="00FA17D8" w:rsidRPr="00FA17D8">
              <w:t xml:space="preserve">MBA System </w:t>
            </w:r>
            <w:proofErr w:type="spellStart"/>
            <w:r w:rsidR="00FA17D8" w:rsidRPr="00FA17D8">
              <w:t>Sp.z</w:t>
            </w:r>
            <w:proofErr w:type="spellEnd"/>
            <w:r w:rsidR="00FA17D8" w:rsidRPr="00FA17D8">
              <w:t xml:space="preserve"> o.o.</w:t>
            </w:r>
          </w:p>
          <w:p w14:paraId="2D823914" w14:textId="3E0DA5CC" w:rsidR="00FA17D8" w:rsidRPr="00490DC0" w:rsidRDefault="00BF4F11" w:rsidP="00F30900">
            <w:r>
              <w:t xml:space="preserve">ul. </w:t>
            </w:r>
            <w:r w:rsidR="00FA17D8" w:rsidRPr="00FA17D8">
              <w:t>Odlewnicza</w:t>
            </w:r>
            <w:r w:rsidR="00FA17D8" w:rsidRPr="00490DC0">
              <w:t xml:space="preserve"> </w:t>
            </w:r>
            <w:r w:rsidR="00FA17D8" w:rsidRPr="00FA17D8">
              <w:t>7</w:t>
            </w:r>
            <w:r w:rsidR="00FA17D8" w:rsidRPr="00490DC0">
              <w:t xml:space="preserve"> </w:t>
            </w:r>
          </w:p>
          <w:p w14:paraId="1FAB958B" w14:textId="77777777" w:rsidR="00FA17D8" w:rsidRDefault="00FA17D8" w:rsidP="00F30900">
            <w:pPr>
              <w:spacing w:after="40"/>
              <w:jc w:val="both"/>
            </w:pPr>
            <w:r w:rsidRPr="00FA17D8">
              <w:t>03-231</w:t>
            </w:r>
            <w:r w:rsidRPr="00490DC0">
              <w:t xml:space="preserve"> </w:t>
            </w:r>
            <w:r w:rsidRPr="00FA17D8">
              <w:t>Warszawa</w:t>
            </w:r>
          </w:p>
          <w:p w14:paraId="3473EBDF" w14:textId="17BFD2B4" w:rsidR="00BF4F11" w:rsidRDefault="00BF4F11" w:rsidP="00F30900">
            <w:pPr>
              <w:spacing w:after="40"/>
              <w:jc w:val="both"/>
            </w:pPr>
            <w:r w:rsidRPr="00BF4F11">
              <w:rPr>
                <w:b/>
                <w:bCs/>
              </w:rPr>
              <w:t>UCZEST</w:t>
            </w:r>
            <w:r>
              <w:rPr>
                <w:b/>
                <w:bCs/>
              </w:rPr>
              <w:t>N</w:t>
            </w:r>
            <w:r w:rsidRPr="00BF4F11">
              <w:rPr>
                <w:b/>
                <w:bCs/>
              </w:rPr>
              <w:t>IK</w:t>
            </w:r>
            <w:r>
              <w:t xml:space="preserve"> – Progress Systemy Komputerowe sp. z o.o.</w:t>
            </w:r>
          </w:p>
          <w:p w14:paraId="29573C8C" w14:textId="77777777" w:rsidR="00BF4F11" w:rsidRDefault="00BF4F11" w:rsidP="00F30900">
            <w:pPr>
              <w:spacing w:after="40"/>
              <w:jc w:val="both"/>
            </w:pPr>
            <w:r>
              <w:t>al. Mickiewicza 27</w:t>
            </w:r>
          </w:p>
          <w:p w14:paraId="77D48BDB" w14:textId="158426DA" w:rsidR="00BF4F11" w:rsidRPr="00490DC0" w:rsidRDefault="00BF4F11" w:rsidP="00F30900">
            <w:pPr>
              <w:spacing w:after="40"/>
              <w:jc w:val="both"/>
            </w:pPr>
            <w:r>
              <w:t>31-120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06375D" w14:textId="77777777" w:rsidR="00FA17D8" w:rsidRPr="00490DC0" w:rsidRDefault="00FA17D8" w:rsidP="00F30900">
            <w:pPr>
              <w:spacing w:before="120" w:after="120"/>
              <w:jc w:val="both"/>
            </w:pPr>
            <w:r w:rsidRPr="00FA17D8">
              <w:t>3 759 095.25 zł</w:t>
            </w:r>
          </w:p>
        </w:tc>
      </w:tr>
      <w:tr w:rsidR="00FA17D8" w:rsidRPr="00493F8C" w14:paraId="0160AC36" w14:textId="77777777" w:rsidTr="00F30900">
        <w:tc>
          <w:tcPr>
            <w:tcW w:w="993" w:type="dxa"/>
            <w:shd w:val="clear" w:color="auto" w:fill="auto"/>
            <w:vAlign w:val="center"/>
          </w:tcPr>
          <w:p w14:paraId="3DA8B40C" w14:textId="77777777" w:rsidR="00FA17D8" w:rsidRPr="00490DC0" w:rsidRDefault="00FA17D8" w:rsidP="00F30900">
            <w:pPr>
              <w:spacing w:before="120" w:after="120"/>
              <w:jc w:val="center"/>
            </w:pPr>
            <w:r w:rsidRPr="00FA17D8">
              <w:t>2</w:t>
            </w:r>
          </w:p>
        </w:tc>
        <w:tc>
          <w:tcPr>
            <w:tcW w:w="5244" w:type="dxa"/>
            <w:shd w:val="clear" w:color="auto" w:fill="auto"/>
          </w:tcPr>
          <w:p w14:paraId="0C0FF2D3" w14:textId="77777777" w:rsidR="00FA17D8" w:rsidRPr="00BF4F11" w:rsidRDefault="00FA17D8" w:rsidP="00F30900">
            <w:pPr>
              <w:spacing w:before="40"/>
              <w:rPr>
                <w:lang w:val="en-US"/>
              </w:rPr>
            </w:pPr>
            <w:r w:rsidRPr="00BF4F11">
              <w:rPr>
                <w:lang w:val="en-US"/>
              </w:rPr>
              <w:t xml:space="preserve">IMMITIS sp. z </w:t>
            </w:r>
            <w:proofErr w:type="spellStart"/>
            <w:r w:rsidRPr="00BF4F11">
              <w:rPr>
                <w:lang w:val="en-US"/>
              </w:rPr>
              <w:t>o.o</w:t>
            </w:r>
            <w:proofErr w:type="spellEnd"/>
            <w:r w:rsidRPr="00BF4F11">
              <w:rPr>
                <w:lang w:val="en-US"/>
              </w:rPr>
              <w:t>.</w:t>
            </w:r>
          </w:p>
          <w:p w14:paraId="5AE3408C" w14:textId="336A2B98" w:rsidR="00FA17D8" w:rsidRPr="00490DC0" w:rsidRDefault="00BF4F11" w:rsidP="00F30900">
            <w:r>
              <w:t xml:space="preserve">ul. </w:t>
            </w:r>
            <w:r w:rsidR="00FA17D8" w:rsidRPr="00FA17D8">
              <w:t>Dworcowa</w:t>
            </w:r>
            <w:r w:rsidR="00FA17D8" w:rsidRPr="00490DC0">
              <w:t xml:space="preserve"> </w:t>
            </w:r>
            <w:r w:rsidR="00FA17D8" w:rsidRPr="00FA17D8">
              <w:t>83</w:t>
            </w:r>
            <w:r w:rsidR="00FA17D8" w:rsidRPr="00490DC0">
              <w:t xml:space="preserve"> </w:t>
            </w:r>
          </w:p>
          <w:p w14:paraId="5B302807" w14:textId="77777777" w:rsidR="00FA17D8" w:rsidRPr="00490DC0" w:rsidRDefault="00FA17D8" w:rsidP="00F30900">
            <w:pPr>
              <w:spacing w:after="40"/>
              <w:jc w:val="both"/>
            </w:pPr>
            <w:r w:rsidRPr="00FA17D8">
              <w:t>85-009</w:t>
            </w:r>
            <w:r w:rsidRPr="00490DC0">
              <w:t xml:space="preserve"> </w:t>
            </w:r>
            <w:r w:rsidRPr="00FA17D8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7C8755" w14:textId="77777777" w:rsidR="00FA17D8" w:rsidRPr="00490DC0" w:rsidRDefault="00FA17D8" w:rsidP="00F30900">
            <w:pPr>
              <w:spacing w:before="120" w:after="120"/>
              <w:jc w:val="both"/>
            </w:pPr>
            <w:r w:rsidRPr="00FA17D8">
              <w:t>4 053 219.00 zł</w:t>
            </w:r>
          </w:p>
        </w:tc>
      </w:tr>
      <w:tr w:rsidR="00FA17D8" w:rsidRPr="00493F8C" w14:paraId="44CDF844" w14:textId="77777777" w:rsidTr="00F30900">
        <w:tc>
          <w:tcPr>
            <w:tcW w:w="993" w:type="dxa"/>
            <w:shd w:val="clear" w:color="auto" w:fill="auto"/>
            <w:vAlign w:val="center"/>
          </w:tcPr>
          <w:p w14:paraId="74BB4F68" w14:textId="77777777" w:rsidR="00FA17D8" w:rsidRPr="00490DC0" w:rsidRDefault="00FA17D8" w:rsidP="00F30900">
            <w:pPr>
              <w:spacing w:before="120" w:after="120"/>
              <w:jc w:val="center"/>
            </w:pPr>
            <w:r w:rsidRPr="00FA17D8">
              <w:t>3</w:t>
            </w:r>
          </w:p>
        </w:tc>
        <w:tc>
          <w:tcPr>
            <w:tcW w:w="5244" w:type="dxa"/>
            <w:shd w:val="clear" w:color="auto" w:fill="auto"/>
          </w:tcPr>
          <w:p w14:paraId="50E24709" w14:textId="33239BD2" w:rsidR="00FA17D8" w:rsidRPr="00490DC0" w:rsidRDefault="00FA17D8" w:rsidP="00F30900">
            <w:pPr>
              <w:spacing w:before="40"/>
            </w:pPr>
            <w:r w:rsidRPr="00FA17D8">
              <w:t xml:space="preserve">Cezar </w:t>
            </w:r>
            <w:r w:rsidR="007E29E5">
              <w:t xml:space="preserve">Cezary </w:t>
            </w:r>
            <w:proofErr w:type="spellStart"/>
            <w:r w:rsidR="007E29E5">
              <w:t>Machnio</w:t>
            </w:r>
            <w:proofErr w:type="spellEnd"/>
            <w:r w:rsidR="007E29E5">
              <w:t xml:space="preserve"> i Piotr Gąbka</w:t>
            </w:r>
            <w:r w:rsidRPr="00FA17D8">
              <w:t xml:space="preserve"> Sp. </w:t>
            </w:r>
            <w:r w:rsidR="007E29E5">
              <w:t>z o.o.</w:t>
            </w:r>
          </w:p>
          <w:p w14:paraId="13CC0C33" w14:textId="77777777" w:rsidR="00FA17D8" w:rsidRPr="00490DC0" w:rsidRDefault="00FA17D8" w:rsidP="00F30900">
            <w:r w:rsidRPr="00FA17D8">
              <w:t>ul. Wolność</w:t>
            </w:r>
            <w:r w:rsidRPr="00490DC0">
              <w:t xml:space="preserve"> </w:t>
            </w:r>
            <w:r w:rsidRPr="00FA17D8">
              <w:t>8/4</w:t>
            </w:r>
            <w:r w:rsidRPr="00490DC0">
              <w:t xml:space="preserve"> </w:t>
            </w:r>
          </w:p>
          <w:p w14:paraId="15FCB189" w14:textId="77777777" w:rsidR="00FA17D8" w:rsidRPr="00490DC0" w:rsidRDefault="00FA17D8" w:rsidP="00F30900">
            <w:pPr>
              <w:spacing w:after="40"/>
              <w:jc w:val="both"/>
            </w:pPr>
            <w:r w:rsidRPr="00FA17D8">
              <w:t>26-600</w:t>
            </w:r>
            <w:r w:rsidRPr="00490DC0">
              <w:t xml:space="preserve"> </w:t>
            </w:r>
            <w:r w:rsidRPr="00FA17D8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33804E" w14:textId="77777777" w:rsidR="00FA17D8" w:rsidRPr="00490DC0" w:rsidRDefault="00FA17D8" w:rsidP="00F30900">
            <w:pPr>
              <w:spacing w:before="120" w:after="120"/>
              <w:jc w:val="both"/>
            </w:pPr>
            <w:r w:rsidRPr="00FA17D8">
              <w:t>4 824 213.75 zł</w:t>
            </w:r>
          </w:p>
        </w:tc>
      </w:tr>
    </w:tbl>
    <w:p w14:paraId="7DF3E755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0FEB605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1699A753" w14:textId="77777777" w:rsidR="00C236D3" w:rsidRDefault="00FA17D8" w:rsidP="00173B20">
      <w:pPr>
        <w:jc w:val="right"/>
      </w:pPr>
      <w:r w:rsidRPr="00FA17D8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FA17D8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F3931" w14:textId="77777777" w:rsidR="00096165" w:rsidRDefault="00096165">
      <w:r>
        <w:separator/>
      </w:r>
    </w:p>
  </w:endnote>
  <w:endnote w:type="continuationSeparator" w:id="0">
    <w:p w14:paraId="72C04C39" w14:textId="77777777" w:rsidR="00096165" w:rsidRDefault="00096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4D12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17DF9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908CD" w14:textId="77777777" w:rsidR="009F189D" w:rsidRDefault="0040344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CB73AD">
        <v:line id="_x0000_s2049" style="position:absolute;left:0;text-align:left;z-index:251657728" from="-3.85pt,8.7pt" to="455.15pt,8.7pt"/>
      </w:pict>
    </w:r>
  </w:p>
  <w:p w14:paraId="7AE370B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295A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13759D" w14:textId="77777777" w:rsidR="009F189D" w:rsidRDefault="009F189D">
    <w:pPr>
      <w:pStyle w:val="Stopka"/>
      <w:tabs>
        <w:tab w:val="clear" w:pos="4536"/>
      </w:tabs>
      <w:jc w:val="center"/>
    </w:pPr>
  </w:p>
  <w:p w14:paraId="7A93FB5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37C32" w14:textId="77777777" w:rsidR="00096165" w:rsidRDefault="00096165">
      <w:r>
        <w:separator/>
      </w:r>
    </w:p>
  </w:footnote>
  <w:footnote w:type="continuationSeparator" w:id="0">
    <w:p w14:paraId="5ED709A6" w14:textId="77777777" w:rsidR="00096165" w:rsidRDefault="000961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B515F" w14:textId="77777777" w:rsidR="00FA17D8" w:rsidRDefault="00FA17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98517" w14:textId="77777777" w:rsidR="00FA17D8" w:rsidRDefault="00FA17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7B3D4" w14:textId="77777777" w:rsidR="00FA17D8" w:rsidRDefault="00FA17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6165"/>
    <w:rsid w:val="00007727"/>
    <w:rsid w:val="00017720"/>
    <w:rsid w:val="00035488"/>
    <w:rsid w:val="00096165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9E5"/>
    <w:rsid w:val="00843263"/>
    <w:rsid w:val="00861E75"/>
    <w:rsid w:val="009D19BD"/>
    <w:rsid w:val="009F189D"/>
    <w:rsid w:val="00A80738"/>
    <w:rsid w:val="00BF4F11"/>
    <w:rsid w:val="00C236D3"/>
    <w:rsid w:val="00C659E2"/>
    <w:rsid w:val="00CB0802"/>
    <w:rsid w:val="00D665F5"/>
    <w:rsid w:val="00D7128F"/>
    <w:rsid w:val="00EA3476"/>
    <w:rsid w:val="00F44906"/>
    <w:rsid w:val="00F95C33"/>
    <w:rsid w:val="00FA17D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229525"/>
  <w15:chartTrackingRefBased/>
  <w15:docId w15:val="{5752094E-5CBE-4307-ABA3-CFB528AB0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170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2021-06-09T08:03:00Z</cp:lastPrinted>
  <dcterms:created xsi:type="dcterms:W3CDTF">2021-06-09T08:17:00Z</dcterms:created>
  <dcterms:modified xsi:type="dcterms:W3CDTF">2021-06-09T08:17:00Z</dcterms:modified>
</cp:coreProperties>
</file>