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2FC3A" w14:textId="77777777" w:rsidR="00073D17" w:rsidRPr="002A16E2" w:rsidRDefault="00593C33" w:rsidP="00073D17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EA18909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sz w:val="22"/>
          <w:szCs w:val="22"/>
        </w:rPr>
        <w:t>Załącznik nr 1</w:t>
      </w:r>
    </w:p>
    <w:p w14:paraId="516334BB" w14:textId="77777777" w:rsidR="00073D17" w:rsidRPr="002A16E2" w:rsidRDefault="00073D17" w:rsidP="00073D1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5EAC6EB" w14:textId="77777777" w:rsidR="00073D17" w:rsidRPr="002A16E2" w:rsidRDefault="00073D17" w:rsidP="00073D1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ADE0F2B" w14:textId="77777777" w:rsidR="00073D17" w:rsidRPr="002A16E2" w:rsidRDefault="00073D17" w:rsidP="00073D1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3F8D0BE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B6CE70E" w14:textId="77777777" w:rsidR="00073D17" w:rsidRPr="00FA50AF" w:rsidRDefault="00073D17" w:rsidP="00073D1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BE902B7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519FF6C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1689D04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55C6091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3F18AC4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4657738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39B561F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9438E45" w14:textId="77777777" w:rsidR="00073D17" w:rsidRPr="002A16E2" w:rsidRDefault="00073D17" w:rsidP="00073D1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FB5D0F2" w14:textId="77777777" w:rsidR="00073D17" w:rsidRPr="002A16E2" w:rsidRDefault="00073D17" w:rsidP="00073D1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D1DB2A0" w14:textId="77777777" w:rsidR="00073D17" w:rsidRPr="002A16E2" w:rsidRDefault="00073D17" w:rsidP="00073D1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75A6E61" w14:textId="77777777" w:rsidR="00073D17" w:rsidRPr="002A16E2" w:rsidRDefault="00073D17" w:rsidP="00073D1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349594E" w14:textId="77777777" w:rsidR="00073D17" w:rsidRPr="002A16E2" w:rsidRDefault="00073D17" w:rsidP="00073D1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FF3C58D" w14:textId="77777777" w:rsidR="00073D17" w:rsidRPr="002A16E2" w:rsidRDefault="00073D17" w:rsidP="00073D1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5EE7F3F" w14:textId="77777777" w:rsidR="00073D17" w:rsidRPr="002A16E2" w:rsidRDefault="00073D17" w:rsidP="00073D17">
      <w:pPr>
        <w:ind w:firstLine="3969"/>
        <w:rPr>
          <w:b/>
          <w:sz w:val="22"/>
          <w:szCs w:val="22"/>
        </w:rPr>
      </w:pPr>
    </w:p>
    <w:p w14:paraId="3994899A" w14:textId="61F41F55" w:rsidR="00073D17" w:rsidRPr="002A16E2" w:rsidRDefault="00073D17" w:rsidP="00073D1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7C72B7" w:rsidRPr="007C72B7">
        <w:rPr>
          <w:b/>
          <w:sz w:val="22"/>
          <w:szCs w:val="22"/>
        </w:rPr>
        <w:t xml:space="preserve">Dostawa 3 szt. mieszadeł magnetycznych dla </w:t>
      </w:r>
      <w:proofErr w:type="spellStart"/>
      <w:r w:rsidR="007C72B7" w:rsidRPr="007C72B7">
        <w:rPr>
          <w:b/>
          <w:sz w:val="22"/>
          <w:szCs w:val="22"/>
        </w:rPr>
        <w:t>WEiP</w:t>
      </w:r>
      <w:proofErr w:type="spellEnd"/>
      <w:r w:rsidRPr="002A16E2">
        <w:rPr>
          <w:b/>
          <w:sz w:val="22"/>
          <w:szCs w:val="22"/>
        </w:rPr>
        <w:t>- KC-zp.272-</w:t>
      </w:r>
      <w:r w:rsidR="007C72B7">
        <w:rPr>
          <w:b/>
          <w:sz w:val="22"/>
          <w:szCs w:val="22"/>
        </w:rPr>
        <w:t>182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73D17" w:rsidRPr="002A16E2" w14:paraId="75C30EE4" w14:textId="77777777" w:rsidTr="002F772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6F9A23" w14:textId="77777777" w:rsidR="00073D17" w:rsidRPr="002A16E2" w:rsidRDefault="00073D17" w:rsidP="002F772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78E53D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5EFF3BA9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A0AED2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5F5B66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784218DE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C0E690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59DF60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13DB678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1E7CA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23A0123E" w14:textId="77777777" w:rsidR="00073D17" w:rsidRPr="002A16E2" w:rsidRDefault="00073D17" w:rsidP="002F772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4EE8A1A0" w14:textId="77777777" w:rsidR="00073D17" w:rsidRPr="002A16E2" w:rsidRDefault="00073D17" w:rsidP="002F7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8D4D7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0E0CB7B" w14:textId="77777777" w:rsidR="00073D17" w:rsidRPr="002A16E2" w:rsidRDefault="00073D17" w:rsidP="002F772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0AEB08F3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073D17" w:rsidRPr="002A16E2" w14:paraId="198D2DEB" w14:textId="77777777" w:rsidTr="002F772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1F3F02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C1051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EC591B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234B49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0BE745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B3FAF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0AE9DDB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EABE24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73D17" w:rsidRPr="002A16E2" w14:paraId="1F36FA6E" w14:textId="77777777" w:rsidTr="002F772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2744BF" w14:textId="77777777" w:rsidR="00073D17" w:rsidRPr="002A16E2" w:rsidRDefault="00073D17" w:rsidP="002F77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2BF3" w14:textId="6492278A" w:rsidR="00073D17" w:rsidRPr="00A47B30" w:rsidRDefault="007C72B7" w:rsidP="002F772B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Mieszadło magnetyczne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FA45" w14:textId="469C88CE" w:rsidR="00073D17" w:rsidRPr="00A47B30" w:rsidRDefault="00073D17" w:rsidP="00593C3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F3C5" w14:textId="3B1D0D40" w:rsidR="00073D17" w:rsidRPr="002A16E2" w:rsidRDefault="007C72B7" w:rsidP="002F7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073D1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AA13" w14:textId="77777777" w:rsidR="00073D17" w:rsidRPr="002A16E2" w:rsidRDefault="00073D17" w:rsidP="002F772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8F1D" w14:textId="77777777" w:rsidR="00073D17" w:rsidRPr="002A16E2" w:rsidRDefault="00073D17" w:rsidP="002F772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1C412D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FD15B9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</w:tr>
      <w:tr w:rsidR="00073D17" w:rsidRPr="002A16E2" w14:paraId="6A70B486" w14:textId="77777777" w:rsidTr="002F772B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32057C" w14:textId="77777777" w:rsidR="00073D17" w:rsidRDefault="00073D17" w:rsidP="002F772B">
            <w:pPr>
              <w:ind w:right="425"/>
              <w:rPr>
                <w:sz w:val="22"/>
                <w:szCs w:val="22"/>
              </w:rPr>
            </w:pPr>
          </w:p>
          <w:p w14:paraId="69093060" w14:textId="77777777" w:rsidR="00073D17" w:rsidRDefault="00073D17" w:rsidP="002F772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091B3E9" w14:textId="77777777" w:rsidR="00073D17" w:rsidRPr="002A16E2" w:rsidRDefault="00073D17" w:rsidP="002F772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ADBE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A8F910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67A6A3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</w:tr>
      <w:tr w:rsidR="00073D17" w:rsidRPr="002A16E2" w14:paraId="27556870" w14:textId="77777777" w:rsidTr="002F772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CA5585" w14:textId="77777777" w:rsidR="00073D17" w:rsidRPr="002A16E2" w:rsidRDefault="00073D17" w:rsidP="002F772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D3F84D0" w14:textId="77777777" w:rsidR="00073D17" w:rsidRPr="002A16E2" w:rsidRDefault="00073D17" w:rsidP="002F772B">
            <w:pPr>
              <w:rPr>
                <w:sz w:val="22"/>
                <w:szCs w:val="22"/>
              </w:rPr>
            </w:pPr>
          </w:p>
          <w:p w14:paraId="38D713EE" w14:textId="77777777" w:rsidR="00073D17" w:rsidRPr="002A16E2" w:rsidRDefault="00073D17" w:rsidP="002F772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E2453EC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62FF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469772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CBCD7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2944C7C" w14:textId="77777777" w:rsidR="00073D17" w:rsidRPr="002A16E2" w:rsidRDefault="00073D17" w:rsidP="00073D17">
      <w:pPr>
        <w:tabs>
          <w:tab w:val="right" w:pos="9000"/>
        </w:tabs>
        <w:rPr>
          <w:sz w:val="22"/>
          <w:szCs w:val="22"/>
        </w:rPr>
      </w:pPr>
    </w:p>
    <w:p w14:paraId="5E46E293" w14:textId="5C723B94" w:rsidR="00073D17" w:rsidRPr="002A16E2" w:rsidRDefault="00073D17" w:rsidP="00073D1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607A2D">
        <w:rPr>
          <w:b/>
          <w:bCs/>
          <w:sz w:val="22"/>
          <w:szCs w:val="22"/>
        </w:rPr>
        <w:t>21</w:t>
      </w:r>
      <w:r w:rsidRPr="002A16E2">
        <w:rPr>
          <w:b/>
          <w:bCs/>
          <w:sz w:val="22"/>
          <w:szCs w:val="22"/>
        </w:rPr>
        <w:t xml:space="preserve"> dni od daty </w:t>
      </w:r>
      <w:r>
        <w:rPr>
          <w:b/>
          <w:bCs/>
          <w:sz w:val="22"/>
          <w:szCs w:val="22"/>
        </w:rPr>
        <w:t>podpisania umowy.</w:t>
      </w:r>
    </w:p>
    <w:p w14:paraId="606EFDB6" w14:textId="77777777" w:rsidR="00073D17" w:rsidRPr="002A16E2" w:rsidRDefault="00073D17" w:rsidP="00073D1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D0826EE" w14:textId="77777777" w:rsidR="00073D17" w:rsidRPr="002A16E2" w:rsidRDefault="00073D17" w:rsidP="00073D1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CCA3CF2" w14:textId="77777777" w:rsidR="00073D17" w:rsidRPr="002A16E2" w:rsidRDefault="00073D17" w:rsidP="00073D1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90EA80" w14:textId="77777777" w:rsidR="00073D17" w:rsidRPr="002A16E2" w:rsidRDefault="00073D17" w:rsidP="00073D1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381217E" w14:textId="77777777" w:rsidR="00073D17" w:rsidRPr="002A16E2" w:rsidRDefault="00073D17" w:rsidP="00073D17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BEEB550" w14:textId="77777777" w:rsidR="00073D17" w:rsidRPr="002A16E2" w:rsidRDefault="00073D17" w:rsidP="00073D1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0FAEB667" w14:textId="77777777" w:rsidR="00073D17" w:rsidRDefault="00073D17" w:rsidP="00073D1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C98361B" w14:textId="77777777" w:rsidR="00073D17" w:rsidRPr="002A16E2" w:rsidRDefault="00073D17" w:rsidP="00073D1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660757D" w14:textId="77777777" w:rsidR="00073D17" w:rsidRPr="002A16E2" w:rsidRDefault="00073D17" w:rsidP="00073D1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8016C" w14:textId="77777777" w:rsidR="00073D17" w:rsidRPr="002A16E2" w:rsidRDefault="00073D17" w:rsidP="00073D1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AB4AE0" w14:textId="77777777" w:rsidR="00073D17" w:rsidRPr="002A16E2" w:rsidRDefault="00073D17" w:rsidP="00073D1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73D17" w:rsidRPr="002A16E2" w14:paraId="16E8898F" w14:textId="77777777" w:rsidTr="002F772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44785" w14:textId="77777777" w:rsidR="00073D17" w:rsidRPr="002A16E2" w:rsidRDefault="00073D17" w:rsidP="002F77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8927B" w14:textId="77777777" w:rsidR="00073D17" w:rsidRPr="002A16E2" w:rsidRDefault="00073D17" w:rsidP="002F77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2B8585E" w14:textId="77777777" w:rsidR="00073D17" w:rsidRPr="002A16E2" w:rsidRDefault="00073D17" w:rsidP="002F77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2E644" w14:textId="77777777" w:rsidR="00073D17" w:rsidRPr="002A16E2" w:rsidRDefault="00073D17" w:rsidP="002F77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73D17" w:rsidRPr="002A16E2" w14:paraId="1AD36354" w14:textId="77777777" w:rsidTr="002F772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1F808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536E0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725D7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73D17" w:rsidRPr="002A16E2" w14:paraId="3ACE8E8D" w14:textId="77777777" w:rsidTr="002F772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64629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E7906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5A4C2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13F9C9A" w14:textId="77777777" w:rsidR="00073D17" w:rsidRPr="002A16E2" w:rsidRDefault="00073D17" w:rsidP="00073D1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0679092" w14:textId="77777777" w:rsidR="00073D17" w:rsidRPr="002A16E2" w:rsidRDefault="00073D17" w:rsidP="00073D1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021F599" w14:textId="77777777" w:rsidR="00073D17" w:rsidRPr="002A16E2" w:rsidRDefault="00073D17" w:rsidP="00073D1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1D7D023" w14:textId="77777777" w:rsidR="00073D17" w:rsidRPr="002A16E2" w:rsidRDefault="00073D17" w:rsidP="00073D1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F58BB95" w14:textId="77777777" w:rsidR="00073D17" w:rsidRPr="002A16E2" w:rsidRDefault="00073D17" w:rsidP="00073D1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A21407D" w14:textId="77777777" w:rsidR="00073D17" w:rsidRPr="002A16E2" w:rsidRDefault="00073D17" w:rsidP="00073D1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8B3AA8A" w14:textId="77777777" w:rsidR="00073D17" w:rsidRPr="002A16E2" w:rsidRDefault="00073D17" w:rsidP="00073D1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FA253A3" w14:textId="77777777" w:rsidR="00073D17" w:rsidRPr="002A16E2" w:rsidRDefault="00073D17" w:rsidP="00073D1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16F7671" w14:textId="77777777" w:rsidR="00073D17" w:rsidRPr="002A16E2" w:rsidRDefault="00073D17" w:rsidP="00073D1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C1FD246" w14:textId="77777777" w:rsidR="00073D17" w:rsidRPr="00F47191" w:rsidRDefault="00073D17" w:rsidP="00073D17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BD29FC5" w14:textId="77777777" w:rsidR="00073D17" w:rsidRPr="000A160D" w:rsidRDefault="00073D17" w:rsidP="00073D17"/>
    <w:p w14:paraId="6A482853" w14:textId="77777777" w:rsidR="00073D17" w:rsidRPr="00707BF9" w:rsidRDefault="00073D17" w:rsidP="00073D17"/>
    <w:p w14:paraId="6D3FD73C" w14:textId="77777777" w:rsidR="00073D17" w:rsidRPr="009E6DA2" w:rsidRDefault="00073D17" w:rsidP="00073D17"/>
    <w:p w14:paraId="47AC1B4F" w14:textId="77777777" w:rsidR="00FE545C" w:rsidRPr="0004105C" w:rsidRDefault="00FE545C" w:rsidP="0004105C"/>
    <w:sectPr w:rsidR="00FE545C" w:rsidRPr="00041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19E4D" w14:textId="77777777" w:rsidR="00A92540" w:rsidRDefault="00A92540">
      <w:r>
        <w:separator/>
      </w:r>
    </w:p>
  </w:endnote>
  <w:endnote w:type="continuationSeparator" w:id="0">
    <w:p w14:paraId="5E618B07" w14:textId="77777777" w:rsidR="00A92540" w:rsidRDefault="00A9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48283" w14:textId="77777777" w:rsidR="001468DA" w:rsidRDefault="001468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B68C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6E8BD" w14:textId="77777777" w:rsidR="001468DA" w:rsidRDefault="001468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0A7C0" w14:textId="77777777" w:rsidR="00A92540" w:rsidRDefault="00A92540">
      <w:r>
        <w:separator/>
      </w:r>
    </w:p>
  </w:footnote>
  <w:footnote w:type="continuationSeparator" w:id="0">
    <w:p w14:paraId="64FDB0C6" w14:textId="77777777" w:rsidR="00A92540" w:rsidRDefault="00A92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1E9D" w14:textId="77777777" w:rsidR="001468DA" w:rsidRDefault="00146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4655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C6DCA" w14:textId="77777777" w:rsidR="001468DA" w:rsidRDefault="001468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540"/>
    <w:rsid w:val="00012286"/>
    <w:rsid w:val="0004105C"/>
    <w:rsid w:val="00071CCC"/>
    <w:rsid w:val="00073D17"/>
    <w:rsid w:val="000B731D"/>
    <w:rsid w:val="000D6134"/>
    <w:rsid w:val="000E09C7"/>
    <w:rsid w:val="000F6589"/>
    <w:rsid w:val="00106636"/>
    <w:rsid w:val="00116EC6"/>
    <w:rsid w:val="001468DA"/>
    <w:rsid w:val="001801DD"/>
    <w:rsid w:val="001D4612"/>
    <w:rsid w:val="00207E98"/>
    <w:rsid w:val="002723B0"/>
    <w:rsid w:val="00315A4A"/>
    <w:rsid w:val="004B7300"/>
    <w:rsid w:val="004C6753"/>
    <w:rsid w:val="00593C33"/>
    <w:rsid w:val="00595C87"/>
    <w:rsid w:val="005D2C65"/>
    <w:rsid w:val="005E6D94"/>
    <w:rsid w:val="00607A2D"/>
    <w:rsid w:val="0063384F"/>
    <w:rsid w:val="00643C6F"/>
    <w:rsid w:val="00646202"/>
    <w:rsid w:val="0065290F"/>
    <w:rsid w:val="006815F6"/>
    <w:rsid w:val="007748F0"/>
    <w:rsid w:val="007A4321"/>
    <w:rsid w:val="007C72B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254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FC2ADE"/>
  <w15:chartTrackingRefBased/>
  <w15:docId w15:val="{3E207116-6F31-4EE6-AC78-60EF9A8B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D1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503</Words>
  <Characters>3903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2021-05-31T11:10:00Z</cp:lastPrinted>
  <dcterms:created xsi:type="dcterms:W3CDTF">2021-05-31T11:16:00Z</dcterms:created>
  <dcterms:modified xsi:type="dcterms:W3CDTF">2021-05-31T11:16:00Z</dcterms:modified>
</cp:coreProperties>
</file>