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2F035" w14:textId="06065197" w:rsidR="00A87A42" w:rsidRDefault="00A87A42" w:rsidP="00A87A4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182</w:t>
      </w:r>
      <w:r>
        <w:rPr>
          <w:b/>
          <w:sz w:val="24"/>
        </w:rPr>
        <w:t>/21</w:t>
      </w:r>
    </w:p>
    <w:p w14:paraId="5B75FF10" w14:textId="77777777" w:rsidR="00A87A42" w:rsidRDefault="00A87A42" w:rsidP="00A87A42">
      <w:pPr>
        <w:pStyle w:val="Nagwek3"/>
        <w:ind w:left="0"/>
        <w:jc w:val="left"/>
        <w:rPr>
          <w:sz w:val="28"/>
        </w:rPr>
      </w:pPr>
    </w:p>
    <w:p w14:paraId="58C6F289" w14:textId="77777777" w:rsidR="00A87A42" w:rsidRDefault="00A87A42" w:rsidP="00A87A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35356EC" w14:textId="77777777" w:rsidR="00A87A42" w:rsidRDefault="00A87A42" w:rsidP="00A87A42">
      <w:pPr>
        <w:jc w:val="center"/>
        <w:rPr>
          <w:b/>
          <w:sz w:val="28"/>
          <w:szCs w:val="28"/>
        </w:rPr>
      </w:pPr>
    </w:p>
    <w:p w14:paraId="0F3A7DD2" w14:textId="77777777" w:rsidR="00A87A42" w:rsidRDefault="00A87A42" w:rsidP="00A87A4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1F98BD9" w14:textId="77777777" w:rsidR="00A87A42" w:rsidRDefault="00A87A42" w:rsidP="00A87A4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D76E443" w14:textId="77777777" w:rsidR="00A87A42" w:rsidRDefault="00A87A42" w:rsidP="00A87A4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51FD5C8" w14:textId="77777777" w:rsidR="00A87A42" w:rsidRDefault="00A87A42" w:rsidP="00A87A42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podstawowym bez negocjacji </w:t>
      </w:r>
      <w:r>
        <w:rPr>
          <w:b/>
          <w:bCs/>
          <w:szCs w:val="24"/>
        </w:rPr>
        <w:t>na:</w:t>
      </w:r>
    </w:p>
    <w:p w14:paraId="3158FB73" w14:textId="1F084A81" w:rsidR="00A87A42" w:rsidRDefault="00A87A42" w:rsidP="00A87A4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>
        <w:rPr>
          <w:b/>
        </w:rPr>
        <w:t>D</w:t>
      </w:r>
      <w:r w:rsidRPr="00550365">
        <w:rPr>
          <w:b/>
        </w:rPr>
        <w:t xml:space="preserve">ostawa </w:t>
      </w:r>
      <w:r>
        <w:rPr>
          <w:b/>
        </w:rPr>
        <w:t>3</w:t>
      </w:r>
      <w:r w:rsidRPr="00550365">
        <w:rPr>
          <w:b/>
        </w:rPr>
        <w:t xml:space="preserve"> szt. </w:t>
      </w:r>
      <w:r>
        <w:rPr>
          <w:b/>
        </w:rPr>
        <w:t>mieszadeł magnetycznych</w:t>
      </w:r>
      <w:r>
        <w:rPr>
          <w:b/>
        </w:rPr>
        <w:t xml:space="preserve"> dla </w:t>
      </w:r>
      <w:proofErr w:type="spellStart"/>
      <w:r>
        <w:rPr>
          <w:b/>
        </w:rPr>
        <w:t>W</w:t>
      </w:r>
      <w:r>
        <w:rPr>
          <w:b/>
        </w:rPr>
        <w:t>EiP</w:t>
      </w:r>
      <w:proofErr w:type="spellEnd"/>
      <w:r>
        <w:rPr>
          <w:rFonts w:ascii="Verdana" w:hAnsi="Verdana"/>
          <w:b/>
        </w:rPr>
        <w:t xml:space="preserve"> - KC-zp.272-</w:t>
      </w:r>
      <w:r>
        <w:rPr>
          <w:rFonts w:ascii="Verdana" w:hAnsi="Verdana"/>
          <w:b/>
        </w:rPr>
        <w:t>182</w:t>
      </w:r>
      <w:r>
        <w:rPr>
          <w:rFonts w:ascii="Verdana" w:hAnsi="Verdana"/>
          <w:b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3DB3418B" w14:textId="77777777" w:rsidR="00A87A42" w:rsidRDefault="00A87A42" w:rsidP="00A87A4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0E65860" w14:textId="77777777" w:rsidR="00A87A42" w:rsidRDefault="00A87A42" w:rsidP="00A87A4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FD91D69" w14:textId="77777777" w:rsidR="00A87A42" w:rsidRDefault="00A87A42" w:rsidP="00A87A4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74A2A60" w14:textId="77777777" w:rsidR="00A87A42" w:rsidRDefault="00A87A42" w:rsidP="00A87A4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3486790" w14:textId="77777777" w:rsidR="00A87A42" w:rsidRDefault="00A87A42" w:rsidP="00A87A4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BB9CC1D" w14:textId="77777777" w:rsidR="00A87A42" w:rsidRDefault="00A87A42" w:rsidP="00A87A4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1D85558" w14:textId="77777777" w:rsidR="00A87A42" w:rsidRDefault="00A87A42" w:rsidP="00A87A4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34EDE85" w14:textId="77777777" w:rsidR="00A87A42" w:rsidRDefault="00A87A42" w:rsidP="00A87A4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87A42" w14:paraId="4E91522E" w14:textId="77777777" w:rsidTr="002F772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B6E15" w14:textId="77777777" w:rsidR="00A87A42" w:rsidRDefault="00A87A42" w:rsidP="002F772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E656" w14:textId="77777777" w:rsidR="00A87A42" w:rsidRDefault="00A87A42" w:rsidP="002F772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32864" w14:textId="77777777" w:rsidR="00A87A42" w:rsidRDefault="00A87A42" w:rsidP="002F772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87A42" w14:paraId="003EE1C5" w14:textId="77777777" w:rsidTr="002F772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7DFC" w14:textId="77777777" w:rsidR="00A87A42" w:rsidRDefault="00A87A42" w:rsidP="002F772B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0D22" w14:textId="77777777" w:rsidR="00A87A42" w:rsidRDefault="00A87A42" w:rsidP="002F772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8A00" w14:textId="77777777" w:rsidR="00A87A42" w:rsidRDefault="00A87A42" w:rsidP="002F772B">
            <w:pPr>
              <w:widowControl w:val="0"/>
              <w:spacing w:line="360" w:lineRule="auto"/>
              <w:jc w:val="both"/>
            </w:pPr>
          </w:p>
        </w:tc>
      </w:tr>
      <w:tr w:rsidR="00A87A42" w14:paraId="6D107C89" w14:textId="77777777" w:rsidTr="002F772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E5CA" w14:textId="77777777" w:rsidR="00A87A42" w:rsidRDefault="00A87A42" w:rsidP="002F772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28BB" w14:textId="77777777" w:rsidR="00A87A42" w:rsidRDefault="00A87A42" w:rsidP="002F772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59EC" w14:textId="77777777" w:rsidR="00A87A42" w:rsidRDefault="00A87A42" w:rsidP="002F772B">
            <w:pPr>
              <w:widowControl w:val="0"/>
              <w:spacing w:line="360" w:lineRule="auto"/>
              <w:jc w:val="both"/>
            </w:pPr>
          </w:p>
        </w:tc>
      </w:tr>
      <w:tr w:rsidR="00A87A42" w14:paraId="6CD22EBE" w14:textId="77777777" w:rsidTr="002F772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90C0" w14:textId="77777777" w:rsidR="00A87A42" w:rsidRDefault="00A87A42" w:rsidP="002F772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EEB1" w14:textId="77777777" w:rsidR="00A87A42" w:rsidRDefault="00A87A42" w:rsidP="002F772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C714" w14:textId="77777777" w:rsidR="00A87A42" w:rsidRDefault="00A87A42" w:rsidP="002F772B">
            <w:pPr>
              <w:widowControl w:val="0"/>
              <w:spacing w:line="360" w:lineRule="auto"/>
              <w:jc w:val="both"/>
            </w:pPr>
          </w:p>
        </w:tc>
      </w:tr>
    </w:tbl>
    <w:p w14:paraId="56581F1D" w14:textId="77777777" w:rsidR="00A87A42" w:rsidRDefault="00A87A42" w:rsidP="00A87A42">
      <w:pPr>
        <w:widowControl w:val="0"/>
        <w:spacing w:line="360" w:lineRule="auto"/>
        <w:jc w:val="both"/>
      </w:pPr>
    </w:p>
    <w:p w14:paraId="0DAE918D" w14:textId="77777777" w:rsidR="00A87A42" w:rsidRDefault="00A87A42" w:rsidP="00A87A4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D1284EB" w14:textId="77777777" w:rsidR="00A87A42" w:rsidRDefault="00A87A42" w:rsidP="00A87A4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A821C23" w14:textId="77777777" w:rsidR="00A87A42" w:rsidRDefault="00A87A42" w:rsidP="00A87A4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C7E52C9" w14:textId="77777777" w:rsidR="00A87A42" w:rsidRDefault="00A87A42" w:rsidP="00A87A4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53AF4B0" w14:textId="77777777" w:rsidR="00A87A42" w:rsidRDefault="00A87A42" w:rsidP="00A87A4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1C9CD98" w14:textId="77777777" w:rsidR="00A87A42" w:rsidRDefault="00A87A42" w:rsidP="00A87A4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5E108E7" w14:textId="77777777" w:rsidR="00A87A42" w:rsidRPr="00D82098" w:rsidRDefault="00A87A42" w:rsidP="00A87A42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251F40BD" w14:textId="77777777" w:rsidR="00A87A42" w:rsidRDefault="00A87A42" w:rsidP="00A87A42">
      <w:pPr>
        <w:rPr>
          <w:rFonts w:eastAsia="Times New Roman"/>
          <w:lang w:eastAsia="pl-PL"/>
        </w:rPr>
      </w:pPr>
    </w:p>
    <w:p w14:paraId="3B035CB1" w14:textId="77777777" w:rsidR="00A87A42" w:rsidRDefault="00A87A42" w:rsidP="00A87A42"/>
    <w:p w14:paraId="0B07B777" w14:textId="77777777" w:rsidR="00A87A42" w:rsidRPr="00DD1F3F" w:rsidRDefault="00A87A42" w:rsidP="00A87A42"/>
    <w:p w14:paraId="4215F672" w14:textId="77777777" w:rsidR="00A87A42" w:rsidRPr="00667DD0" w:rsidRDefault="00A87A42" w:rsidP="00A87A42"/>
    <w:p w14:paraId="5F9C3F51" w14:textId="77777777" w:rsidR="00A87A42" w:rsidRPr="00174772" w:rsidRDefault="00A87A42" w:rsidP="00A87A42"/>
    <w:p w14:paraId="44B6449B" w14:textId="24F548E0" w:rsidR="00106AC7" w:rsidRPr="00FA32FC" w:rsidRDefault="00106AC7" w:rsidP="00FA32FC"/>
    <w:sectPr w:rsidR="00106AC7" w:rsidRPr="00FA32F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C7C23" w14:textId="77777777" w:rsidR="000D51B7" w:rsidRDefault="000D51B7">
      <w:r>
        <w:separator/>
      </w:r>
    </w:p>
  </w:endnote>
  <w:endnote w:type="continuationSeparator" w:id="0">
    <w:p w14:paraId="0CBC3598" w14:textId="77777777" w:rsidR="000D51B7" w:rsidRDefault="000D5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E9BF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F2D6B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4B33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00BA6EE" w14:textId="77777777" w:rsidR="00336EEB" w:rsidRDefault="00A87A42" w:rsidP="00336EEB">
    <w:pPr>
      <w:pStyle w:val="Stopka"/>
      <w:tabs>
        <w:tab w:val="clear" w:pos="4536"/>
      </w:tabs>
      <w:jc w:val="center"/>
    </w:pPr>
    <w:r>
      <w:rPr>
        <w:noProof/>
      </w:rPr>
      <w:pict w14:anchorId="763A9A46">
        <v:line id="_x0000_s2049" style="position:absolute;left:0;text-align:left;z-index:251657728" from="-3.85pt,8.7pt" to="455.15pt,8.7pt"/>
      </w:pict>
    </w:r>
  </w:p>
  <w:p w14:paraId="0A0FFEE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92B85" w14:textId="77777777" w:rsidR="00C263CC" w:rsidRDefault="00C263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F4306" w14:textId="77777777" w:rsidR="000D51B7" w:rsidRDefault="000D51B7">
      <w:r>
        <w:separator/>
      </w:r>
    </w:p>
  </w:footnote>
  <w:footnote w:type="continuationSeparator" w:id="0">
    <w:p w14:paraId="7BFCBEE8" w14:textId="77777777" w:rsidR="000D51B7" w:rsidRDefault="000D5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3377B" w14:textId="77777777" w:rsidR="00C263CC" w:rsidRDefault="00C263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E857" w14:textId="77777777" w:rsidR="00C263CC" w:rsidRDefault="00C263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46105" w14:textId="77777777" w:rsidR="00C263CC" w:rsidRDefault="00C263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1B7"/>
    <w:rsid w:val="0000184A"/>
    <w:rsid w:val="00012997"/>
    <w:rsid w:val="000621A2"/>
    <w:rsid w:val="00075CEC"/>
    <w:rsid w:val="000D51B7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7A42"/>
    <w:rsid w:val="00AB6C06"/>
    <w:rsid w:val="00AB7377"/>
    <w:rsid w:val="00AD329C"/>
    <w:rsid w:val="00B26102"/>
    <w:rsid w:val="00B45ED4"/>
    <w:rsid w:val="00B54FB4"/>
    <w:rsid w:val="00BE6092"/>
    <w:rsid w:val="00C263CC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0A81A9"/>
  <w15:chartTrackingRefBased/>
  <w15:docId w15:val="{6F69308E-82A3-44E0-860A-BF8BDA130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7A4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A87A42"/>
    <w:rPr>
      <w:b/>
      <w:sz w:val="24"/>
    </w:rPr>
  </w:style>
  <w:style w:type="character" w:customStyle="1" w:styleId="NagwekZnak">
    <w:name w:val="Nagłówek Znak"/>
    <w:link w:val="Nagwek"/>
    <w:rsid w:val="00A87A42"/>
  </w:style>
  <w:style w:type="paragraph" w:styleId="Akapitzlist">
    <w:name w:val="List Paragraph"/>
    <w:basedOn w:val="Normalny"/>
    <w:uiPriority w:val="34"/>
    <w:qFormat/>
    <w:rsid w:val="00A87A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2021-05-07T06:48:00Z</cp:lastPrinted>
  <dcterms:created xsi:type="dcterms:W3CDTF">2021-05-07T06:50:00Z</dcterms:created>
  <dcterms:modified xsi:type="dcterms:W3CDTF">2021-05-07T06:50:00Z</dcterms:modified>
</cp:coreProperties>
</file>