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00863" w14:textId="77777777" w:rsidR="007674B9" w:rsidRPr="009D3493" w:rsidRDefault="007674B9" w:rsidP="007674B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9D3493">
        <w:rPr>
          <w:b/>
          <w:sz w:val="22"/>
          <w:szCs w:val="22"/>
        </w:rPr>
        <w:t>FORMULARZ OFERTY</w:t>
      </w:r>
    </w:p>
    <w:p w14:paraId="41EE83F3" w14:textId="77777777" w:rsidR="007674B9" w:rsidRPr="00FA50AF" w:rsidRDefault="007674B9" w:rsidP="007674B9">
      <w:pPr>
        <w:tabs>
          <w:tab w:val="right" w:pos="9000"/>
        </w:tabs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</w:t>
      </w:r>
      <w:r>
        <w:rPr>
          <w:sz w:val="22"/>
        </w:rPr>
        <w:t xml:space="preserve"> </w:t>
      </w:r>
      <w:r w:rsidRPr="00FA50AF">
        <w:rPr>
          <w:sz w:val="22"/>
        </w:rPr>
        <w:t>……………………………………………………………………..</w:t>
      </w:r>
    </w:p>
    <w:p w14:paraId="7648CDC7" w14:textId="77777777" w:rsidR="007674B9" w:rsidRPr="00FA50AF" w:rsidRDefault="007674B9" w:rsidP="007674B9">
      <w:pPr>
        <w:tabs>
          <w:tab w:val="right" w:pos="8222"/>
        </w:tabs>
        <w:jc w:val="both"/>
        <w:rPr>
          <w:sz w:val="22"/>
        </w:rPr>
      </w:pPr>
      <w:r>
        <w:rPr>
          <w:sz w:val="22"/>
          <w:szCs w:val="22"/>
        </w:rPr>
        <w:t>FORMA PROWADZONEJ DZIAŁALNOŚCI</w:t>
      </w:r>
      <w:r>
        <w:rPr>
          <w:sz w:val="22"/>
        </w:rPr>
        <w:t xml:space="preserve">: </w:t>
      </w:r>
      <w:r w:rsidRPr="006B091C">
        <w:rPr>
          <w:sz w:val="20"/>
          <w:szCs w:val="20"/>
        </w:rPr>
        <w:t>(mikroprzedsiębiorstwo, małe przedsiębiorstwo, średnie przedsiębiorstwo, jednoosobowa działalność gospodarcza, osoba fizyczna nieprowadząca działalności gospodarczej, inny rodzaj)</w:t>
      </w:r>
      <w:r w:rsidRPr="00FA50AF">
        <w:rPr>
          <w:sz w:val="22"/>
        </w:rPr>
        <w:t xml:space="preserve"> </w:t>
      </w:r>
      <w:r>
        <w:rPr>
          <w:sz w:val="22"/>
        </w:rPr>
        <w:t xml:space="preserve">       </w:t>
      </w:r>
      <w:r w:rsidRPr="00FA50AF">
        <w:rPr>
          <w:sz w:val="22"/>
        </w:rPr>
        <w:t xml:space="preserve"> ……………………………………………………</w:t>
      </w:r>
    </w:p>
    <w:p w14:paraId="620B3697" w14:textId="77777777" w:rsidR="007674B9" w:rsidRPr="009D3493" w:rsidRDefault="007674B9" w:rsidP="007674B9">
      <w:pPr>
        <w:tabs>
          <w:tab w:val="right" w:pos="9000"/>
        </w:tabs>
        <w:rPr>
          <w:sz w:val="22"/>
          <w:szCs w:val="22"/>
        </w:rPr>
      </w:pPr>
      <w:r w:rsidRPr="009D3493">
        <w:rPr>
          <w:sz w:val="22"/>
          <w:szCs w:val="22"/>
        </w:rPr>
        <w:t>ADRES:  …………………………………………………………………………………………</w:t>
      </w:r>
    </w:p>
    <w:p w14:paraId="633A1CE3" w14:textId="77777777" w:rsidR="007674B9" w:rsidRPr="009D3493" w:rsidRDefault="007674B9" w:rsidP="007674B9">
      <w:pPr>
        <w:tabs>
          <w:tab w:val="right" w:pos="9000"/>
        </w:tabs>
        <w:rPr>
          <w:sz w:val="22"/>
          <w:szCs w:val="22"/>
        </w:rPr>
      </w:pPr>
      <w:r w:rsidRPr="009D3493">
        <w:rPr>
          <w:sz w:val="22"/>
          <w:szCs w:val="22"/>
        </w:rPr>
        <w:t>WOJEWÓDZTWO: …………………………….....</w:t>
      </w:r>
    </w:p>
    <w:p w14:paraId="47732F18" w14:textId="77777777" w:rsidR="007674B9" w:rsidRPr="00645C15" w:rsidRDefault="007674B9" w:rsidP="007674B9">
      <w:pPr>
        <w:tabs>
          <w:tab w:val="right" w:pos="9000"/>
        </w:tabs>
        <w:rPr>
          <w:sz w:val="22"/>
          <w:szCs w:val="22"/>
        </w:rPr>
      </w:pPr>
      <w:r w:rsidRPr="00645C15">
        <w:rPr>
          <w:sz w:val="22"/>
          <w:szCs w:val="22"/>
        </w:rPr>
        <w:t>TEL: .</w:t>
      </w:r>
      <w:r w:rsidRPr="009D3493">
        <w:rPr>
          <w:sz w:val="22"/>
          <w:szCs w:val="22"/>
        </w:rPr>
        <w:t>……………………………………………………………………………………………..</w:t>
      </w:r>
    </w:p>
    <w:p w14:paraId="28E28483" w14:textId="77777777" w:rsidR="007674B9" w:rsidRPr="00645C15" w:rsidRDefault="007674B9" w:rsidP="007674B9">
      <w:pPr>
        <w:tabs>
          <w:tab w:val="right" w:pos="9000"/>
        </w:tabs>
        <w:rPr>
          <w:sz w:val="22"/>
          <w:szCs w:val="22"/>
        </w:rPr>
      </w:pPr>
      <w:r w:rsidRPr="00645C15">
        <w:rPr>
          <w:sz w:val="22"/>
          <w:szCs w:val="22"/>
        </w:rPr>
        <w:t xml:space="preserve">FAX: </w:t>
      </w:r>
      <w:r w:rsidRPr="009D3493">
        <w:rPr>
          <w:sz w:val="22"/>
          <w:szCs w:val="22"/>
        </w:rPr>
        <w:t>…………………………………………………………………………………………….</w:t>
      </w:r>
    </w:p>
    <w:p w14:paraId="1502526F" w14:textId="77777777" w:rsidR="007674B9" w:rsidRPr="00645C15" w:rsidRDefault="007674B9" w:rsidP="007674B9">
      <w:pPr>
        <w:tabs>
          <w:tab w:val="right" w:pos="9000"/>
        </w:tabs>
        <w:rPr>
          <w:sz w:val="22"/>
          <w:szCs w:val="22"/>
        </w:rPr>
      </w:pPr>
      <w:r w:rsidRPr="00645C15">
        <w:rPr>
          <w:sz w:val="22"/>
          <w:szCs w:val="22"/>
        </w:rPr>
        <w:t>E-MAIL: ……………………………………………………………………………………….</w:t>
      </w:r>
    </w:p>
    <w:p w14:paraId="152132AF" w14:textId="77777777" w:rsidR="007674B9" w:rsidRPr="009D3493" w:rsidRDefault="007674B9" w:rsidP="007674B9">
      <w:pPr>
        <w:tabs>
          <w:tab w:val="right" w:pos="9000"/>
        </w:tabs>
        <w:rPr>
          <w:sz w:val="22"/>
          <w:szCs w:val="22"/>
        </w:rPr>
      </w:pPr>
      <w:r w:rsidRPr="00645C15">
        <w:rPr>
          <w:sz w:val="22"/>
          <w:szCs w:val="22"/>
        </w:rPr>
        <w:t xml:space="preserve">NIP: …………………………………. </w:t>
      </w:r>
      <w:r w:rsidRPr="009D3493">
        <w:rPr>
          <w:sz w:val="22"/>
          <w:szCs w:val="22"/>
        </w:rPr>
        <w:t>REGON:………………………………………………...</w:t>
      </w:r>
    </w:p>
    <w:p w14:paraId="35A22C8E" w14:textId="77777777" w:rsidR="007674B9" w:rsidRPr="009D3493" w:rsidRDefault="007674B9" w:rsidP="007674B9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9D3493">
        <w:rPr>
          <w:sz w:val="22"/>
          <w:szCs w:val="22"/>
        </w:rPr>
        <w:t>BANK/ NR KONTA: ……………………………………………………………………………</w:t>
      </w:r>
    </w:p>
    <w:p w14:paraId="29941A48" w14:textId="77777777" w:rsidR="007674B9" w:rsidRPr="009D3493" w:rsidRDefault="007674B9" w:rsidP="007674B9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1C0F5B4" w14:textId="77777777" w:rsidR="007674B9" w:rsidRPr="009D3493" w:rsidRDefault="007674B9" w:rsidP="007674B9">
      <w:pPr>
        <w:spacing w:line="360" w:lineRule="auto"/>
        <w:rPr>
          <w:sz w:val="22"/>
          <w:szCs w:val="22"/>
        </w:rPr>
      </w:pPr>
      <w:r w:rsidRPr="009D3493">
        <w:rPr>
          <w:sz w:val="22"/>
          <w:szCs w:val="22"/>
        </w:rPr>
        <w:t>Do: Nazwa i siedziba Zamawiającego:</w:t>
      </w:r>
    </w:p>
    <w:p w14:paraId="529EC10C" w14:textId="77777777" w:rsidR="007674B9" w:rsidRPr="009D3493" w:rsidRDefault="007674B9" w:rsidP="007674B9">
      <w:pPr>
        <w:ind w:right="-110"/>
        <w:rPr>
          <w:b/>
          <w:sz w:val="22"/>
          <w:szCs w:val="22"/>
        </w:rPr>
      </w:pPr>
      <w:r w:rsidRPr="009D3493">
        <w:rPr>
          <w:b/>
          <w:sz w:val="22"/>
          <w:szCs w:val="22"/>
        </w:rPr>
        <w:t>Akademia Górniczo - Hutnicza</w:t>
      </w:r>
    </w:p>
    <w:p w14:paraId="2F60CE37" w14:textId="77777777" w:rsidR="007674B9" w:rsidRPr="009D3493" w:rsidRDefault="007674B9" w:rsidP="007674B9">
      <w:pPr>
        <w:ind w:right="-110"/>
        <w:rPr>
          <w:b/>
          <w:sz w:val="22"/>
          <w:szCs w:val="22"/>
        </w:rPr>
      </w:pPr>
      <w:r w:rsidRPr="009D3493">
        <w:rPr>
          <w:b/>
          <w:sz w:val="22"/>
          <w:szCs w:val="22"/>
        </w:rPr>
        <w:t>im. Stanisława Staszica w Krakowie</w:t>
      </w:r>
    </w:p>
    <w:p w14:paraId="2FD3DA31" w14:textId="77777777" w:rsidR="007674B9" w:rsidRPr="009D3493" w:rsidRDefault="007674B9" w:rsidP="007674B9">
      <w:pPr>
        <w:ind w:right="-110"/>
        <w:rPr>
          <w:b/>
          <w:sz w:val="22"/>
          <w:szCs w:val="22"/>
        </w:rPr>
      </w:pPr>
      <w:r w:rsidRPr="009D3493">
        <w:rPr>
          <w:b/>
          <w:sz w:val="22"/>
          <w:szCs w:val="22"/>
        </w:rPr>
        <w:t xml:space="preserve">Dział Zamówień Publicznych  </w:t>
      </w:r>
    </w:p>
    <w:p w14:paraId="6D6644D8" w14:textId="77777777" w:rsidR="007674B9" w:rsidRPr="009D3493" w:rsidRDefault="007674B9" w:rsidP="007674B9">
      <w:pPr>
        <w:ind w:right="-110"/>
        <w:rPr>
          <w:b/>
          <w:sz w:val="22"/>
          <w:szCs w:val="22"/>
        </w:rPr>
      </w:pPr>
      <w:r w:rsidRPr="009D3493">
        <w:rPr>
          <w:b/>
          <w:sz w:val="22"/>
          <w:szCs w:val="22"/>
        </w:rPr>
        <w:t xml:space="preserve">Al. Mickiewicza 30, 30-059 Kraków,  </w:t>
      </w:r>
    </w:p>
    <w:p w14:paraId="076BF168" w14:textId="77777777" w:rsidR="007674B9" w:rsidRPr="00C81224" w:rsidRDefault="007674B9" w:rsidP="007674B9">
      <w:pPr>
        <w:ind w:firstLine="3969"/>
        <w:rPr>
          <w:b/>
          <w:sz w:val="20"/>
          <w:szCs w:val="20"/>
        </w:rPr>
      </w:pPr>
    </w:p>
    <w:p w14:paraId="5B7AE1F6" w14:textId="77777777" w:rsidR="001A7482" w:rsidRPr="001A7482" w:rsidRDefault="007674B9" w:rsidP="001A7482">
      <w:pPr>
        <w:jc w:val="both"/>
        <w:rPr>
          <w:b/>
          <w:bCs/>
          <w:iCs/>
          <w:sz w:val="22"/>
          <w:szCs w:val="22"/>
        </w:rPr>
      </w:pPr>
      <w:r w:rsidRPr="009D3493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9D3493">
        <w:rPr>
          <w:b/>
          <w:bCs/>
          <w:sz w:val="22"/>
          <w:szCs w:val="22"/>
        </w:rPr>
        <w:t xml:space="preserve"> </w:t>
      </w:r>
      <w:bookmarkEnd w:id="0"/>
    </w:p>
    <w:p w14:paraId="1817A9F5" w14:textId="17A87249" w:rsidR="001A7482" w:rsidRDefault="001A7482" w:rsidP="004E5185">
      <w:pPr>
        <w:jc w:val="both"/>
        <w:rPr>
          <w:sz w:val="22"/>
          <w:szCs w:val="22"/>
        </w:rPr>
      </w:pPr>
      <w:r w:rsidRPr="001A7482">
        <w:rPr>
          <w:b/>
          <w:bCs/>
          <w:iCs/>
          <w:sz w:val="22"/>
          <w:szCs w:val="22"/>
        </w:rPr>
        <w:t xml:space="preserve">Dostawa i montaż mebli laboratoryjnych dla </w:t>
      </w:r>
      <w:proofErr w:type="spellStart"/>
      <w:r w:rsidRPr="001A7482">
        <w:rPr>
          <w:b/>
          <w:bCs/>
          <w:iCs/>
          <w:sz w:val="22"/>
          <w:szCs w:val="22"/>
        </w:rPr>
        <w:t>WIMiIP</w:t>
      </w:r>
      <w:proofErr w:type="spellEnd"/>
      <w:r w:rsidRPr="001A7482">
        <w:rPr>
          <w:b/>
          <w:bCs/>
          <w:iCs/>
          <w:sz w:val="22"/>
          <w:szCs w:val="22"/>
        </w:rPr>
        <w:t>- KC-zp.272-95/21</w:t>
      </w:r>
      <w:r w:rsidR="007674B9" w:rsidRPr="009D3493">
        <w:rPr>
          <w:sz w:val="22"/>
          <w:szCs w:val="22"/>
        </w:rPr>
        <w:t>,</w:t>
      </w:r>
      <w:r w:rsidR="007674B9" w:rsidRPr="009D3493">
        <w:rPr>
          <w:b/>
          <w:sz w:val="22"/>
          <w:szCs w:val="22"/>
        </w:rPr>
        <w:t xml:space="preserve"> </w:t>
      </w:r>
      <w:r w:rsidR="007674B9" w:rsidRPr="009D3493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pPr w:leftFromText="141" w:rightFromText="141" w:vertAnchor="text" w:horzAnchor="margin" w:tblpXSpec="center" w:tblpY="235"/>
        <w:tblW w:w="10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2003"/>
        <w:gridCol w:w="1130"/>
        <w:gridCol w:w="894"/>
        <w:gridCol w:w="1193"/>
        <w:gridCol w:w="1193"/>
        <w:gridCol w:w="1044"/>
        <w:gridCol w:w="894"/>
        <w:gridCol w:w="1362"/>
      </w:tblGrid>
      <w:tr w:rsidR="001A7482" w:rsidRPr="00FC71F1" w14:paraId="4D903123" w14:textId="77777777" w:rsidTr="004E5185">
        <w:trPr>
          <w:trHeight w:val="762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98D55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Lp.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FCED1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 xml:space="preserve">Nazwa elementu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E1911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Producent</w:t>
            </w:r>
          </w:p>
          <w:p w14:paraId="3AA485A8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/wyrób własny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47C2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 xml:space="preserve">Ilość  szt.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D37D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 xml:space="preserve">Ilość razem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F3F78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Cena jednostkowa netto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2CF5D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Wartość netto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9E46C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Podatek VAT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CE191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Wartość brutto</w:t>
            </w:r>
          </w:p>
          <w:p w14:paraId="34166BD1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[PLN]</w:t>
            </w:r>
          </w:p>
          <w:p w14:paraId="5B32F93B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(z doliczonym VAT)</w:t>
            </w:r>
          </w:p>
        </w:tc>
      </w:tr>
      <w:tr w:rsidR="001A7482" w:rsidRPr="00FC71F1" w14:paraId="78BCD983" w14:textId="77777777" w:rsidTr="004E5185">
        <w:trPr>
          <w:trHeight w:val="18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B9EA5A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 w:rsidRPr="00FC71F1">
              <w:rPr>
                <w:sz w:val="16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6041FC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 w:rsidRPr="00FC71F1">
              <w:rPr>
                <w:sz w:val="16"/>
                <w:szCs w:val="18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D0185F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 w:rsidRPr="00FC71F1">
              <w:rPr>
                <w:sz w:val="16"/>
                <w:szCs w:val="18"/>
              </w:rP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43B45A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6AB13E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1E7B7A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73DD00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F20F21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3B65CA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</w:t>
            </w:r>
          </w:p>
        </w:tc>
      </w:tr>
      <w:tr w:rsidR="001A7482" w:rsidRPr="00FC71F1" w14:paraId="753B627F" w14:textId="77777777" w:rsidTr="004E5185">
        <w:trPr>
          <w:trHeight w:val="206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15C57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</w:rPr>
            </w:pPr>
            <w:r w:rsidRPr="00FC71F1">
              <w:rPr>
                <w:sz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6938" w14:textId="1873F5E1" w:rsidR="001A7482" w:rsidRPr="004E5185" w:rsidRDefault="004E5185" w:rsidP="004E5185">
            <w:pPr>
              <w:rPr>
                <w:color w:val="000000"/>
                <w:sz w:val="22"/>
                <w:szCs w:val="22"/>
              </w:rPr>
            </w:pPr>
            <w:r w:rsidRPr="004E5185">
              <w:rPr>
                <w:sz w:val="22"/>
              </w:rPr>
              <w:t>Stół laboratoryjny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6DAD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41A4" w14:textId="27030187" w:rsidR="001A7482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1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0878" w14:textId="77777777" w:rsidR="001A7482" w:rsidRPr="00FC71F1" w:rsidRDefault="001A7482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BFE8" w14:textId="77777777" w:rsidR="001A7482" w:rsidRPr="00FC71F1" w:rsidRDefault="001A7482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F8BB" w14:textId="77777777" w:rsidR="001A7482" w:rsidRPr="00FC71F1" w:rsidRDefault="001A7482" w:rsidP="00DC70BB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E26C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FD75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</w:tr>
      <w:tr w:rsidR="001A7482" w:rsidRPr="00FC71F1" w14:paraId="0EC3E3CC" w14:textId="77777777" w:rsidTr="004E5185">
        <w:trPr>
          <w:trHeight w:val="1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8FC3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</w:rPr>
            </w:pPr>
            <w:r w:rsidRPr="00FC71F1">
              <w:rPr>
                <w:sz w:val="16"/>
              </w:rPr>
              <w:t>2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DD56D" w14:textId="40178BCC" w:rsidR="001A7482" w:rsidRPr="004E5185" w:rsidRDefault="004E5185" w:rsidP="004E5185">
            <w:pPr>
              <w:rPr>
                <w:color w:val="000000"/>
                <w:sz w:val="22"/>
                <w:szCs w:val="22"/>
              </w:rPr>
            </w:pPr>
            <w:r w:rsidRPr="004E5185">
              <w:rPr>
                <w:sz w:val="22"/>
              </w:rPr>
              <w:t>Stół laboratoryjny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892C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2DE8" w14:textId="395E6AEA" w:rsidR="001A7482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1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FDB6" w14:textId="77777777" w:rsidR="001A7482" w:rsidRPr="00FC71F1" w:rsidRDefault="001A7482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26A2" w14:textId="77777777" w:rsidR="001A7482" w:rsidRPr="00FC71F1" w:rsidRDefault="001A7482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BD76" w14:textId="77777777" w:rsidR="001A7482" w:rsidRPr="00FC71F1" w:rsidRDefault="001A7482" w:rsidP="00DC70BB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42F2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EC4C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</w:tr>
      <w:tr w:rsidR="004E5185" w:rsidRPr="00FC71F1" w14:paraId="47C1E3DB" w14:textId="77777777" w:rsidTr="004E5185">
        <w:trPr>
          <w:trHeight w:val="1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2643" w14:textId="0D074688" w:rsidR="004E5185" w:rsidRPr="00FC71F1" w:rsidRDefault="004E5185" w:rsidP="00DC70BB">
            <w:pPr>
              <w:widowControl w:val="0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BB65" w14:textId="10AC01A6" w:rsidR="004E5185" w:rsidRPr="004E5185" w:rsidRDefault="004E5185" w:rsidP="004E5185">
            <w:pPr>
              <w:jc w:val="both"/>
              <w:rPr>
                <w:sz w:val="22"/>
              </w:rPr>
            </w:pPr>
            <w:r w:rsidRPr="004E5185">
              <w:rPr>
                <w:sz w:val="22"/>
              </w:rPr>
              <w:t>Stół laboratoryjny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F07B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498A" w14:textId="763868CC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1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2F70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C2B6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B6F4" w14:textId="77777777" w:rsidR="004E5185" w:rsidRPr="00FC71F1" w:rsidRDefault="004E5185" w:rsidP="00DC70BB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8BA1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62ED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</w:tr>
      <w:tr w:rsidR="004E5185" w:rsidRPr="00FC71F1" w14:paraId="5B08E252" w14:textId="77777777" w:rsidTr="004E5185">
        <w:trPr>
          <w:trHeight w:val="1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F7A2" w14:textId="6B29759E" w:rsidR="004E5185" w:rsidRPr="00FC71F1" w:rsidRDefault="004E5185" w:rsidP="00DC70BB">
            <w:pPr>
              <w:widowControl w:val="0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F0F8" w14:textId="61E2527E" w:rsidR="004E5185" w:rsidRPr="004E5185" w:rsidRDefault="004E5185" w:rsidP="004E5185">
            <w:pPr>
              <w:jc w:val="both"/>
              <w:rPr>
                <w:sz w:val="22"/>
              </w:rPr>
            </w:pPr>
            <w:r w:rsidRPr="004E5185">
              <w:rPr>
                <w:sz w:val="22"/>
              </w:rPr>
              <w:t>Stół laboratoryjny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4251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10AB" w14:textId="6D19597C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1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3189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1E33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64AB" w14:textId="77777777" w:rsidR="004E5185" w:rsidRPr="00FC71F1" w:rsidRDefault="004E5185" w:rsidP="00DC70BB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BB4D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683F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</w:tr>
      <w:tr w:rsidR="004E5185" w:rsidRPr="00FC71F1" w14:paraId="3FCC3768" w14:textId="77777777" w:rsidTr="004E5185">
        <w:trPr>
          <w:trHeight w:val="1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9A15" w14:textId="309220AA" w:rsidR="004E5185" w:rsidRPr="00FC71F1" w:rsidRDefault="004E5185" w:rsidP="00DC70BB">
            <w:pPr>
              <w:widowControl w:val="0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E914" w14:textId="6CF377A1" w:rsidR="004E5185" w:rsidRPr="004E5185" w:rsidRDefault="004E5185" w:rsidP="004E5185">
            <w:pPr>
              <w:jc w:val="both"/>
              <w:rPr>
                <w:sz w:val="22"/>
              </w:rPr>
            </w:pPr>
            <w:r w:rsidRPr="004E5185">
              <w:rPr>
                <w:bCs/>
                <w:sz w:val="22"/>
              </w:rPr>
              <w:t>Biurko laboratoryjne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68C0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6858" w14:textId="008AE229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1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9C3C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8057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5B93" w14:textId="77777777" w:rsidR="004E5185" w:rsidRPr="00FC71F1" w:rsidRDefault="004E5185" w:rsidP="00DC70BB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0BAB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5CF0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</w:tr>
      <w:tr w:rsidR="004E5185" w:rsidRPr="00FC71F1" w14:paraId="539DA7FA" w14:textId="77777777" w:rsidTr="004E5185">
        <w:trPr>
          <w:trHeight w:val="1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84A7" w14:textId="1EC109A3" w:rsidR="004E5185" w:rsidRPr="00FC71F1" w:rsidRDefault="004E5185" w:rsidP="00DC70BB">
            <w:pPr>
              <w:widowControl w:val="0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D64F" w14:textId="5D8671DE" w:rsidR="004E5185" w:rsidRPr="004E5185" w:rsidRDefault="004E5185" w:rsidP="004E5185">
            <w:pPr>
              <w:jc w:val="both"/>
              <w:rPr>
                <w:sz w:val="22"/>
              </w:rPr>
            </w:pPr>
            <w:r w:rsidRPr="004E5185">
              <w:rPr>
                <w:bCs/>
                <w:sz w:val="22"/>
              </w:rPr>
              <w:t>Szafa laminowana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4DCB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4E52" w14:textId="1725FA60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1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7714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2B90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D900" w14:textId="77777777" w:rsidR="004E5185" w:rsidRPr="00FC71F1" w:rsidRDefault="004E5185" w:rsidP="00DC70BB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5BCDA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C7BE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</w:tr>
      <w:tr w:rsidR="004E5185" w:rsidRPr="00FC71F1" w14:paraId="3805C252" w14:textId="77777777" w:rsidTr="004E5185">
        <w:trPr>
          <w:trHeight w:val="1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2B5B" w14:textId="75E59AAB" w:rsidR="004E5185" w:rsidRPr="00FC71F1" w:rsidRDefault="004E5185" w:rsidP="00DC70BB">
            <w:pPr>
              <w:widowControl w:val="0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FED11" w14:textId="2B56230B" w:rsidR="004E5185" w:rsidRPr="004E5185" w:rsidRDefault="004E5185" w:rsidP="004E5185">
            <w:pPr>
              <w:jc w:val="both"/>
              <w:rPr>
                <w:sz w:val="22"/>
              </w:rPr>
            </w:pPr>
            <w:r w:rsidRPr="004E5185">
              <w:rPr>
                <w:bCs/>
                <w:sz w:val="22"/>
              </w:rPr>
              <w:t xml:space="preserve">Obrotowe krzesło laboratoryjne </w:t>
            </w:r>
            <w:r>
              <w:rPr>
                <w:bCs/>
                <w:sz w:val="22"/>
              </w:rPr>
              <w:br/>
            </w:r>
            <w:r w:rsidRPr="004E5185">
              <w:rPr>
                <w:bCs/>
                <w:sz w:val="22"/>
              </w:rPr>
              <w:t>z oparciem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890D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BCCC" w14:textId="7E3D77B3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1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A85D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6D1D8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5869" w14:textId="77777777" w:rsidR="004E5185" w:rsidRPr="00FC71F1" w:rsidRDefault="004E5185" w:rsidP="00DC70BB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813E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2434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</w:tr>
      <w:tr w:rsidR="004E5185" w:rsidRPr="00FC71F1" w14:paraId="5FFD2398" w14:textId="77777777" w:rsidTr="004E5185">
        <w:trPr>
          <w:trHeight w:val="1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C00F" w14:textId="046B873D" w:rsidR="004E5185" w:rsidRPr="00FC71F1" w:rsidRDefault="004E5185" w:rsidP="00DC70BB">
            <w:pPr>
              <w:widowControl w:val="0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E5CE" w14:textId="228B19B1" w:rsidR="004E5185" w:rsidRPr="004E5185" w:rsidRDefault="004E5185" w:rsidP="004E5185">
            <w:pPr>
              <w:jc w:val="both"/>
              <w:rPr>
                <w:sz w:val="22"/>
              </w:rPr>
            </w:pPr>
            <w:r w:rsidRPr="004E5185">
              <w:rPr>
                <w:bCs/>
                <w:sz w:val="22"/>
              </w:rPr>
              <w:t xml:space="preserve">Obrotowe krzesło </w:t>
            </w:r>
            <w:r w:rsidRPr="004E5185">
              <w:rPr>
                <w:bCs/>
                <w:sz w:val="22"/>
              </w:rPr>
              <w:t xml:space="preserve">laboratoryjne </w:t>
            </w:r>
            <w:r>
              <w:rPr>
                <w:bCs/>
                <w:sz w:val="22"/>
              </w:rPr>
              <w:br/>
            </w:r>
            <w:r w:rsidRPr="004E5185">
              <w:rPr>
                <w:bCs/>
                <w:sz w:val="22"/>
              </w:rPr>
              <w:t xml:space="preserve">z oparciem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DEF6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5603" w14:textId="3CFE24B9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1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9857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26FB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2622C" w14:textId="77777777" w:rsidR="004E5185" w:rsidRPr="00FC71F1" w:rsidRDefault="004E5185" w:rsidP="00DC70BB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F68C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140D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</w:tr>
      <w:tr w:rsidR="004E5185" w:rsidRPr="00FC71F1" w14:paraId="50AC8E3C" w14:textId="77777777" w:rsidTr="004E5185">
        <w:trPr>
          <w:trHeight w:val="1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4BFA" w14:textId="2C2FDF0A" w:rsidR="004E5185" w:rsidRPr="00FC71F1" w:rsidRDefault="004E5185" w:rsidP="00DC70BB">
            <w:pPr>
              <w:widowControl w:val="0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7FB4" w14:textId="4D6553B9" w:rsidR="004E5185" w:rsidRPr="004E5185" w:rsidRDefault="004E5185" w:rsidP="004E5185">
            <w:pPr>
              <w:jc w:val="both"/>
              <w:rPr>
                <w:sz w:val="22"/>
              </w:rPr>
            </w:pPr>
            <w:r w:rsidRPr="004E5185">
              <w:rPr>
                <w:bCs/>
                <w:sz w:val="22"/>
              </w:rPr>
              <w:t xml:space="preserve">Wysokie obrotowe krzesło </w:t>
            </w:r>
            <w:r w:rsidRPr="004E5185">
              <w:rPr>
                <w:bCs/>
                <w:sz w:val="22"/>
              </w:rPr>
              <w:t xml:space="preserve">laboratoryjne </w:t>
            </w:r>
            <w:r>
              <w:rPr>
                <w:bCs/>
                <w:sz w:val="22"/>
              </w:rPr>
              <w:br/>
            </w:r>
            <w:r w:rsidRPr="004E5185">
              <w:rPr>
                <w:bCs/>
                <w:sz w:val="22"/>
              </w:rPr>
              <w:t xml:space="preserve">z oparciem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D39E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02DA" w14:textId="5A5FE1B6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2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56B7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6513" w14:textId="77777777" w:rsidR="004E5185" w:rsidRPr="00FC71F1" w:rsidRDefault="004E5185" w:rsidP="00DC70BB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6565" w14:textId="77777777" w:rsidR="004E5185" w:rsidRPr="00FC71F1" w:rsidRDefault="004E5185" w:rsidP="00DC70BB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7ED9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3CA6" w14:textId="77777777" w:rsidR="004E5185" w:rsidRPr="00FC71F1" w:rsidRDefault="004E5185" w:rsidP="00DC70BB">
            <w:pPr>
              <w:widowControl w:val="0"/>
              <w:ind w:right="1"/>
              <w:rPr>
                <w:sz w:val="16"/>
              </w:rPr>
            </w:pPr>
          </w:p>
        </w:tc>
      </w:tr>
      <w:tr w:rsidR="001A7482" w:rsidRPr="00FC71F1" w14:paraId="4B30ECB2" w14:textId="77777777" w:rsidTr="004E5185">
        <w:trPr>
          <w:trHeight w:val="41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C7D4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CC4C3" w14:textId="77777777" w:rsidR="001A7482" w:rsidRPr="00FC71F1" w:rsidRDefault="001A7482" w:rsidP="00DC70BB">
            <w:pPr>
              <w:widowControl w:val="0"/>
              <w:ind w:right="1"/>
              <w:rPr>
                <w:rFonts w:ascii="Verdana" w:hAnsi="Verdana"/>
                <w:b/>
                <w:sz w:val="16"/>
                <w:szCs w:val="18"/>
              </w:rPr>
            </w:pPr>
            <w:r w:rsidRPr="00FC71F1">
              <w:rPr>
                <w:rFonts w:ascii="Verdana" w:hAnsi="Verdana"/>
                <w:b/>
                <w:sz w:val="16"/>
                <w:szCs w:val="18"/>
              </w:rPr>
              <w:t>RAZEM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F85683E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BFD1905" w14:textId="77777777" w:rsidR="001A7482" w:rsidRPr="00FC71F1" w:rsidRDefault="001A7482" w:rsidP="00DC70BB">
            <w:pPr>
              <w:widowControl w:val="0"/>
              <w:ind w:right="1"/>
              <w:jc w:val="center"/>
              <w:rPr>
                <w:sz w:val="16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7B5B073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03F319A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35EA44E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0D2297D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98E827D" w14:textId="77777777" w:rsidR="001A7482" w:rsidRPr="00FC71F1" w:rsidRDefault="001A7482" w:rsidP="00DC70BB">
            <w:pPr>
              <w:widowControl w:val="0"/>
              <w:ind w:right="1"/>
              <w:rPr>
                <w:sz w:val="16"/>
              </w:rPr>
            </w:pPr>
          </w:p>
        </w:tc>
      </w:tr>
    </w:tbl>
    <w:p w14:paraId="4D523A65" w14:textId="77777777" w:rsidR="001A7482" w:rsidRPr="00F27EBE" w:rsidRDefault="001A7482" w:rsidP="007674B9">
      <w:pPr>
        <w:tabs>
          <w:tab w:val="right" w:pos="9000"/>
        </w:tabs>
        <w:rPr>
          <w:sz w:val="22"/>
          <w:szCs w:val="22"/>
        </w:rPr>
      </w:pPr>
    </w:p>
    <w:p w14:paraId="4113A8BF" w14:textId="77777777" w:rsidR="005E4AAD" w:rsidRPr="00404400" w:rsidRDefault="005E4AAD" w:rsidP="005E4AAD">
      <w:pPr>
        <w:widowControl w:val="0"/>
        <w:ind w:right="1"/>
        <w:jc w:val="both"/>
        <w:rPr>
          <w:sz w:val="20"/>
          <w:szCs w:val="20"/>
        </w:rPr>
      </w:pPr>
      <w:bookmarkStart w:id="1" w:name="_GoBack"/>
      <w:bookmarkEnd w:id="1"/>
    </w:p>
    <w:p w14:paraId="2A3D7756" w14:textId="77777777" w:rsidR="005E4AAD" w:rsidRPr="00404400" w:rsidRDefault="005E4AAD" w:rsidP="005E4AAD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netto:  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1317F0D1" w14:textId="77777777" w:rsidR="005E4AAD" w:rsidRPr="00404400" w:rsidRDefault="005E4AAD" w:rsidP="005E4AAD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87E3BD9" w14:textId="77777777" w:rsidR="005E4AAD" w:rsidRPr="00404400" w:rsidRDefault="005E4AAD" w:rsidP="005E4AAD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brutto: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3DCAB6F8" w14:textId="77777777" w:rsidR="005E4AAD" w:rsidRPr="00404400" w:rsidRDefault="005E4AAD" w:rsidP="005E4AA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4DA1858" w14:textId="77777777" w:rsidR="005E4AAD" w:rsidRPr="00404400" w:rsidRDefault="005E4AAD" w:rsidP="005E4AA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</w:p>
    <w:p w14:paraId="5DE4B00C" w14:textId="77777777" w:rsidR="005E4AAD" w:rsidRPr="00404400" w:rsidRDefault="005E4AAD" w:rsidP="005E4AA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42B286" w14:textId="77777777" w:rsidR="005E4AAD" w:rsidRPr="00404400" w:rsidRDefault="005E4AAD" w:rsidP="005E4AAD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tj.…………………….PLN</w:t>
      </w:r>
    </w:p>
    <w:p w14:paraId="0050A720" w14:textId="68D1C896" w:rsidR="007674B9" w:rsidRPr="009D3493" w:rsidRDefault="007674B9" w:rsidP="007674B9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9D3493">
        <w:rPr>
          <w:sz w:val="22"/>
          <w:szCs w:val="22"/>
        </w:rPr>
        <w:lastRenderedPageBreak/>
        <w:t xml:space="preserve">Termin realizacji umowy: do </w:t>
      </w:r>
      <w:r w:rsidR="009D3493" w:rsidRPr="009D3493">
        <w:rPr>
          <w:sz w:val="22"/>
          <w:szCs w:val="22"/>
        </w:rPr>
        <w:t>…….</w:t>
      </w:r>
      <w:r w:rsidRPr="009D3493">
        <w:rPr>
          <w:sz w:val="22"/>
          <w:szCs w:val="22"/>
        </w:rPr>
        <w:t xml:space="preserve"> dni od daty podpisania umowy </w:t>
      </w:r>
      <w:r w:rsidR="00A51A02" w:rsidRPr="00A51A02">
        <w:rPr>
          <w:b/>
          <w:color w:val="FF0000"/>
          <w:sz w:val="22"/>
          <w:szCs w:val="22"/>
        </w:rPr>
        <w:t>/kryterium oceny ofert/</w:t>
      </w:r>
    </w:p>
    <w:p w14:paraId="47A825E5" w14:textId="035C4082" w:rsidR="00645C15" w:rsidRDefault="007674B9" w:rsidP="007674B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9D3493">
        <w:rPr>
          <w:b/>
          <w:sz w:val="22"/>
          <w:szCs w:val="22"/>
        </w:rPr>
        <w:t xml:space="preserve">Okres udzielonej gwarancji </w:t>
      </w:r>
      <w:r w:rsidR="004E5185">
        <w:rPr>
          <w:b/>
          <w:sz w:val="22"/>
          <w:szCs w:val="22"/>
        </w:rPr>
        <w:t xml:space="preserve"> na meble laboratoryjne </w:t>
      </w:r>
      <w:r w:rsidRPr="009D3493">
        <w:rPr>
          <w:b/>
          <w:sz w:val="22"/>
          <w:szCs w:val="22"/>
        </w:rPr>
        <w:t>wynosi:</w:t>
      </w:r>
      <w:r w:rsidR="00645C15" w:rsidRPr="00645C15">
        <w:rPr>
          <w:b/>
          <w:sz w:val="22"/>
          <w:szCs w:val="22"/>
        </w:rPr>
        <w:t xml:space="preserve">……… </w:t>
      </w:r>
      <w:r w:rsidR="00A51A02">
        <w:rPr>
          <w:b/>
          <w:sz w:val="22"/>
          <w:szCs w:val="22"/>
        </w:rPr>
        <w:t>m-</w:t>
      </w:r>
      <w:proofErr w:type="spellStart"/>
      <w:r w:rsidR="00A51A02">
        <w:rPr>
          <w:b/>
          <w:sz w:val="22"/>
          <w:szCs w:val="22"/>
        </w:rPr>
        <w:t>cy</w:t>
      </w:r>
      <w:proofErr w:type="spellEnd"/>
    </w:p>
    <w:p w14:paraId="6C851D62" w14:textId="77777777" w:rsidR="007674B9" w:rsidRPr="00C81224" w:rsidRDefault="007674B9" w:rsidP="007674B9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D8B0D18" w14:textId="77777777" w:rsidR="009D3493" w:rsidRDefault="007674B9" w:rsidP="009D349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562CBC2" w14:textId="2598AF55" w:rsidR="007674B9" w:rsidRPr="00C81224" w:rsidRDefault="007674B9" w:rsidP="009D3493">
      <w:pPr>
        <w:tabs>
          <w:tab w:val="left" w:pos="426"/>
        </w:tabs>
        <w:spacing w:line="360" w:lineRule="auto"/>
        <w:jc w:val="both"/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3A2F8E18" w14:textId="77777777" w:rsidR="007674B9" w:rsidRPr="00C1016D" w:rsidRDefault="007674B9" w:rsidP="007674B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D6B0689" w14:textId="77777777" w:rsidR="007674B9" w:rsidRPr="007674B9" w:rsidRDefault="007674B9" w:rsidP="007674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</w:t>
      </w:r>
      <w:r w:rsidRPr="007674B9">
        <w:rPr>
          <w:color w:val="000000"/>
          <w:sz w:val="20"/>
          <w:szCs w:val="20"/>
          <w:lang w:eastAsia="ar-SA"/>
        </w:rPr>
        <w:t>wyznaczonym przez zamawiającego</w:t>
      </w:r>
      <w:r w:rsidRPr="007674B9">
        <w:rPr>
          <w:color w:val="000000"/>
          <w:sz w:val="20"/>
          <w:szCs w:val="20"/>
        </w:rPr>
        <w:t xml:space="preserve"> i nie wnosimy do nich żadnych zastrzeżeń.</w:t>
      </w:r>
    </w:p>
    <w:p w14:paraId="3073AD1B" w14:textId="77777777" w:rsidR="007674B9" w:rsidRPr="00C81224" w:rsidRDefault="007674B9" w:rsidP="007674B9">
      <w:pPr>
        <w:numPr>
          <w:ilvl w:val="0"/>
          <w:numId w:val="1"/>
        </w:numPr>
        <w:jc w:val="both"/>
        <w:rPr>
          <w:sz w:val="20"/>
          <w:szCs w:val="20"/>
        </w:rPr>
      </w:pPr>
      <w:r w:rsidRPr="007674B9">
        <w:rPr>
          <w:sz w:val="20"/>
          <w:szCs w:val="20"/>
        </w:rPr>
        <w:t>Oświadczam, że wypełniłem obowiązki informacyjne przewidziane w art. 13 lub art. 14 RODO* wobec osób fizycznych, od których dane</w:t>
      </w:r>
      <w:r w:rsidRPr="00C81224">
        <w:rPr>
          <w:sz w:val="20"/>
          <w:szCs w:val="20"/>
        </w:rPr>
        <w:t xml:space="preserve"> osobowe bezpośrednio lub pośrednio pozyskałem w celu ubiegania się o udzielenie zamówienia publicznego w niniejszym postępowaniu.* * </w:t>
      </w:r>
    </w:p>
    <w:p w14:paraId="60C4A8EB" w14:textId="77777777" w:rsidR="007674B9" w:rsidRPr="00C81224" w:rsidRDefault="007674B9" w:rsidP="007674B9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911D7A" w14:textId="77777777" w:rsidR="007674B9" w:rsidRPr="00C81224" w:rsidRDefault="007674B9" w:rsidP="007674B9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24D6EB" w14:textId="77777777" w:rsidR="007674B9" w:rsidRPr="00C81224" w:rsidRDefault="007674B9" w:rsidP="007674B9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674B9" w:rsidRPr="00C81224" w14:paraId="68CADE90" w14:textId="77777777" w:rsidTr="00EC6B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5CA1E" w14:textId="77777777" w:rsidR="007674B9" w:rsidRPr="00C81224" w:rsidRDefault="007674B9" w:rsidP="00EC6B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7A514" w14:textId="77777777" w:rsidR="007674B9" w:rsidRPr="00C81224" w:rsidRDefault="007674B9" w:rsidP="00EC6B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14C4FBB6" w14:textId="77777777" w:rsidR="007674B9" w:rsidRPr="00C81224" w:rsidRDefault="007674B9" w:rsidP="00EC6B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929F1" w14:textId="77777777" w:rsidR="007674B9" w:rsidRPr="00C81224" w:rsidRDefault="007674B9" w:rsidP="00EC6B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7674B9" w:rsidRPr="00C81224" w14:paraId="2B56DE0A" w14:textId="77777777" w:rsidTr="00EC6B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91640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76A38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2BF70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674B9" w:rsidRPr="00C81224" w14:paraId="7CDDC773" w14:textId="77777777" w:rsidTr="00EC6B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101DF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1927D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DB461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3397B4A" w14:textId="77777777" w:rsidR="007674B9" w:rsidRPr="00C81224" w:rsidRDefault="007674B9" w:rsidP="007674B9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2F3BB11B" w14:textId="77777777" w:rsidR="007674B9" w:rsidRPr="00C81224" w:rsidRDefault="007674B9" w:rsidP="007674B9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20062FE1" w14:textId="77777777" w:rsidR="007674B9" w:rsidRPr="00C81224" w:rsidRDefault="007674B9" w:rsidP="00767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286780C3" w14:textId="77777777" w:rsidR="007674B9" w:rsidRPr="00C81224" w:rsidRDefault="007674B9" w:rsidP="00767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25C39142" w14:textId="77777777" w:rsidR="007674B9" w:rsidRPr="00C81224" w:rsidRDefault="007674B9" w:rsidP="00767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5AA85157" w14:textId="77777777" w:rsidR="007674B9" w:rsidRPr="00C81224" w:rsidRDefault="007674B9" w:rsidP="007674B9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06455192" w14:textId="77777777" w:rsidR="007674B9" w:rsidRPr="00C81224" w:rsidRDefault="007674B9" w:rsidP="007674B9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C571526" w14:textId="77777777" w:rsidR="007674B9" w:rsidRPr="00C81224" w:rsidRDefault="007674B9" w:rsidP="007674B9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23D314BE" w14:textId="77777777" w:rsidR="007674B9" w:rsidRPr="00C81224" w:rsidRDefault="007674B9" w:rsidP="00767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73CF90DE" w14:textId="77777777" w:rsidR="007674B9" w:rsidRPr="00C81224" w:rsidRDefault="007674B9" w:rsidP="00767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7CF5784D" w14:textId="77777777" w:rsidR="007674B9" w:rsidRPr="00C81224" w:rsidRDefault="007674B9" w:rsidP="00767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015124A" w14:textId="77777777" w:rsidR="007674B9" w:rsidRPr="00C81224" w:rsidRDefault="007674B9" w:rsidP="00767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736B8582" w14:textId="77777777" w:rsidR="007674B9" w:rsidRPr="00C81224" w:rsidRDefault="007674B9" w:rsidP="00767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7EEDCA54" w14:textId="77777777" w:rsidR="007674B9" w:rsidRPr="00C81224" w:rsidRDefault="007674B9" w:rsidP="007674B9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377ED55" w14:textId="77777777" w:rsidR="007674B9" w:rsidRPr="00C81224" w:rsidRDefault="007674B9" w:rsidP="007674B9">
      <w:pPr>
        <w:jc w:val="both"/>
        <w:rPr>
          <w:sz w:val="20"/>
          <w:szCs w:val="20"/>
        </w:rPr>
      </w:pPr>
    </w:p>
    <w:p w14:paraId="2AD89040" w14:textId="77777777" w:rsidR="007674B9" w:rsidRPr="009D651F" w:rsidRDefault="007674B9" w:rsidP="007674B9">
      <w:pPr>
        <w:jc w:val="right"/>
        <w:rPr>
          <w:sz w:val="20"/>
          <w:szCs w:val="20"/>
        </w:rPr>
      </w:pPr>
    </w:p>
    <w:p w14:paraId="47218E18" w14:textId="3C9412F7" w:rsidR="00FE545C" w:rsidRPr="007674B9" w:rsidRDefault="007674B9" w:rsidP="004E5185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7674B9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7674B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7674B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7674B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7674B9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RPr="007674B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05ABF" w14:textId="77777777" w:rsidR="00B02523" w:rsidRDefault="00B02523">
      <w:r>
        <w:separator/>
      </w:r>
    </w:p>
  </w:endnote>
  <w:endnote w:type="continuationSeparator" w:id="0">
    <w:p w14:paraId="612FB905" w14:textId="77777777" w:rsidR="00B02523" w:rsidRDefault="00B02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56B9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4A296" w14:textId="77777777" w:rsidR="00B02523" w:rsidRDefault="00B02523">
      <w:r>
        <w:separator/>
      </w:r>
    </w:p>
  </w:footnote>
  <w:footnote w:type="continuationSeparator" w:id="0">
    <w:p w14:paraId="2BCB11DB" w14:textId="77777777" w:rsidR="00B02523" w:rsidRDefault="00B02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58126" w14:textId="4ECAB19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012"/>
    <w:rsid w:val="00012286"/>
    <w:rsid w:val="00035DCC"/>
    <w:rsid w:val="00071CCC"/>
    <w:rsid w:val="00084646"/>
    <w:rsid w:val="000B731D"/>
    <w:rsid w:val="000C5F1F"/>
    <w:rsid w:val="000D6134"/>
    <w:rsid w:val="000E09C7"/>
    <w:rsid w:val="000E3919"/>
    <w:rsid w:val="000F34B4"/>
    <w:rsid w:val="000F6589"/>
    <w:rsid w:val="00106636"/>
    <w:rsid w:val="00116EC6"/>
    <w:rsid w:val="001801DD"/>
    <w:rsid w:val="001A7482"/>
    <w:rsid w:val="001D4612"/>
    <w:rsid w:val="00207E98"/>
    <w:rsid w:val="0027237E"/>
    <w:rsid w:val="002723B0"/>
    <w:rsid w:val="002D594A"/>
    <w:rsid w:val="00315A4A"/>
    <w:rsid w:val="003A0DCE"/>
    <w:rsid w:val="003C7678"/>
    <w:rsid w:val="004B7300"/>
    <w:rsid w:val="004C6753"/>
    <w:rsid w:val="004E5185"/>
    <w:rsid w:val="00551C00"/>
    <w:rsid w:val="00595C87"/>
    <w:rsid w:val="005D2C65"/>
    <w:rsid w:val="005E4AAD"/>
    <w:rsid w:val="005E6D94"/>
    <w:rsid w:val="0063384F"/>
    <w:rsid w:val="00643C6F"/>
    <w:rsid w:val="00645C15"/>
    <w:rsid w:val="00646202"/>
    <w:rsid w:val="0065290F"/>
    <w:rsid w:val="006815F6"/>
    <w:rsid w:val="006B073B"/>
    <w:rsid w:val="006B091C"/>
    <w:rsid w:val="007674B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3493"/>
    <w:rsid w:val="00A0022B"/>
    <w:rsid w:val="00A346FE"/>
    <w:rsid w:val="00A47B4D"/>
    <w:rsid w:val="00A51A02"/>
    <w:rsid w:val="00A83018"/>
    <w:rsid w:val="00B02523"/>
    <w:rsid w:val="00B13292"/>
    <w:rsid w:val="00B774DC"/>
    <w:rsid w:val="00C969A6"/>
    <w:rsid w:val="00CA7D36"/>
    <w:rsid w:val="00CC0012"/>
    <w:rsid w:val="00CC6E6B"/>
    <w:rsid w:val="00D15A66"/>
    <w:rsid w:val="00D24208"/>
    <w:rsid w:val="00D60C38"/>
    <w:rsid w:val="00D66893"/>
    <w:rsid w:val="00D90ACB"/>
    <w:rsid w:val="00DB5EF8"/>
    <w:rsid w:val="00DC1500"/>
    <w:rsid w:val="00DE6708"/>
    <w:rsid w:val="00E44371"/>
    <w:rsid w:val="00E949B0"/>
    <w:rsid w:val="00F00591"/>
    <w:rsid w:val="00F51688"/>
    <w:rsid w:val="00F53146"/>
    <w:rsid w:val="00F91018"/>
    <w:rsid w:val="00FA0F30"/>
    <w:rsid w:val="00FA51A4"/>
    <w:rsid w:val="00FC5CB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C8AF8"/>
  <w15:chartTrackingRefBased/>
  <w15:docId w15:val="{DAD62042-A3E7-4442-A301-8A660995D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74B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5C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073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073B"/>
  </w:style>
  <w:style w:type="character" w:styleId="Odwoanieprzypisukocowego">
    <w:name w:val="endnote reference"/>
    <w:basedOn w:val="Domylnaczcionkaakapitu"/>
    <w:uiPriority w:val="99"/>
    <w:semiHidden/>
    <w:unhideWhenUsed/>
    <w:rsid w:val="006B073B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5C1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F92F4-A6C0-4467-9BD3-9A785BB1B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2</cp:revision>
  <cp:lastPrinted>1899-12-31T23:00:00Z</cp:lastPrinted>
  <dcterms:created xsi:type="dcterms:W3CDTF">2021-04-20T10:25:00Z</dcterms:created>
  <dcterms:modified xsi:type="dcterms:W3CDTF">2021-04-20T10:25:00Z</dcterms:modified>
</cp:coreProperties>
</file>