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626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26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C6B19">
        <w:rPr>
          <w:sz w:val="22"/>
          <w:szCs w:val="22"/>
        </w:rPr>
        <w:t>04.06.2021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62652" w:rsidRPr="00162652" w:rsidRDefault="00162652" w:rsidP="00FB7F50">
      <w:pPr>
        <w:spacing w:after="40"/>
        <w:rPr>
          <w:b/>
          <w:bCs/>
          <w:sz w:val="22"/>
          <w:szCs w:val="22"/>
        </w:rPr>
      </w:pPr>
      <w:r w:rsidRPr="00162652">
        <w:rPr>
          <w:b/>
          <w:bCs/>
          <w:sz w:val="22"/>
          <w:szCs w:val="22"/>
        </w:rPr>
        <w:t>Szpital Miejski Specjalistyczny</w:t>
      </w:r>
    </w:p>
    <w:p w:rsidR="00162652" w:rsidRPr="00162652" w:rsidRDefault="00162652" w:rsidP="00FB7F50">
      <w:pPr>
        <w:spacing w:after="40"/>
        <w:rPr>
          <w:b/>
          <w:bCs/>
          <w:sz w:val="22"/>
          <w:szCs w:val="22"/>
        </w:rPr>
      </w:pPr>
      <w:r w:rsidRPr="00162652">
        <w:rPr>
          <w:b/>
          <w:bCs/>
          <w:sz w:val="22"/>
          <w:szCs w:val="22"/>
        </w:rPr>
        <w:t>im. Gabriela Narutowicza w Krakowie</w:t>
      </w:r>
    </w:p>
    <w:p w:rsidR="00FB7F50" w:rsidRPr="002245BE" w:rsidRDefault="00162652" w:rsidP="00FB7F50">
      <w:pPr>
        <w:rPr>
          <w:sz w:val="22"/>
          <w:szCs w:val="22"/>
        </w:rPr>
      </w:pPr>
      <w:r w:rsidRPr="0016265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62652">
        <w:rPr>
          <w:sz w:val="22"/>
          <w:szCs w:val="22"/>
        </w:rPr>
        <w:t>35-37</w:t>
      </w:r>
    </w:p>
    <w:p w:rsidR="00FB7F50" w:rsidRPr="002245BE" w:rsidRDefault="00162652" w:rsidP="00FB7F50">
      <w:pPr>
        <w:rPr>
          <w:sz w:val="22"/>
          <w:szCs w:val="22"/>
        </w:rPr>
      </w:pPr>
      <w:r w:rsidRPr="0016265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62652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62652" w:rsidRPr="00607F9B" w:rsidTr="00334F77">
        <w:trPr>
          <w:trHeight w:val="638"/>
        </w:trPr>
        <w:tc>
          <w:tcPr>
            <w:tcW w:w="959" w:type="dxa"/>
            <w:shd w:val="clear" w:color="auto" w:fill="auto"/>
          </w:tcPr>
          <w:p w:rsidR="00162652" w:rsidRPr="00607F9B" w:rsidRDefault="00162652" w:rsidP="00334F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2652" w:rsidRPr="00607F9B" w:rsidRDefault="00162652" w:rsidP="00024937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265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2652">
              <w:rPr>
                <w:b/>
                <w:bCs/>
                <w:sz w:val="22"/>
                <w:szCs w:val="22"/>
              </w:rPr>
              <w:t>Zakup i dostawa oprzyrządowania do diatermii elektrochirurgicznych oraz akcesoriów do zabiegów laparoskopowych.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2652">
              <w:rPr>
                <w:b/>
                <w:sz w:val="22"/>
                <w:szCs w:val="22"/>
              </w:rPr>
              <w:t>ZP/20/2021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024937">
      <w:pPr>
        <w:pStyle w:val="Nagwek"/>
        <w:tabs>
          <w:tab w:val="clear" w:pos="4536"/>
          <w:tab w:val="clear" w:pos="9072"/>
        </w:tabs>
        <w:spacing w:after="24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02493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02493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162652" w:rsidRPr="0016265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62652" w:rsidTr="00334F77">
        <w:trPr>
          <w:cantSplit/>
        </w:trPr>
        <w:tc>
          <w:tcPr>
            <w:tcW w:w="9498" w:type="dxa"/>
          </w:tcPr>
          <w:p w:rsidR="00162652" w:rsidRPr="00D26ED6" w:rsidRDefault="00162652" w:rsidP="00334F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2652">
              <w:rPr>
                <w:b/>
                <w:sz w:val="22"/>
                <w:szCs w:val="22"/>
              </w:rPr>
              <w:t>EMED Spółka z ograniczoną odpowiedzialnością Spółka komandytowa</w:t>
            </w:r>
          </w:p>
          <w:p w:rsidR="00162652" w:rsidRPr="009F0E5C" w:rsidRDefault="00162652" w:rsidP="00334F77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ul. Ryżowa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69a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62652" w:rsidRPr="009F0E5C" w:rsidRDefault="00162652" w:rsidP="00334F77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05-816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Opacz Kolonia</w:t>
            </w:r>
          </w:p>
          <w:p w:rsidR="00162652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24937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2652">
              <w:rPr>
                <w:sz w:val="22"/>
                <w:szCs w:val="22"/>
              </w:rPr>
              <w:t>Pakiet 1 - Akcesoria do aparatów elektrochirurgicznych EMED Spectrum i Atom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162652" w:rsidRPr="00211A34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62652">
              <w:rPr>
                <w:b/>
                <w:sz w:val="22"/>
                <w:szCs w:val="22"/>
              </w:rPr>
              <w:t>131 767.56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62652" w:rsidRPr="00D26ED6" w:rsidRDefault="00162652" w:rsidP="00334F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62652" w:rsidRPr="00162652" w:rsidRDefault="00024937" w:rsidP="00334F7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24937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  <w:tr w:rsidR="00162652" w:rsidTr="00334F77">
        <w:trPr>
          <w:cantSplit/>
        </w:trPr>
        <w:tc>
          <w:tcPr>
            <w:tcW w:w="9498" w:type="dxa"/>
          </w:tcPr>
          <w:p w:rsidR="00162652" w:rsidRPr="00D26ED6" w:rsidRDefault="00162652" w:rsidP="00334F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62652">
              <w:rPr>
                <w:b/>
                <w:sz w:val="22"/>
                <w:szCs w:val="22"/>
              </w:rPr>
              <w:t>Medim</w:t>
            </w:r>
            <w:proofErr w:type="spellEnd"/>
            <w:r w:rsidRPr="00162652">
              <w:rPr>
                <w:b/>
                <w:sz w:val="22"/>
                <w:szCs w:val="22"/>
              </w:rPr>
              <w:t xml:space="preserve"> Sp. z o.o.</w:t>
            </w:r>
          </w:p>
          <w:p w:rsidR="00162652" w:rsidRPr="009F0E5C" w:rsidRDefault="00162652" w:rsidP="00334F77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ul. 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45 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/-</w:t>
            </w:r>
          </w:p>
          <w:p w:rsidR="00162652" w:rsidRPr="009F0E5C" w:rsidRDefault="00162652" w:rsidP="00334F77">
            <w:pPr>
              <w:jc w:val="both"/>
              <w:rPr>
                <w:bCs/>
                <w:sz w:val="22"/>
                <w:szCs w:val="22"/>
              </w:rPr>
            </w:pPr>
            <w:r w:rsidRPr="0016265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652">
              <w:rPr>
                <w:bCs/>
                <w:sz w:val="22"/>
                <w:szCs w:val="22"/>
              </w:rPr>
              <w:t>Piaseczno</w:t>
            </w:r>
          </w:p>
          <w:p w:rsidR="00162652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24937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2652">
              <w:rPr>
                <w:sz w:val="22"/>
                <w:szCs w:val="22"/>
              </w:rPr>
              <w:t>Pakiet 2 - Akcesoria do laparoskopii, histeroskopii, artroskopii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162652" w:rsidRPr="00211A34" w:rsidRDefault="00162652" w:rsidP="00334F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62652">
              <w:rPr>
                <w:b/>
                <w:sz w:val="22"/>
                <w:szCs w:val="22"/>
              </w:rPr>
              <w:t>200 685.20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62652" w:rsidRPr="00D26ED6" w:rsidRDefault="00162652" w:rsidP="00334F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62652" w:rsidRPr="00162652" w:rsidRDefault="00024937" w:rsidP="00334F7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24937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793"/>
        <w:gridCol w:w="2976"/>
        <w:gridCol w:w="993"/>
      </w:tblGrid>
      <w:tr w:rsidR="00211A34" w:rsidRPr="00834EF4" w:rsidTr="00024937"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62652" w:rsidRPr="00834EF4" w:rsidTr="00024937">
        <w:tc>
          <w:tcPr>
            <w:tcW w:w="2694" w:type="dxa"/>
            <w:shd w:val="clear" w:color="auto" w:fill="auto"/>
            <w:vAlign w:val="center"/>
          </w:tcPr>
          <w:p w:rsidR="00162652" w:rsidRPr="00211A34" w:rsidRDefault="00162652" w:rsidP="00024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2652">
              <w:rPr>
                <w:sz w:val="20"/>
                <w:szCs w:val="20"/>
              </w:rPr>
              <w:t>Pakiet 1 - Akcesoria do aparatów elektrochirurgicznych EMED Spectrum i Atom</w:t>
            </w:r>
          </w:p>
        </w:tc>
        <w:tc>
          <w:tcPr>
            <w:tcW w:w="2793" w:type="dxa"/>
            <w:shd w:val="clear" w:color="auto" w:fill="auto"/>
          </w:tcPr>
          <w:p w:rsidR="00162652" w:rsidRPr="00211A34" w:rsidRDefault="00162652" w:rsidP="00334F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2652">
              <w:rPr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162652" w:rsidRPr="00211A34" w:rsidRDefault="00162652" w:rsidP="00334F77">
            <w:pPr>
              <w:rPr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ul. Ryżowa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2652">
              <w:rPr>
                <w:sz w:val="20"/>
                <w:szCs w:val="20"/>
              </w:rPr>
              <w:t>69a</w:t>
            </w:r>
          </w:p>
          <w:p w:rsidR="00162652" w:rsidRPr="00211A34" w:rsidRDefault="00162652" w:rsidP="00334F77">
            <w:pPr>
              <w:spacing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05-816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2652">
              <w:rPr>
                <w:sz w:val="20"/>
                <w:szCs w:val="20"/>
              </w:rPr>
              <w:t>Opacz Kolonia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62652" w:rsidRPr="00162652" w:rsidRDefault="00162652" w:rsidP="00024937">
            <w:pPr>
              <w:spacing w:before="40" w:after="40"/>
              <w:rPr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1 - Cena - 320.00</w:t>
            </w:r>
          </w:p>
          <w:p w:rsidR="00162652" w:rsidRPr="00211A34" w:rsidRDefault="00162652" w:rsidP="00024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2 - Okres gwarancji/ Termin ważności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62652" w:rsidRPr="00211A34" w:rsidRDefault="00162652" w:rsidP="00334F77">
            <w:pPr>
              <w:jc w:val="center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320,00</w:t>
            </w:r>
          </w:p>
        </w:tc>
      </w:tr>
      <w:tr w:rsidR="00162652" w:rsidRPr="00834EF4" w:rsidTr="00024937">
        <w:tc>
          <w:tcPr>
            <w:tcW w:w="2694" w:type="dxa"/>
            <w:shd w:val="clear" w:color="auto" w:fill="auto"/>
            <w:vAlign w:val="center"/>
          </w:tcPr>
          <w:p w:rsidR="00162652" w:rsidRPr="00211A34" w:rsidRDefault="00162652" w:rsidP="00024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2652">
              <w:rPr>
                <w:sz w:val="20"/>
                <w:szCs w:val="20"/>
              </w:rPr>
              <w:t>Pakiet 2 - Akcesoria do laparoskopii, histeroskopii, artroskopii</w:t>
            </w:r>
          </w:p>
        </w:tc>
        <w:tc>
          <w:tcPr>
            <w:tcW w:w="2793" w:type="dxa"/>
            <w:shd w:val="clear" w:color="auto" w:fill="auto"/>
          </w:tcPr>
          <w:p w:rsidR="00162652" w:rsidRPr="00211A34" w:rsidRDefault="00162652" w:rsidP="00334F7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62652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162652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62652" w:rsidRPr="00211A34" w:rsidRDefault="00162652" w:rsidP="00334F77">
            <w:pPr>
              <w:rPr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2652">
              <w:rPr>
                <w:sz w:val="20"/>
                <w:szCs w:val="20"/>
              </w:rPr>
              <w:t>45 B/-</w:t>
            </w:r>
          </w:p>
          <w:p w:rsidR="00162652" w:rsidRPr="00211A34" w:rsidRDefault="00162652" w:rsidP="00334F77">
            <w:pPr>
              <w:spacing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2652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62652" w:rsidRPr="00162652" w:rsidRDefault="00162652" w:rsidP="00024937">
            <w:pPr>
              <w:spacing w:before="40" w:after="40"/>
              <w:rPr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1 - Cena - 320.00</w:t>
            </w:r>
          </w:p>
          <w:p w:rsidR="00162652" w:rsidRPr="00211A34" w:rsidRDefault="00162652" w:rsidP="00024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2 - Okres gwarancji/ Termin ważności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62652" w:rsidRPr="00211A34" w:rsidRDefault="00162652" w:rsidP="00334F77">
            <w:pPr>
              <w:jc w:val="center"/>
              <w:rPr>
                <w:color w:val="000000"/>
                <w:sz w:val="20"/>
                <w:szCs w:val="20"/>
              </w:rPr>
            </w:pPr>
            <w:r w:rsidRPr="00162652">
              <w:rPr>
                <w:sz w:val="20"/>
                <w:szCs w:val="20"/>
              </w:rPr>
              <w:t>320,00</w:t>
            </w:r>
          </w:p>
        </w:tc>
      </w:tr>
      <w:bookmarkEnd w:id="0"/>
    </w:tbl>
    <w:p w:rsidR="008642B3" w:rsidRPr="00B464D3" w:rsidRDefault="008642B3" w:rsidP="00024937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C66E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9A9" w:rsidRDefault="000F19A9">
      <w:r>
        <w:separator/>
      </w:r>
    </w:p>
  </w:endnote>
  <w:endnote w:type="continuationSeparator" w:id="0">
    <w:p w:rsidR="000F19A9" w:rsidRDefault="000F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9A9" w:rsidRDefault="000F19A9">
      <w:r>
        <w:separator/>
      </w:r>
    </w:p>
  </w:footnote>
  <w:footnote w:type="continuationSeparator" w:id="0">
    <w:p w:rsidR="000F19A9" w:rsidRDefault="000F1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9A9"/>
    <w:rsid w:val="00022322"/>
    <w:rsid w:val="00024937"/>
    <w:rsid w:val="00042497"/>
    <w:rsid w:val="000C1E6F"/>
    <w:rsid w:val="000E4E56"/>
    <w:rsid w:val="000F19A9"/>
    <w:rsid w:val="0016265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6B1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09F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66EA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29EEA"/>
  <w15:chartTrackingRefBased/>
  <w15:docId w15:val="{25CFB403-06A6-4C43-A49F-546EBBDD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266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Beata Żbik</cp:lastModifiedBy>
  <cp:revision>2</cp:revision>
  <cp:lastPrinted>1899-12-31T23:00:00Z</cp:lastPrinted>
  <dcterms:created xsi:type="dcterms:W3CDTF">2021-06-04T10:14:00Z</dcterms:created>
  <dcterms:modified xsi:type="dcterms:W3CDTF">2021-06-04T10:14:00Z</dcterms:modified>
</cp:coreProperties>
</file>