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7506A" w14:textId="4641B6C7" w:rsidR="006A5DF1" w:rsidRPr="00302F9D" w:rsidRDefault="00FD6A98" w:rsidP="006A5DF1">
      <w:pPr>
        <w:spacing w:after="240"/>
        <w:jc w:val="right"/>
        <w:rPr>
          <w:sz w:val="22"/>
          <w:szCs w:val="22"/>
        </w:rPr>
      </w:pPr>
      <w:r w:rsidRPr="00302F9D">
        <w:rPr>
          <w:sz w:val="22"/>
          <w:szCs w:val="22"/>
        </w:rPr>
        <w:t>Poznań</w:t>
      </w:r>
      <w:r w:rsidR="006A5DF1" w:rsidRPr="00302F9D">
        <w:rPr>
          <w:sz w:val="22"/>
          <w:szCs w:val="22"/>
        </w:rPr>
        <w:t xml:space="preserve"> dnia: </w:t>
      </w:r>
      <w:r w:rsidRPr="00302F9D">
        <w:rPr>
          <w:sz w:val="22"/>
          <w:szCs w:val="22"/>
        </w:rPr>
        <w:t>2021-0</w:t>
      </w:r>
      <w:r w:rsidR="00302F9D" w:rsidRPr="00302F9D">
        <w:rPr>
          <w:sz w:val="22"/>
          <w:szCs w:val="22"/>
        </w:rPr>
        <w:t>6</w:t>
      </w:r>
      <w:r w:rsidRPr="00302F9D">
        <w:rPr>
          <w:sz w:val="22"/>
          <w:szCs w:val="22"/>
        </w:rPr>
        <w:t>-</w:t>
      </w:r>
      <w:r w:rsidR="00302F9D" w:rsidRPr="00302F9D">
        <w:rPr>
          <w:sz w:val="22"/>
          <w:szCs w:val="22"/>
        </w:rPr>
        <w:t>0</w:t>
      </w:r>
      <w:r w:rsidR="00FC1CD8">
        <w:rPr>
          <w:sz w:val="22"/>
          <w:szCs w:val="22"/>
        </w:rPr>
        <w:t>4</w:t>
      </w:r>
    </w:p>
    <w:p w14:paraId="33014911" w14:textId="77777777" w:rsidR="00FD6A98" w:rsidRPr="00FD6A98" w:rsidRDefault="00FD6A98" w:rsidP="006A5DF1">
      <w:pPr>
        <w:rPr>
          <w:b/>
          <w:bCs/>
          <w:sz w:val="22"/>
          <w:szCs w:val="22"/>
        </w:rPr>
      </w:pPr>
      <w:r w:rsidRPr="00FD6A98">
        <w:rPr>
          <w:b/>
          <w:bCs/>
          <w:sz w:val="22"/>
          <w:szCs w:val="22"/>
        </w:rPr>
        <w:t>Szpital Wojewódzki w Poznaniu</w:t>
      </w:r>
    </w:p>
    <w:p w14:paraId="535CD223" w14:textId="77777777" w:rsidR="006A5DF1" w:rsidRPr="00D91931" w:rsidRDefault="00FD6A98" w:rsidP="006A5DF1">
      <w:pPr>
        <w:rPr>
          <w:b/>
          <w:bCs/>
          <w:sz w:val="22"/>
          <w:szCs w:val="22"/>
        </w:rPr>
      </w:pPr>
      <w:r w:rsidRPr="00FD6A98">
        <w:rPr>
          <w:b/>
          <w:bCs/>
          <w:sz w:val="22"/>
          <w:szCs w:val="22"/>
        </w:rPr>
        <w:t>Dział Zamówień Publicznych</w:t>
      </w:r>
    </w:p>
    <w:p w14:paraId="2AF67510" w14:textId="77777777" w:rsidR="006A5DF1" w:rsidRPr="00BD5546" w:rsidRDefault="004E3019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D6A98" w:rsidRPr="00FD6A98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FD6A98" w:rsidRPr="00FD6A98">
        <w:rPr>
          <w:sz w:val="22"/>
          <w:szCs w:val="22"/>
        </w:rPr>
        <w:t>7/19</w:t>
      </w:r>
    </w:p>
    <w:p w14:paraId="4BF5B350" w14:textId="77777777" w:rsidR="006A5DF1" w:rsidRPr="00BD5546" w:rsidRDefault="00FD6A98" w:rsidP="006A5DF1">
      <w:pPr>
        <w:rPr>
          <w:sz w:val="22"/>
          <w:szCs w:val="22"/>
        </w:rPr>
      </w:pPr>
      <w:r w:rsidRPr="00FD6A98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FD6A98">
        <w:rPr>
          <w:sz w:val="22"/>
          <w:szCs w:val="22"/>
        </w:rPr>
        <w:t>Poznań</w:t>
      </w:r>
    </w:p>
    <w:p w14:paraId="2BECEF5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C16E4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9AFED0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2647C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09D0D7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196199" w14:textId="1479632C" w:rsidR="006D4AB3" w:rsidRPr="00FC1CD8" w:rsidRDefault="00FC1CD8" w:rsidP="00FC1CD8">
      <w:pPr>
        <w:pStyle w:val="Nagwek"/>
        <w:tabs>
          <w:tab w:val="clear" w:pos="4536"/>
          <w:tab w:val="clear" w:pos="9072"/>
        </w:tabs>
        <w:jc w:val="center"/>
        <w:rPr>
          <w:b/>
          <w:bCs/>
          <w:color w:val="FF0000"/>
          <w:sz w:val="28"/>
          <w:szCs w:val="28"/>
        </w:rPr>
      </w:pPr>
      <w:r w:rsidRPr="00FC1CD8">
        <w:rPr>
          <w:b/>
          <w:bCs/>
          <w:color w:val="FF0000"/>
          <w:sz w:val="28"/>
          <w:szCs w:val="28"/>
        </w:rPr>
        <w:t>SPROSTOWANIE</w:t>
      </w:r>
    </w:p>
    <w:p w14:paraId="4CC1F13D" w14:textId="2EB9C66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C1CD8">
        <w:rPr>
          <w:rFonts w:ascii="Times New Roman" w:hAnsi="Times New Roman"/>
          <w:szCs w:val="28"/>
        </w:rPr>
        <w:t xml:space="preserve"> z dnia 01.06.2021 </w:t>
      </w:r>
      <w:r w:rsidR="00F0118E">
        <w:rPr>
          <w:rFonts w:ascii="Times New Roman" w:hAnsi="Times New Roman"/>
          <w:szCs w:val="28"/>
        </w:rPr>
        <w:t>r</w:t>
      </w:r>
      <w:r w:rsidR="00FC1CD8">
        <w:rPr>
          <w:rFonts w:ascii="Times New Roman" w:hAnsi="Times New Roman"/>
          <w:szCs w:val="28"/>
        </w:rPr>
        <w:t>.</w:t>
      </w:r>
    </w:p>
    <w:p w14:paraId="4750960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6A98" w:rsidRPr="00FD6A98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bookmarkStart w:id="0" w:name="_Hlk73685079"/>
      <w:r w:rsidR="00FD6A98" w:rsidRPr="00FD6A98">
        <w:rPr>
          <w:b/>
          <w:bCs/>
          <w:sz w:val="22"/>
          <w:szCs w:val="22"/>
        </w:rPr>
        <w:t>Przeglądy techniczne i naprawy urządzeń endoskopowych</w:t>
      </w:r>
      <w:bookmarkEnd w:id="0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6A98" w:rsidRPr="00FD6A98">
        <w:rPr>
          <w:b/>
          <w:sz w:val="22"/>
          <w:szCs w:val="22"/>
        </w:rPr>
        <w:t>SZW/DZP/18/2021</w:t>
      </w:r>
      <w:r w:rsidRPr="006A5DF1">
        <w:rPr>
          <w:b/>
          <w:sz w:val="22"/>
          <w:szCs w:val="22"/>
        </w:rPr>
        <w:t>.</w:t>
      </w:r>
    </w:p>
    <w:p w14:paraId="7A9258C1" w14:textId="7CCFF7FF" w:rsidR="00FC1CD8" w:rsidRPr="00FC1CD8" w:rsidRDefault="00FC1CD8" w:rsidP="00FC1CD8">
      <w:pPr>
        <w:jc w:val="both"/>
        <w:rPr>
          <w:b/>
          <w:sz w:val="22"/>
          <w:szCs w:val="24"/>
          <w:lang w:eastAsia="de-DE"/>
        </w:rPr>
      </w:pPr>
      <w:r w:rsidRPr="00FC1CD8">
        <w:rPr>
          <w:sz w:val="22"/>
          <w:szCs w:val="24"/>
          <w:lang w:eastAsia="de-DE"/>
        </w:rPr>
        <w:t xml:space="preserve">Uprzejmie informujemy, iż w dniu </w:t>
      </w:r>
      <w:r>
        <w:rPr>
          <w:sz w:val="22"/>
          <w:szCs w:val="24"/>
          <w:lang w:eastAsia="de-DE"/>
        </w:rPr>
        <w:t>0</w:t>
      </w:r>
      <w:r w:rsidRPr="00FC1CD8">
        <w:rPr>
          <w:sz w:val="22"/>
          <w:szCs w:val="24"/>
          <w:lang w:eastAsia="de-DE"/>
        </w:rPr>
        <w:t>1.0</w:t>
      </w:r>
      <w:r>
        <w:rPr>
          <w:sz w:val="22"/>
          <w:szCs w:val="24"/>
          <w:lang w:eastAsia="de-DE"/>
        </w:rPr>
        <w:t>6</w:t>
      </w:r>
      <w:r w:rsidRPr="00FC1CD8">
        <w:rPr>
          <w:sz w:val="22"/>
          <w:szCs w:val="24"/>
          <w:lang w:eastAsia="de-DE"/>
        </w:rPr>
        <w:t>.2021</w:t>
      </w:r>
      <w:r>
        <w:rPr>
          <w:sz w:val="22"/>
          <w:szCs w:val="24"/>
          <w:lang w:eastAsia="de-DE"/>
        </w:rPr>
        <w:t xml:space="preserve"> </w:t>
      </w:r>
      <w:r w:rsidRPr="00FC1CD8">
        <w:rPr>
          <w:sz w:val="22"/>
          <w:szCs w:val="24"/>
          <w:lang w:eastAsia="de-DE"/>
        </w:rPr>
        <w:t xml:space="preserve">r. Zamawiający udzielił błędnie odpowiedzi na Pytanie Nr  </w:t>
      </w:r>
      <w:r>
        <w:rPr>
          <w:sz w:val="22"/>
          <w:szCs w:val="24"/>
          <w:lang w:eastAsia="de-DE"/>
        </w:rPr>
        <w:t>18</w:t>
      </w:r>
      <w:r w:rsidRPr="00FC1CD8">
        <w:rPr>
          <w:sz w:val="22"/>
          <w:szCs w:val="24"/>
          <w:lang w:eastAsia="de-DE"/>
        </w:rPr>
        <w:t xml:space="preserve">  w postępowaniu o udzielenie zamówienia publicznego prowadzonym na podstawie przepisów ustawy z dnia 11 września 2019 r. Prawo zamówień publicznych (Dz.U. poz. 2019 ze zm.) w trybie </w:t>
      </w:r>
      <w:r>
        <w:rPr>
          <w:sz w:val="22"/>
          <w:szCs w:val="24"/>
          <w:lang w:eastAsia="de-DE"/>
        </w:rPr>
        <w:t>tryb podstawowy bez negocjacji</w:t>
      </w:r>
      <w:r w:rsidRPr="00FC1CD8">
        <w:rPr>
          <w:sz w:val="22"/>
          <w:szCs w:val="24"/>
          <w:lang w:eastAsia="de-DE"/>
        </w:rPr>
        <w:t xml:space="preserve"> w przedmiocie: </w:t>
      </w:r>
      <w:r w:rsidRPr="00FD6A98">
        <w:rPr>
          <w:b/>
          <w:bCs/>
          <w:sz w:val="22"/>
          <w:szCs w:val="22"/>
        </w:rPr>
        <w:t>Przeglądy techniczne i naprawy urządzeń endoskopowych</w:t>
      </w:r>
      <w:r w:rsidRPr="00FC1CD8">
        <w:rPr>
          <w:b/>
          <w:sz w:val="22"/>
          <w:szCs w:val="24"/>
          <w:lang w:eastAsia="de-DE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6A98" w:rsidRPr="006A5DF1" w14:paraId="778AF206" w14:textId="77777777" w:rsidTr="00AA5084">
        <w:tc>
          <w:tcPr>
            <w:tcW w:w="9356" w:type="dxa"/>
            <w:shd w:val="clear" w:color="auto" w:fill="auto"/>
          </w:tcPr>
          <w:p w14:paraId="15B90F41" w14:textId="27FD50F6" w:rsidR="00FD6A98" w:rsidRPr="00FD6A98" w:rsidRDefault="00FC1CD8" w:rsidP="00A2593A">
            <w:pPr>
              <w:spacing w:after="40"/>
              <w:ind w:left="-68" w:right="-72"/>
              <w:jc w:val="both"/>
              <w:rPr>
                <w:sz w:val="22"/>
                <w:szCs w:val="22"/>
                <w:highlight w:val="darkGray"/>
              </w:rPr>
            </w:pPr>
            <w:r w:rsidRPr="00FC1CD8">
              <w:rPr>
                <w:sz w:val="22"/>
                <w:szCs w:val="24"/>
                <w:lang w:eastAsia="de-DE"/>
              </w:rPr>
              <w:t xml:space="preserve">W związku z powyższym Zamawiający </w:t>
            </w:r>
            <w:r>
              <w:rPr>
                <w:sz w:val="22"/>
                <w:szCs w:val="24"/>
                <w:lang w:eastAsia="de-DE"/>
              </w:rPr>
              <w:t xml:space="preserve">podaje właściwą i obowiązującą odpowiedź </w:t>
            </w:r>
            <w:r w:rsidRPr="00FC1CD8">
              <w:rPr>
                <w:sz w:val="22"/>
                <w:szCs w:val="24"/>
                <w:lang w:eastAsia="de-DE"/>
              </w:rPr>
              <w:t xml:space="preserve">w </w:t>
            </w:r>
            <w:r>
              <w:rPr>
                <w:sz w:val="22"/>
                <w:szCs w:val="24"/>
                <w:lang w:eastAsia="de-DE"/>
              </w:rPr>
              <w:t xml:space="preserve">zakresie pytania </w:t>
            </w:r>
            <w:r w:rsidR="00F0118E">
              <w:rPr>
                <w:sz w:val="22"/>
                <w:szCs w:val="24"/>
                <w:lang w:eastAsia="de-DE"/>
              </w:rPr>
              <w:br/>
            </w:r>
            <w:r>
              <w:rPr>
                <w:sz w:val="22"/>
                <w:szCs w:val="24"/>
                <w:lang w:eastAsia="de-DE"/>
              </w:rPr>
              <w:t>nr 18</w:t>
            </w:r>
            <w:r w:rsidR="00A2593A">
              <w:rPr>
                <w:sz w:val="22"/>
                <w:szCs w:val="24"/>
                <w:lang w:eastAsia="de-DE"/>
              </w:rPr>
              <w:t xml:space="preserve"> jednocześnie dokonując odpowiedniej w tym zakresie </w:t>
            </w:r>
            <w:r w:rsidR="00A2593A" w:rsidRPr="00A2593A">
              <w:rPr>
                <w:b/>
                <w:bCs/>
                <w:sz w:val="22"/>
                <w:szCs w:val="24"/>
                <w:u w:val="single"/>
                <w:lang w:eastAsia="de-DE"/>
              </w:rPr>
              <w:t>modyfikacji</w:t>
            </w:r>
            <w:r w:rsidR="00A2593A">
              <w:rPr>
                <w:sz w:val="22"/>
                <w:szCs w:val="24"/>
                <w:lang w:eastAsia="de-DE"/>
              </w:rPr>
              <w:t xml:space="preserve"> Projektu umowy stanowiącego załącznik nr 4 do SWZ.</w:t>
            </w:r>
            <w:r w:rsidRPr="00FC1CD8">
              <w:rPr>
                <w:sz w:val="22"/>
                <w:szCs w:val="24"/>
                <w:lang w:eastAsia="de-DE"/>
              </w:rPr>
              <w:t xml:space="preserve">: </w:t>
            </w:r>
          </w:p>
        </w:tc>
      </w:tr>
      <w:tr w:rsidR="00FD6A98" w:rsidRPr="006A5DF1" w14:paraId="79602430" w14:textId="77777777" w:rsidTr="00AA5084">
        <w:tc>
          <w:tcPr>
            <w:tcW w:w="9356" w:type="dxa"/>
            <w:shd w:val="clear" w:color="auto" w:fill="auto"/>
          </w:tcPr>
          <w:p w14:paraId="01497026" w14:textId="77777777" w:rsidR="00FD6A98" w:rsidRPr="00FD6A98" w:rsidRDefault="00FD6A98" w:rsidP="00FC1CD8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D6A98" w:rsidRPr="006A5DF1" w14:paraId="1E0BD0DA" w14:textId="77777777" w:rsidTr="00AA5084">
        <w:tc>
          <w:tcPr>
            <w:tcW w:w="9356" w:type="dxa"/>
            <w:shd w:val="clear" w:color="auto" w:fill="auto"/>
          </w:tcPr>
          <w:p w14:paraId="0B7CA765" w14:textId="77777777" w:rsidR="00FD6A98" w:rsidRPr="00E058E3" w:rsidRDefault="00BA0665" w:rsidP="00A2593A">
            <w:pPr>
              <w:spacing w:after="120"/>
              <w:ind w:left="-68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18</w:t>
            </w:r>
            <w:r w:rsidR="00FD6A98" w:rsidRPr="00E058E3">
              <w:rPr>
                <w:sz w:val="22"/>
                <w:szCs w:val="22"/>
              </w:rPr>
              <w:t xml:space="preserve">. §  9 ust. 1,2,3 Dotyczy wzór umowy  </w:t>
            </w:r>
          </w:p>
          <w:p w14:paraId="482E879C" w14:textId="77777777" w:rsidR="00FD6A98" w:rsidRPr="00E058E3" w:rsidRDefault="00FD6A98" w:rsidP="00A2593A">
            <w:pPr>
              <w:spacing w:after="120"/>
              <w:ind w:left="-68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Czy Zamawiający wyrazi zgodę na zmniejszenie kary umownej odpowiednio  dla : </w:t>
            </w:r>
          </w:p>
          <w:p w14:paraId="3C15552C" w14:textId="77777777" w:rsidR="00FD6A98" w:rsidRPr="00E058E3" w:rsidRDefault="00FD6A98" w:rsidP="00A2593A">
            <w:pPr>
              <w:spacing w:after="120"/>
              <w:ind w:left="-68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1) 10% na 5 % ?  </w:t>
            </w:r>
          </w:p>
          <w:p w14:paraId="1971493C" w14:textId="77777777" w:rsidR="00FD6A98" w:rsidRPr="00E058E3" w:rsidRDefault="00FD6A98" w:rsidP="00A2593A">
            <w:pPr>
              <w:spacing w:after="120"/>
              <w:ind w:left="-68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2) 0,5%  na 0,2 %  </w:t>
            </w:r>
          </w:p>
          <w:p w14:paraId="2A134AE1" w14:textId="77777777" w:rsidR="00FD6A98" w:rsidRPr="00E058E3" w:rsidRDefault="00FD6A98" w:rsidP="00A2593A">
            <w:pPr>
              <w:spacing w:after="120"/>
              <w:ind w:left="-68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c) 0,5 % na 0,2 %. </w:t>
            </w:r>
          </w:p>
          <w:p w14:paraId="3619FD01" w14:textId="0C77E9AB" w:rsidR="00FD6A98" w:rsidRPr="00FD6A98" w:rsidRDefault="006B711C" w:rsidP="00F0118E">
            <w:pPr>
              <w:spacing w:after="40"/>
              <w:ind w:left="-68" w:right="-72"/>
              <w:jc w:val="both"/>
              <w:rPr>
                <w:sz w:val="22"/>
                <w:szCs w:val="22"/>
                <w:highlight w:val="darkGray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F0118E" w:rsidRPr="00E058E3">
              <w:rPr>
                <w:sz w:val="22"/>
                <w:szCs w:val="22"/>
              </w:rPr>
              <w:t xml:space="preserve">Zamawiający wyraża zgodę na powyższe. </w:t>
            </w:r>
            <w:r w:rsidR="00F0118E" w:rsidRPr="00E058E3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F0118E" w:rsidRPr="00E058E3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</w:tc>
      </w:tr>
    </w:tbl>
    <w:p w14:paraId="3A7E036A" w14:textId="5A8945DC" w:rsidR="0061002E" w:rsidRPr="00E61DAB" w:rsidRDefault="0061002E" w:rsidP="0061002E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E61DAB">
        <w:rPr>
          <w:sz w:val="22"/>
          <w:szCs w:val="22"/>
        </w:rPr>
        <w:t>Termin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składania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otwarcia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ofert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pozostaje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bez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zmian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tj.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zgodnie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 xml:space="preserve">z ogłoszeniem o zmianie zamówienia </w:t>
      </w:r>
      <w:r>
        <w:rPr>
          <w:sz w:val="22"/>
          <w:szCs w:val="22"/>
        </w:rPr>
        <w:t xml:space="preserve">(nr 5) </w:t>
      </w:r>
      <w:r w:rsidRPr="00E61DAB">
        <w:rPr>
          <w:sz w:val="22"/>
          <w:szCs w:val="22"/>
        </w:rPr>
        <w:t xml:space="preserve">nr 2021/BZP </w:t>
      </w:r>
      <w:r>
        <w:rPr>
          <w:sz w:val="22"/>
          <w:szCs w:val="22"/>
        </w:rPr>
        <w:t>00068650/01 z dnia 31.05.2021 r.</w:t>
      </w:r>
    </w:p>
    <w:p w14:paraId="57AD395F" w14:textId="5214A9F2" w:rsidR="0061002E" w:rsidRDefault="0061002E" w:rsidP="0061002E">
      <w:pPr>
        <w:pStyle w:val="Tekstpodstawowywcity3"/>
        <w:ind w:firstLine="0"/>
        <w:rPr>
          <w:sz w:val="22"/>
          <w:szCs w:val="22"/>
          <w:u w:val="single"/>
        </w:rPr>
      </w:pPr>
      <w:r w:rsidRPr="00E61DAB">
        <w:rPr>
          <w:sz w:val="22"/>
          <w:szCs w:val="22"/>
          <w:u w:val="single"/>
        </w:rPr>
        <w:t xml:space="preserve">Zamawiający informuje, iż złożenie wraz z ofertą </w:t>
      </w:r>
      <w:r>
        <w:rPr>
          <w:sz w:val="22"/>
          <w:szCs w:val="22"/>
          <w:u w:val="single"/>
        </w:rPr>
        <w:t>projektu</w:t>
      </w:r>
      <w:r w:rsidRPr="00E61DAB">
        <w:rPr>
          <w:sz w:val="22"/>
          <w:szCs w:val="22"/>
          <w:u w:val="single"/>
        </w:rPr>
        <w:t xml:space="preserve"> umowy sprzed</w:t>
      </w:r>
      <w:r w:rsidR="00A2593A">
        <w:rPr>
          <w:sz w:val="22"/>
          <w:szCs w:val="22"/>
          <w:u w:val="single"/>
        </w:rPr>
        <w:t xml:space="preserve"> </w:t>
      </w:r>
      <w:r w:rsidRPr="00E61DAB">
        <w:rPr>
          <w:sz w:val="22"/>
          <w:szCs w:val="22"/>
          <w:u w:val="single"/>
        </w:rPr>
        <w:t xml:space="preserve"> </w:t>
      </w:r>
      <w:r w:rsidR="00A2593A" w:rsidRPr="00E61DAB">
        <w:rPr>
          <w:sz w:val="22"/>
          <w:szCs w:val="22"/>
          <w:u w:val="single"/>
        </w:rPr>
        <w:t xml:space="preserve">modyfikacji z dnia </w:t>
      </w:r>
      <w:r w:rsidR="00A2593A">
        <w:rPr>
          <w:sz w:val="22"/>
          <w:szCs w:val="22"/>
          <w:u w:val="single"/>
        </w:rPr>
        <w:t>01.06.</w:t>
      </w:r>
      <w:r w:rsidR="00A2593A" w:rsidRPr="00E61DAB">
        <w:rPr>
          <w:sz w:val="22"/>
          <w:szCs w:val="22"/>
          <w:u w:val="single"/>
        </w:rPr>
        <w:t xml:space="preserve">2021 r. </w:t>
      </w:r>
      <w:r w:rsidR="00A2593A">
        <w:rPr>
          <w:sz w:val="22"/>
          <w:szCs w:val="22"/>
          <w:u w:val="single"/>
        </w:rPr>
        <w:t xml:space="preserve">oraz sprostowania wyjaśnień treści SWZ z dnia 01.06.2021 r. </w:t>
      </w:r>
      <w:r w:rsidR="00F0118E">
        <w:rPr>
          <w:sz w:val="22"/>
          <w:szCs w:val="22"/>
          <w:u w:val="single"/>
        </w:rPr>
        <w:t xml:space="preserve">– z dnia 04.06.2021 r. </w:t>
      </w:r>
      <w:r w:rsidRPr="00E61DAB">
        <w:rPr>
          <w:sz w:val="22"/>
          <w:szCs w:val="22"/>
          <w:u w:val="single"/>
        </w:rPr>
        <w:t>poczyni u Zamawiającego obowiązekzastosowaniawobecWykonawcyart.223ust. 2 pkt. 3 Ustawy.</w:t>
      </w:r>
    </w:p>
    <w:p w14:paraId="0FD9835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321EB04" w14:textId="77777777" w:rsidR="0061002E" w:rsidRPr="00C80B89" w:rsidRDefault="0061002E" w:rsidP="0061002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2741E267" w14:textId="77777777" w:rsidR="0061002E" w:rsidRDefault="0061002E" w:rsidP="00610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5975D1D" w14:textId="77777777" w:rsidR="0061002E" w:rsidRDefault="0061002E" w:rsidP="00610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690172B" w14:textId="5396E952" w:rsidR="006D4AB3" w:rsidRPr="006A5DF1" w:rsidRDefault="0061002E" w:rsidP="00610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34C96" w14:textId="77777777" w:rsidR="002943B1" w:rsidRDefault="002943B1">
      <w:r>
        <w:separator/>
      </w:r>
    </w:p>
  </w:endnote>
  <w:endnote w:type="continuationSeparator" w:id="0">
    <w:p w14:paraId="27C39923" w14:textId="77777777" w:rsidR="002943B1" w:rsidRDefault="0029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FB216" w14:textId="77777777" w:rsidR="006D4AB3" w:rsidRDefault="004F46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1FA74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C3544" w14:textId="183274A5" w:rsidR="006D4AB3" w:rsidRDefault="00FC1CD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87A189" wp14:editId="33C7EF4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8255" t="6350" r="10795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9118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77435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E85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390C2" w14:textId="77777777" w:rsidR="006D4AB3" w:rsidRDefault="004F460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160E9">
        <w:rPr>
          <w:rStyle w:val="Numerstrony"/>
          <w:noProof/>
        </w:rPr>
        <w:t>1</w:t>
      </w:r>
    </w:fldSimple>
  </w:p>
  <w:p w14:paraId="6A7535F2" w14:textId="77777777" w:rsidR="006D4AB3" w:rsidRDefault="006D4AB3">
    <w:pPr>
      <w:pStyle w:val="Stopka"/>
      <w:tabs>
        <w:tab w:val="clear" w:pos="4536"/>
        <w:tab w:val="left" w:pos="6237"/>
      </w:tabs>
    </w:pPr>
  </w:p>
  <w:p w14:paraId="2DA36C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4AEF4" w14:textId="77777777" w:rsidR="002943B1" w:rsidRDefault="002943B1">
      <w:r>
        <w:separator/>
      </w:r>
    </w:p>
  </w:footnote>
  <w:footnote w:type="continuationSeparator" w:id="0">
    <w:p w14:paraId="7D2DB962" w14:textId="77777777" w:rsidR="002943B1" w:rsidRDefault="00294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50A7F" w14:textId="77777777" w:rsidR="00FD6A98" w:rsidRDefault="00FD6A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123F" w14:textId="77777777" w:rsidR="00FD6A98" w:rsidRDefault="00FD6A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A64D0" w14:textId="77777777" w:rsidR="00FD6A98" w:rsidRDefault="00FD6A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A98"/>
    <w:rsid w:val="00031374"/>
    <w:rsid w:val="0007141B"/>
    <w:rsid w:val="000A1097"/>
    <w:rsid w:val="000E2A8F"/>
    <w:rsid w:val="0012774F"/>
    <w:rsid w:val="00144B7A"/>
    <w:rsid w:val="00180C6E"/>
    <w:rsid w:val="001B2849"/>
    <w:rsid w:val="002943B1"/>
    <w:rsid w:val="0029606A"/>
    <w:rsid w:val="002F6661"/>
    <w:rsid w:val="00302F9D"/>
    <w:rsid w:val="004848F3"/>
    <w:rsid w:val="004926F0"/>
    <w:rsid w:val="004A75F2"/>
    <w:rsid w:val="004E3019"/>
    <w:rsid w:val="004E7D3A"/>
    <w:rsid w:val="004F460F"/>
    <w:rsid w:val="005144A9"/>
    <w:rsid w:val="00520165"/>
    <w:rsid w:val="005B1B08"/>
    <w:rsid w:val="0061002E"/>
    <w:rsid w:val="00632C3C"/>
    <w:rsid w:val="00662BDB"/>
    <w:rsid w:val="006A5DF1"/>
    <w:rsid w:val="006B711C"/>
    <w:rsid w:val="006B7198"/>
    <w:rsid w:val="006D4AB3"/>
    <w:rsid w:val="006F3B81"/>
    <w:rsid w:val="00716B36"/>
    <w:rsid w:val="00761D1C"/>
    <w:rsid w:val="007D7198"/>
    <w:rsid w:val="007F21E4"/>
    <w:rsid w:val="008160E9"/>
    <w:rsid w:val="00817048"/>
    <w:rsid w:val="008332D0"/>
    <w:rsid w:val="00870F9F"/>
    <w:rsid w:val="008804B6"/>
    <w:rsid w:val="00897AB0"/>
    <w:rsid w:val="008A3553"/>
    <w:rsid w:val="00932E6D"/>
    <w:rsid w:val="00A2593A"/>
    <w:rsid w:val="00A905AC"/>
    <w:rsid w:val="00BA0665"/>
    <w:rsid w:val="00BA6584"/>
    <w:rsid w:val="00BB6CA7"/>
    <w:rsid w:val="00BE7BFD"/>
    <w:rsid w:val="00C370F2"/>
    <w:rsid w:val="00C40024"/>
    <w:rsid w:val="00C44EEC"/>
    <w:rsid w:val="00D22FFA"/>
    <w:rsid w:val="00D8461B"/>
    <w:rsid w:val="00D915F2"/>
    <w:rsid w:val="00DF32E8"/>
    <w:rsid w:val="00DF53CA"/>
    <w:rsid w:val="00E058E3"/>
    <w:rsid w:val="00E21B49"/>
    <w:rsid w:val="00E249A9"/>
    <w:rsid w:val="00E2789F"/>
    <w:rsid w:val="00E72428"/>
    <w:rsid w:val="00E74BC3"/>
    <w:rsid w:val="00EA14B3"/>
    <w:rsid w:val="00EA416E"/>
    <w:rsid w:val="00ED2317"/>
    <w:rsid w:val="00F0118E"/>
    <w:rsid w:val="00FC1CD8"/>
    <w:rsid w:val="00FC5957"/>
    <w:rsid w:val="00FD265E"/>
    <w:rsid w:val="00FD6A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C238CA"/>
  <w15:docId w15:val="{E2C078B2-052F-4542-9851-0E4C8C40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2317"/>
  </w:style>
  <w:style w:type="paragraph" w:styleId="Nagwek1">
    <w:name w:val="heading 1"/>
    <w:basedOn w:val="Normalny"/>
    <w:next w:val="Normalny"/>
    <w:qFormat/>
    <w:rsid w:val="00ED23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231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23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23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2317"/>
  </w:style>
  <w:style w:type="paragraph" w:styleId="Tekstpodstawowywcity">
    <w:name w:val="Body Text Indent"/>
    <w:basedOn w:val="Normalny"/>
    <w:rsid w:val="00ED231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D231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D231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D2317"/>
    <w:rPr>
      <w:sz w:val="28"/>
    </w:rPr>
  </w:style>
  <w:style w:type="paragraph" w:styleId="Tekstpodstawowywcity3">
    <w:name w:val="Body Text Indent 3"/>
    <w:basedOn w:val="Normalny"/>
    <w:link w:val="Tekstpodstawowywcity3Znak"/>
    <w:rsid w:val="00ED231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B71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B711C"/>
    <w:rPr>
      <w:rFonts w:ascii="Courier New" w:hAnsi="Courier New" w:cs="Courier New"/>
    </w:rPr>
  </w:style>
  <w:style w:type="character" w:customStyle="1" w:styleId="Tekstpodstawowywcity3Znak">
    <w:name w:val="Tekst podstawowy wcięty 3 Znak"/>
    <w:link w:val="Tekstpodstawowywcity3"/>
    <w:rsid w:val="0061002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Małgorzata Watral-Duńska</dc:creator>
  <cp:lastModifiedBy>Szpital Wojewódzki w Poznaniu</cp:lastModifiedBy>
  <cp:revision>4</cp:revision>
  <cp:lastPrinted>2001-02-10T13:28:00Z</cp:lastPrinted>
  <dcterms:created xsi:type="dcterms:W3CDTF">2021-06-04T05:49:00Z</dcterms:created>
  <dcterms:modified xsi:type="dcterms:W3CDTF">2021-06-04T06:00:00Z</dcterms:modified>
</cp:coreProperties>
</file>