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B4D71">
        <w:rPr>
          <w:bCs/>
          <w:i w:val="0"/>
          <w:sz w:val="22"/>
          <w:szCs w:val="22"/>
        </w:rPr>
        <w:t>6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775302" w:rsidRPr="00775302">
        <w:rPr>
          <w:rFonts w:ascii="Times New Roman" w:eastAsia="Times New Roman" w:hAnsi="Times New Roman"/>
          <w:b/>
          <w:lang w:eastAsia="pl-PL"/>
        </w:rPr>
        <w:t>K-2.381/10/2021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75302" w:rsidRPr="00775302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775302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75302">
        <w:rPr>
          <w:rFonts w:ascii="Times New Roman" w:eastAsia="Times New Roman" w:hAnsi="Times New Roman"/>
          <w:b/>
          <w:lang w:eastAsia="pl-PL"/>
        </w:rPr>
        <w:t>Usługi cateringu dla uczestników projektu MEN "Aktywny powrót do szkoły WF z AWF" realizowanego przez  Akademię Wychowania Fizycznego im . Bronisława Czecha w Krakowie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216" w:rsidRDefault="00820216" w:rsidP="00025386">
      <w:pPr>
        <w:spacing w:after="0" w:line="240" w:lineRule="auto"/>
      </w:pPr>
      <w:r>
        <w:separator/>
      </w:r>
    </w:p>
  </w:endnote>
  <w:endnote w:type="continuationSeparator" w:id="0">
    <w:p w:rsidR="00820216" w:rsidRDefault="008202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302" w:rsidRDefault="007753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EB4D7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4D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4D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302" w:rsidRDefault="007753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216" w:rsidRDefault="00820216" w:rsidP="00025386">
      <w:pPr>
        <w:spacing w:after="0" w:line="240" w:lineRule="auto"/>
      </w:pPr>
      <w:r>
        <w:separator/>
      </w:r>
    </w:p>
  </w:footnote>
  <w:footnote w:type="continuationSeparator" w:id="0">
    <w:p w:rsidR="00820216" w:rsidRDefault="008202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302" w:rsidRDefault="007753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302" w:rsidRDefault="007753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302" w:rsidRDefault="007753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216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75302"/>
    <w:rsid w:val="0082021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4D71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019F24B"/>
  <w15:chartTrackingRefBased/>
  <w15:docId w15:val="{7BE6CF28-657E-47AC-9663-0F09613F8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2021-06-02T09:24:00Z</dcterms:created>
  <dcterms:modified xsi:type="dcterms:W3CDTF">2021-06-02T10:45:00Z</dcterms:modified>
</cp:coreProperties>
</file>