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B32D0">
        <w:rPr>
          <w:bCs/>
          <w:i w:val="0"/>
          <w:sz w:val="22"/>
          <w:szCs w:val="22"/>
        </w:rPr>
        <w:t>4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14FEF" w:rsidRPr="00514FEF">
        <w:rPr>
          <w:b/>
          <w:sz w:val="22"/>
          <w:szCs w:val="22"/>
        </w:rPr>
        <w:t>K-2.381/10/2021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4FEF" w:rsidRPr="00110593" w:rsidTr="003F4764">
        <w:tc>
          <w:tcPr>
            <w:tcW w:w="9104" w:type="dxa"/>
            <w:shd w:val="clear" w:color="auto" w:fill="D9D9D9"/>
          </w:tcPr>
          <w:p w:rsidR="00514FEF" w:rsidRPr="00110593" w:rsidRDefault="00514FEF" w:rsidP="003F47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14FEF" w:rsidRPr="00110593" w:rsidRDefault="00514FEF" w:rsidP="003F476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14FEF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514FEF" w:rsidRPr="0043102D" w:rsidRDefault="00514FEF" w:rsidP="003F476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14FEF" w:rsidRPr="00110593" w:rsidRDefault="00514FEF" w:rsidP="003F476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14FE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14FEF">
        <w:rPr>
          <w:b/>
          <w:sz w:val="22"/>
          <w:szCs w:val="22"/>
        </w:rPr>
        <w:t>Usługi cateringu dla uczestników projektu MEN "Aktywny powrót do szkoły WF z AWF" realizowanego przez  Akademię Wychowania Fizycznego im . Bronisława Czecha w Krakowie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5AE" w:rsidRDefault="005365AE">
      <w:r>
        <w:separator/>
      </w:r>
    </w:p>
  </w:endnote>
  <w:endnote w:type="continuationSeparator" w:id="0">
    <w:p w:rsidR="005365AE" w:rsidRDefault="00536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B32D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3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3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FEF" w:rsidRDefault="00514F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5AE" w:rsidRDefault="005365AE">
      <w:r>
        <w:separator/>
      </w:r>
    </w:p>
  </w:footnote>
  <w:footnote w:type="continuationSeparator" w:id="0">
    <w:p w:rsidR="005365AE" w:rsidRDefault="005365A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FEF" w:rsidRDefault="00514F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FEF" w:rsidRDefault="00514F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FEF" w:rsidRDefault="00514F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5A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B32D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D0C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14FEF"/>
    <w:rsid w:val="00533E9F"/>
    <w:rsid w:val="005365AE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E525BC"/>
  <w15:chartTrackingRefBased/>
  <w15:docId w15:val="{9A0A734A-18C6-4371-9C83-FB46C129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A39AF-2670-4E16-92A4-D84CCDD56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2010-01-07T09:39:00Z</cp:lastPrinted>
  <dcterms:created xsi:type="dcterms:W3CDTF">2021-06-01T06:05:00Z</dcterms:created>
  <dcterms:modified xsi:type="dcterms:W3CDTF">2021-06-02T10:45:00Z</dcterms:modified>
</cp:coreProperties>
</file>