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25C2D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304F7" w:rsidRPr="006304F7">
        <w:rPr>
          <w:rFonts w:ascii="Times New Roman" w:hAnsi="Times New Roman"/>
          <w:b/>
        </w:rPr>
        <w:t>K-2.381/10/2021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4F7" w:rsidRPr="006304F7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4F7" w:rsidRPr="006304F7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6304F7" w:rsidRPr="006304F7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6304F7" w:rsidRPr="006304F7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4F7" w:rsidRPr="006304F7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6304F7" w:rsidRPr="006304F7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304F7" w:rsidRPr="00110593" w:rsidTr="00364DDD">
        <w:tc>
          <w:tcPr>
            <w:tcW w:w="9212" w:type="dxa"/>
            <w:shd w:val="clear" w:color="auto" w:fill="D9D9D9"/>
          </w:tcPr>
          <w:p w:rsidR="006304F7" w:rsidRPr="00110593" w:rsidRDefault="006304F7" w:rsidP="00364DD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304F7" w:rsidRPr="00110593" w:rsidRDefault="006304F7" w:rsidP="00364DD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304F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304F7" w:rsidRPr="00110593" w:rsidRDefault="006304F7" w:rsidP="00364DD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304F7" w:rsidRPr="00110593" w:rsidRDefault="006304F7" w:rsidP="00364DD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304F7" w:rsidRPr="00110593" w:rsidRDefault="006304F7" w:rsidP="00364DD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304F7" w:rsidRPr="006304F7">
        <w:rPr>
          <w:rFonts w:ascii="Times New Roman" w:hAnsi="Times New Roman"/>
          <w:b/>
        </w:rPr>
        <w:t>Akademia Wychowania Fizycznego  im Bronisława Czecha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304F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304F7">
        <w:rPr>
          <w:rFonts w:ascii="Times New Roman" w:hAnsi="Times New Roman"/>
          <w:b/>
        </w:rPr>
        <w:t>Usługi cateringu dla uczestników projektu MEN "Aktywny powrót do szkoły WF z AWF" realizowanego przez  Akademię Wychowania Fizycznego im . Bronisława Czecha w Krakowie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6304F7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6304F7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A82" w:rsidRDefault="00C35A82" w:rsidP="0038231F">
      <w:pPr>
        <w:spacing w:after="0" w:line="240" w:lineRule="auto"/>
      </w:pPr>
      <w:r>
        <w:separator/>
      </w:r>
    </w:p>
  </w:endnote>
  <w:endnote w:type="continuationSeparator" w:id="0">
    <w:p w:rsidR="00C35A82" w:rsidRDefault="00C35A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4F7" w:rsidRDefault="006304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5C2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5C2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4F7" w:rsidRDefault="00630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A82" w:rsidRDefault="00C35A82" w:rsidP="0038231F">
      <w:pPr>
        <w:spacing w:after="0" w:line="240" w:lineRule="auto"/>
      </w:pPr>
      <w:r>
        <w:separator/>
      </w:r>
    </w:p>
  </w:footnote>
  <w:footnote w:type="continuationSeparator" w:id="0">
    <w:p w:rsidR="00C35A82" w:rsidRDefault="00C35A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4F7" w:rsidRDefault="00630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4F7" w:rsidRDefault="00630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4F7" w:rsidRDefault="00630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A8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04F7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5C2D"/>
    <w:rsid w:val="00746532"/>
    <w:rsid w:val="00746BEF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5A82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EB3105"/>
  <w15:docId w15:val="{47544E97-E51F-4294-B0F6-4CD65D06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1588B-C423-45D2-8E63-BAF6C2F0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2021-06-02T08:55:00Z</dcterms:created>
  <dcterms:modified xsi:type="dcterms:W3CDTF">2021-06-02T10:44:00Z</dcterms:modified>
</cp:coreProperties>
</file>