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9E" w:rsidRPr="00A7226F" w:rsidRDefault="0034019E" w:rsidP="0034019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34019E" w:rsidRPr="00A7226F" w:rsidRDefault="0034019E" w:rsidP="0034019E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34019E" w:rsidRPr="00A7226F" w:rsidRDefault="0034019E" w:rsidP="0034019E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34019E" w:rsidRDefault="0034019E" w:rsidP="0034019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02</w:t>
      </w:r>
    </w:p>
    <w:p w:rsidR="0034019E" w:rsidRDefault="0034019E" w:rsidP="0034019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34019E" w:rsidRDefault="0034019E" w:rsidP="002C17A6">
      <w:pPr>
        <w:jc w:val="right"/>
        <w:rPr>
          <w:sz w:val="22"/>
          <w:szCs w:val="22"/>
        </w:rPr>
      </w:pPr>
    </w:p>
    <w:p w:rsidR="002C17A6" w:rsidRDefault="002C17A6" w:rsidP="0034019E">
      <w:pPr>
        <w:spacing w:after="240"/>
        <w:jc w:val="right"/>
        <w:rPr>
          <w:sz w:val="22"/>
          <w:szCs w:val="22"/>
        </w:rPr>
      </w:pPr>
    </w:p>
    <w:p w:rsidR="0034019E" w:rsidRDefault="0034019E" w:rsidP="0034019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4019E" w:rsidRPr="00A80738" w:rsidRDefault="0034019E" w:rsidP="0034019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4019E" w:rsidRDefault="0034019E" w:rsidP="0034019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4019E" w:rsidRDefault="0034019E" w:rsidP="0034019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4019E" w:rsidRDefault="0034019E" w:rsidP="0034019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4019E" w:rsidRPr="00D175C4" w:rsidRDefault="0034019E" w:rsidP="0034019E">
      <w:pPr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34019E" w:rsidRPr="00577BC6" w:rsidRDefault="0034019E" w:rsidP="0034019E">
      <w:pPr>
        <w:pStyle w:val="Tekstpodstawowywcity"/>
        <w:spacing w:before="120" w:after="36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Usługa cateringu</w:t>
      </w:r>
    </w:p>
    <w:p w:rsidR="0034019E" w:rsidRPr="00D175C4" w:rsidRDefault="0034019E" w:rsidP="0034019E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2019r. </w:t>
      </w:r>
      <w:r w:rsidRPr="00D175C4">
        <w:rPr>
          <w:sz w:val="24"/>
          <w:szCs w:val="24"/>
        </w:rPr>
        <w:t xml:space="preserve">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34019E" w:rsidRPr="00D175C4" w:rsidRDefault="0034019E" w:rsidP="0034019E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w dniu </w:t>
      </w:r>
      <w:r>
        <w:rPr>
          <w:sz w:val="24"/>
          <w:szCs w:val="24"/>
        </w:rPr>
        <w:t>01</w:t>
      </w:r>
      <w:r w:rsidRPr="00D175C4">
        <w:rPr>
          <w:sz w:val="24"/>
          <w:szCs w:val="24"/>
        </w:rPr>
        <w:t>/0</w:t>
      </w:r>
      <w:r>
        <w:rPr>
          <w:sz w:val="24"/>
          <w:szCs w:val="24"/>
        </w:rPr>
        <w:t>6</w:t>
      </w:r>
      <w:r w:rsidRPr="00D175C4">
        <w:rPr>
          <w:sz w:val="24"/>
          <w:szCs w:val="24"/>
        </w:rPr>
        <w:t>/2021 o godz. 1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:15,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34019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4019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Nazwa</w:t>
            </w:r>
            <w:r w:rsidR="003F57CD" w:rsidRPr="0034019E">
              <w:rPr>
                <w:sz w:val="22"/>
                <w:szCs w:val="22"/>
              </w:rPr>
              <w:t xml:space="preserve"> </w:t>
            </w:r>
            <w:r w:rsidRPr="0034019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4019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Cena oferty</w:t>
            </w:r>
            <w:r w:rsidR="0034019E">
              <w:rPr>
                <w:sz w:val="22"/>
                <w:szCs w:val="22"/>
              </w:rPr>
              <w:t xml:space="preserve"> brutto</w:t>
            </w:r>
          </w:p>
        </w:tc>
      </w:tr>
      <w:tr w:rsidR="00122683" w:rsidRPr="00493F8C" w:rsidTr="00EA780B">
        <w:tc>
          <w:tcPr>
            <w:tcW w:w="993" w:type="dxa"/>
            <w:shd w:val="clear" w:color="auto" w:fill="auto"/>
            <w:vAlign w:val="center"/>
          </w:tcPr>
          <w:p w:rsidR="00122683" w:rsidRPr="0034019E" w:rsidRDefault="00122683" w:rsidP="00EA780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22683" w:rsidRPr="0034019E" w:rsidRDefault="00122683" w:rsidP="00EA780B">
            <w:pPr>
              <w:spacing w:before="40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C</w:t>
            </w:r>
            <w:r w:rsidR="0034019E">
              <w:rPr>
                <w:sz w:val="22"/>
                <w:szCs w:val="22"/>
              </w:rPr>
              <w:t>ATERMED</w:t>
            </w:r>
            <w:r w:rsidRPr="0034019E">
              <w:rPr>
                <w:sz w:val="22"/>
                <w:szCs w:val="22"/>
              </w:rPr>
              <w:t xml:space="preserve"> S. A.</w:t>
            </w:r>
          </w:p>
          <w:p w:rsidR="00122683" w:rsidRPr="0034019E" w:rsidRDefault="00122683" w:rsidP="00EA780B">
            <w:pPr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 xml:space="preserve">Traktorowa 126/201 </w:t>
            </w:r>
          </w:p>
          <w:p w:rsidR="00122683" w:rsidRPr="0034019E" w:rsidRDefault="00122683" w:rsidP="00EA780B">
            <w:pPr>
              <w:spacing w:after="40"/>
              <w:jc w:val="both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2683" w:rsidRPr="0034019E" w:rsidRDefault="00122683" w:rsidP="0034019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4019E">
              <w:rPr>
                <w:sz w:val="22"/>
                <w:szCs w:val="22"/>
              </w:rPr>
              <w:t>368 496.60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Default="00A80738" w:rsidP="0034019E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34019E" w:rsidRDefault="0034019E" w:rsidP="0034019E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34019E" w:rsidRDefault="0034019E" w:rsidP="0034019E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34019E" w:rsidRPr="00577BC6" w:rsidRDefault="0034019E" w:rsidP="0034019E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Bohdan Kozak</w:t>
      </w:r>
    </w:p>
    <w:p w:rsidR="00C236D3" w:rsidRDefault="00C236D3" w:rsidP="00173B20">
      <w:pPr>
        <w:jc w:val="right"/>
      </w:pPr>
    </w:p>
    <w:sectPr w:rsidR="00C236D3" w:rsidSect="002C1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9F5" w:rsidRDefault="001469F5">
      <w:r>
        <w:separator/>
      </w:r>
    </w:p>
  </w:endnote>
  <w:endnote w:type="continuationSeparator" w:id="0">
    <w:p w:rsidR="001469F5" w:rsidRDefault="00146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421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421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214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214D">
      <w:rPr>
        <w:rStyle w:val="Numerstrony"/>
        <w:rFonts w:ascii="Arial" w:hAnsi="Arial"/>
        <w:sz w:val="18"/>
        <w:szCs w:val="18"/>
      </w:rPr>
      <w:fldChar w:fldCharType="separate"/>
    </w:r>
    <w:r w:rsidR="002C17A6">
      <w:rPr>
        <w:rStyle w:val="Numerstrony"/>
        <w:rFonts w:ascii="Arial" w:hAnsi="Arial"/>
        <w:noProof/>
        <w:sz w:val="18"/>
        <w:szCs w:val="18"/>
      </w:rPr>
      <w:t>1</w:t>
    </w:r>
    <w:r w:rsidR="0074214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214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214D">
      <w:rPr>
        <w:rStyle w:val="Numerstrony"/>
        <w:rFonts w:ascii="Arial" w:hAnsi="Arial"/>
        <w:sz w:val="18"/>
        <w:szCs w:val="18"/>
      </w:rPr>
      <w:fldChar w:fldCharType="separate"/>
    </w:r>
    <w:r w:rsidR="002C17A6">
      <w:rPr>
        <w:rStyle w:val="Numerstrony"/>
        <w:rFonts w:ascii="Arial" w:hAnsi="Arial"/>
        <w:noProof/>
        <w:sz w:val="18"/>
        <w:szCs w:val="18"/>
      </w:rPr>
      <w:t>1</w:t>
    </w:r>
    <w:r w:rsidR="0074214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4214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4214D">
      <w:rPr>
        <w:rStyle w:val="Numerstrony"/>
      </w:rPr>
      <w:fldChar w:fldCharType="separate"/>
    </w:r>
    <w:r>
      <w:rPr>
        <w:rStyle w:val="Numerstrony"/>
        <w:noProof/>
      </w:rPr>
      <w:t>1</w:t>
    </w:r>
    <w:r w:rsidR="0074214D">
      <w:rPr>
        <w:rStyle w:val="Numerstrony"/>
      </w:rPr>
      <w:fldChar w:fldCharType="end"/>
    </w:r>
    <w:r>
      <w:rPr>
        <w:rStyle w:val="Numerstrony"/>
      </w:rPr>
      <w:t>/</w:t>
    </w:r>
    <w:r w:rsidR="0074214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4214D">
      <w:rPr>
        <w:rStyle w:val="Numerstrony"/>
      </w:rPr>
      <w:fldChar w:fldCharType="separate"/>
    </w:r>
    <w:r w:rsidR="002C17A6">
      <w:rPr>
        <w:rStyle w:val="Numerstrony"/>
        <w:noProof/>
      </w:rPr>
      <w:t>1</w:t>
    </w:r>
    <w:r w:rsidR="0074214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9F5" w:rsidRDefault="001469F5">
      <w:r>
        <w:separator/>
      </w:r>
    </w:p>
  </w:footnote>
  <w:footnote w:type="continuationSeparator" w:id="0">
    <w:p w:rsidR="001469F5" w:rsidRDefault="001469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83" w:rsidRDefault="001226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83" w:rsidRDefault="001226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683" w:rsidRDefault="0012268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2683"/>
    <w:rsid w:val="00007727"/>
    <w:rsid w:val="00017720"/>
    <w:rsid w:val="00035488"/>
    <w:rsid w:val="000D7F25"/>
    <w:rsid w:val="000E00E5"/>
    <w:rsid w:val="00122683"/>
    <w:rsid w:val="001469F5"/>
    <w:rsid w:val="00173B20"/>
    <w:rsid w:val="001922DC"/>
    <w:rsid w:val="001C69FF"/>
    <w:rsid w:val="0023318D"/>
    <w:rsid w:val="002C17A6"/>
    <w:rsid w:val="0034019E"/>
    <w:rsid w:val="003B6B36"/>
    <w:rsid w:val="003D72FD"/>
    <w:rsid w:val="003F57CD"/>
    <w:rsid w:val="00423179"/>
    <w:rsid w:val="00490DC0"/>
    <w:rsid w:val="00493F8C"/>
    <w:rsid w:val="004C7E9B"/>
    <w:rsid w:val="00577BC6"/>
    <w:rsid w:val="0069085C"/>
    <w:rsid w:val="0074214D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4019E"/>
  </w:style>
  <w:style w:type="character" w:customStyle="1" w:styleId="TekstpodstawowywcityZnak">
    <w:name w:val="Tekst podstawowy wcięty Znak"/>
    <w:basedOn w:val="Domylnaczcionkaakapitu"/>
    <w:link w:val="Tekstpodstawowywcity"/>
    <w:rsid w:val="0034019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2021-06-02T07:29:00Z</cp:lastPrinted>
  <dcterms:created xsi:type="dcterms:W3CDTF">2021-06-02T07:29:00Z</dcterms:created>
  <dcterms:modified xsi:type="dcterms:W3CDTF">2021-06-02T07:29:00Z</dcterms:modified>
</cp:coreProperties>
</file>