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95" w:rsidRPr="00A7226F" w:rsidRDefault="00C24495" w:rsidP="00C2449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24495" w:rsidRPr="00A7226F" w:rsidRDefault="00C24495" w:rsidP="00C24495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24495" w:rsidRPr="00A7226F" w:rsidRDefault="00C24495" w:rsidP="00C2449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24495" w:rsidRDefault="00C24495" w:rsidP="00C24495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02</w:t>
      </w:r>
    </w:p>
    <w:p w:rsidR="00C24495" w:rsidRDefault="00C24495" w:rsidP="00C2449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C24495" w:rsidRDefault="00C24495" w:rsidP="00C24495">
      <w:pPr>
        <w:jc w:val="right"/>
        <w:rPr>
          <w:sz w:val="22"/>
          <w:szCs w:val="22"/>
        </w:rPr>
      </w:pPr>
    </w:p>
    <w:p w:rsidR="00C24495" w:rsidRDefault="00C24495" w:rsidP="00C244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870DE" w:rsidRDefault="00F870DE" w:rsidP="00C244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21EC7" w:rsidRDefault="00021EC7" w:rsidP="00C244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24495" w:rsidRPr="000B6CF4" w:rsidRDefault="00C24495" w:rsidP="00C2449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24495" w:rsidRPr="000B6CF4" w:rsidRDefault="00C24495" w:rsidP="00C2449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24495" w:rsidRDefault="00C24495" w:rsidP="00C2449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24495" w:rsidRDefault="00C24495" w:rsidP="00C2449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021EC7" w:rsidRDefault="00021EC7" w:rsidP="00C2449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24495" w:rsidRDefault="00C24495" w:rsidP="00C24495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24495" w:rsidRDefault="00C24495" w:rsidP="00C24495">
      <w:pPr>
        <w:jc w:val="center"/>
        <w:rPr>
          <w:b/>
          <w:sz w:val="24"/>
          <w:szCs w:val="24"/>
        </w:rPr>
      </w:pPr>
    </w:p>
    <w:p w:rsidR="00C24495" w:rsidRDefault="00C24495" w:rsidP="00C24495">
      <w:pPr>
        <w:spacing w:after="240"/>
        <w:jc w:val="center"/>
        <w:rPr>
          <w:sz w:val="22"/>
          <w:szCs w:val="22"/>
        </w:rPr>
      </w:pPr>
      <w:r>
        <w:rPr>
          <w:b/>
          <w:sz w:val="24"/>
          <w:szCs w:val="24"/>
        </w:rPr>
        <w:t>Usługa cateringu</w:t>
      </w:r>
    </w:p>
    <w:p w:rsidR="00C24495" w:rsidRPr="007E18CE" w:rsidRDefault="00C24495" w:rsidP="00C24495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2019r. poz. 2019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69085C" w:rsidRPr="00890B92" w:rsidRDefault="00103467" w:rsidP="00021EC7">
      <w:pPr>
        <w:spacing w:before="120" w:after="120"/>
        <w:jc w:val="center"/>
        <w:rPr>
          <w:sz w:val="22"/>
          <w:szCs w:val="22"/>
        </w:rPr>
      </w:pPr>
      <w:r w:rsidRPr="00021EC7">
        <w:rPr>
          <w:b/>
          <w:sz w:val="24"/>
          <w:szCs w:val="24"/>
        </w:rPr>
        <w:t>366 444.45</w:t>
      </w:r>
      <w:r w:rsidR="00890B92" w:rsidRPr="00021EC7">
        <w:rPr>
          <w:sz w:val="24"/>
          <w:szCs w:val="24"/>
        </w:rPr>
        <w:t xml:space="preserve"> zł brutto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F870DE" w:rsidRDefault="00F870DE" w:rsidP="00021EC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021EC7" w:rsidRDefault="00021EC7" w:rsidP="00021EC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021EC7" w:rsidRDefault="00021EC7" w:rsidP="00021EC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021EC7" w:rsidRDefault="00021EC7" w:rsidP="00021EC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021EC7" w:rsidRPr="00890B92" w:rsidRDefault="00021EC7" w:rsidP="00021EC7">
      <w:pPr>
        <w:pStyle w:val="Tekstpodstawowy"/>
        <w:ind w:left="3117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C244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02C" w:rsidRDefault="00A9602C">
      <w:r>
        <w:separator/>
      </w:r>
    </w:p>
  </w:endnote>
  <w:endnote w:type="continuationSeparator" w:id="0">
    <w:p w:rsidR="00A9602C" w:rsidRDefault="00A96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119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119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119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119C8">
      <w:rPr>
        <w:rStyle w:val="Numerstrony"/>
        <w:rFonts w:ascii="Arial" w:hAnsi="Arial"/>
        <w:sz w:val="18"/>
        <w:szCs w:val="18"/>
      </w:rPr>
      <w:fldChar w:fldCharType="separate"/>
    </w:r>
    <w:r w:rsidR="00F870DE">
      <w:rPr>
        <w:rStyle w:val="Numerstrony"/>
        <w:rFonts w:ascii="Arial" w:hAnsi="Arial"/>
        <w:noProof/>
        <w:sz w:val="18"/>
        <w:szCs w:val="18"/>
      </w:rPr>
      <w:t>1</w:t>
    </w:r>
    <w:r w:rsidR="00B119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119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119C8">
      <w:rPr>
        <w:rStyle w:val="Numerstrony"/>
        <w:rFonts w:ascii="Arial" w:hAnsi="Arial"/>
        <w:sz w:val="18"/>
        <w:szCs w:val="18"/>
      </w:rPr>
      <w:fldChar w:fldCharType="separate"/>
    </w:r>
    <w:r w:rsidR="00F870DE">
      <w:rPr>
        <w:rStyle w:val="Numerstrony"/>
        <w:rFonts w:ascii="Arial" w:hAnsi="Arial"/>
        <w:noProof/>
        <w:sz w:val="18"/>
        <w:szCs w:val="18"/>
      </w:rPr>
      <w:t>1</w:t>
    </w:r>
    <w:r w:rsidR="00B119C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119C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19C8">
      <w:rPr>
        <w:rStyle w:val="Numerstrony"/>
      </w:rPr>
      <w:fldChar w:fldCharType="separate"/>
    </w:r>
    <w:r>
      <w:rPr>
        <w:rStyle w:val="Numerstrony"/>
        <w:noProof/>
      </w:rPr>
      <w:t>1</w:t>
    </w:r>
    <w:r w:rsidR="00B119C8">
      <w:rPr>
        <w:rStyle w:val="Numerstrony"/>
      </w:rPr>
      <w:fldChar w:fldCharType="end"/>
    </w:r>
    <w:r>
      <w:rPr>
        <w:rStyle w:val="Numerstrony"/>
      </w:rPr>
      <w:t>/</w:t>
    </w:r>
    <w:r w:rsidR="00B119C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19C8">
      <w:rPr>
        <w:rStyle w:val="Numerstrony"/>
      </w:rPr>
      <w:fldChar w:fldCharType="separate"/>
    </w:r>
    <w:r w:rsidR="00F870DE">
      <w:rPr>
        <w:rStyle w:val="Numerstrony"/>
        <w:noProof/>
      </w:rPr>
      <w:t>1</w:t>
    </w:r>
    <w:r w:rsidR="00B119C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02C" w:rsidRDefault="00A9602C">
      <w:r>
        <w:separator/>
      </w:r>
    </w:p>
  </w:footnote>
  <w:footnote w:type="continuationSeparator" w:id="0">
    <w:p w:rsidR="00A9602C" w:rsidRDefault="00A960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67" w:rsidRDefault="001034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67" w:rsidRDefault="001034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467" w:rsidRDefault="001034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467"/>
    <w:rsid w:val="00007727"/>
    <w:rsid w:val="00017720"/>
    <w:rsid w:val="00021EC7"/>
    <w:rsid w:val="00035488"/>
    <w:rsid w:val="000D7F25"/>
    <w:rsid w:val="000E00E5"/>
    <w:rsid w:val="00103467"/>
    <w:rsid w:val="00173B20"/>
    <w:rsid w:val="001C69FF"/>
    <w:rsid w:val="0023318D"/>
    <w:rsid w:val="003D72FD"/>
    <w:rsid w:val="00423179"/>
    <w:rsid w:val="004246CF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9602C"/>
    <w:rsid w:val="00B119C8"/>
    <w:rsid w:val="00B674DE"/>
    <w:rsid w:val="00C236D3"/>
    <w:rsid w:val="00C24495"/>
    <w:rsid w:val="00C659E2"/>
    <w:rsid w:val="00CB0802"/>
    <w:rsid w:val="00D7128F"/>
    <w:rsid w:val="00EA3476"/>
    <w:rsid w:val="00F870D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24495"/>
  </w:style>
  <w:style w:type="character" w:customStyle="1" w:styleId="TekstpodstawowyZnak">
    <w:name w:val="Tekst podstawowy Znak"/>
    <w:basedOn w:val="Domylnaczcionkaakapitu"/>
    <w:link w:val="Tekstpodstawowy"/>
    <w:rsid w:val="00021EC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2021-06-02T07:11:00Z</cp:lastPrinted>
  <dcterms:created xsi:type="dcterms:W3CDTF">2021-06-02T07:17:00Z</dcterms:created>
  <dcterms:modified xsi:type="dcterms:W3CDTF">2021-06-02T07:17:00Z</dcterms:modified>
</cp:coreProperties>
</file>