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76B44" w14:textId="77777777" w:rsidR="006A5DF1" w:rsidRDefault="007D6E5D" w:rsidP="006A5DF1">
      <w:pPr>
        <w:spacing w:after="240"/>
        <w:jc w:val="right"/>
        <w:rPr>
          <w:sz w:val="22"/>
          <w:szCs w:val="22"/>
        </w:rPr>
      </w:pPr>
      <w:r w:rsidRPr="007D6E5D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7D6E5D">
        <w:rPr>
          <w:sz w:val="22"/>
          <w:szCs w:val="22"/>
        </w:rPr>
        <w:t>2021-06-01</w:t>
      </w:r>
    </w:p>
    <w:p w14:paraId="4C9AD78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B4C6A34" w14:textId="77777777" w:rsidR="006A5DF1" w:rsidRPr="00D91931" w:rsidRDefault="007D6E5D" w:rsidP="006A5DF1">
      <w:pPr>
        <w:rPr>
          <w:b/>
          <w:bCs/>
          <w:sz w:val="22"/>
          <w:szCs w:val="22"/>
        </w:rPr>
      </w:pPr>
      <w:r w:rsidRPr="007D6E5D">
        <w:rPr>
          <w:b/>
          <w:bCs/>
          <w:sz w:val="22"/>
          <w:szCs w:val="22"/>
        </w:rPr>
        <w:t>GMINA NIEPOŁOMICE</w:t>
      </w:r>
    </w:p>
    <w:p w14:paraId="6D934440" w14:textId="77777777" w:rsidR="006A5DF1" w:rsidRPr="00BD5546" w:rsidRDefault="007D6E5D" w:rsidP="006A5DF1">
      <w:pPr>
        <w:rPr>
          <w:sz w:val="22"/>
          <w:szCs w:val="22"/>
        </w:rPr>
      </w:pPr>
      <w:r w:rsidRPr="007D6E5D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7D6E5D">
        <w:rPr>
          <w:sz w:val="22"/>
          <w:szCs w:val="22"/>
        </w:rPr>
        <w:t>13</w:t>
      </w:r>
    </w:p>
    <w:p w14:paraId="45AE32BA" w14:textId="77777777" w:rsidR="006A5DF1" w:rsidRPr="00BD5546" w:rsidRDefault="007D6E5D" w:rsidP="006A5DF1">
      <w:pPr>
        <w:rPr>
          <w:sz w:val="22"/>
          <w:szCs w:val="22"/>
        </w:rPr>
      </w:pPr>
      <w:r w:rsidRPr="007D6E5D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7D6E5D">
        <w:rPr>
          <w:sz w:val="22"/>
          <w:szCs w:val="22"/>
        </w:rPr>
        <w:t>Niepołomice</w:t>
      </w:r>
    </w:p>
    <w:p w14:paraId="247244D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C797A3" w14:textId="3A45DD2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D41BAD">
        <w:rPr>
          <w:bCs/>
          <w:sz w:val="22"/>
          <w:szCs w:val="22"/>
        </w:rPr>
        <w:t>ZP.271.14.2021</w:t>
      </w:r>
      <w:r w:rsidRPr="00D91931">
        <w:rPr>
          <w:sz w:val="22"/>
          <w:szCs w:val="22"/>
        </w:rPr>
        <w:tab/>
        <w:t xml:space="preserve"> </w:t>
      </w:r>
    </w:p>
    <w:p w14:paraId="5A11368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65017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F58C0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9095D3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CCEFD4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D80FA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ADE02C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D6E5D" w:rsidRPr="007D6E5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D6E5D" w:rsidRPr="007D6E5D">
        <w:rPr>
          <w:b/>
          <w:bCs/>
          <w:sz w:val="22"/>
          <w:szCs w:val="22"/>
        </w:rPr>
        <w:t>Modernizacja dróg gminnych na terenie Miasta i Gminy Niepołomice.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D6E5D" w:rsidRPr="007D6E5D">
        <w:rPr>
          <w:b/>
          <w:sz w:val="22"/>
          <w:szCs w:val="22"/>
        </w:rPr>
        <w:t>ZP.271.14.2021</w:t>
      </w:r>
      <w:r w:rsidRPr="006A5DF1">
        <w:rPr>
          <w:b/>
          <w:sz w:val="22"/>
          <w:szCs w:val="22"/>
        </w:rPr>
        <w:t>.</w:t>
      </w:r>
    </w:p>
    <w:p w14:paraId="121CE58F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D6E5D" w:rsidRPr="007D6E5D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D6E5D" w:rsidRPr="007D6E5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6E5D" w:rsidRPr="006A5DF1" w14:paraId="26C84352" w14:textId="77777777" w:rsidTr="004020BC">
        <w:tc>
          <w:tcPr>
            <w:tcW w:w="9356" w:type="dxa"/>
            <w:shd w:val="clear" w:color="auto" w:fill="auto"/>
          </w:tcPr>
          <w:p w14:paraId="70B10B30" w14:textId="2E747843" w:rsidR="007D6E5D" w:rsidRDefault="007D6E5D" w:rsidP="004020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Szanowni Państwo, Proszę o wyjaśnienie rozbieżności w zakresie warunku udziału w postępowaniu tj. w okresie ostatnich pięciu lat przed upływem terminu składania ofert, a jeżeli okres prowadzenia działalności jest krótszy, w tym okresie wykonał zamówienia na łączną wartość 1 500 000,00 zł brutto (w tym jedno z tych zamówień o wartości minimum 300 000, 00 zł brutto) - oraz załączy dowody, określające czy roboty te zostały wykonane w sposób należyty oraz czy zostały wykonane zgodnie z zasadami sztuki budowlanej i prawidłowo ukończone. Czy Wykonawca na spełnienie warunku udziału w postępowaniu ma przedstawić roboty polegające na budowie, przebudowie, remoncie, rozbudowie lub modernizacji? Proszę dokładnie określić</w:t>
            </w:r>
          </w:p>
          <w:p w14:paraId="4536743D" w14:textId="77777777" w:rsidR="00DC34CE" w:rsidRPr="006A5DF1" w:rsidRDefault="00DC34CE" w:rsidP="004020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072E64" w14:textId="58B1996C" w:rsidR="007D6E5D" w:rsidRDefault="007D6E5D" w:rsidP="00D41BAD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057AC29" w14:textId="77777777" w:rsidR="00DC34CE" w:rsidRPr="006A5DF1" w:rsidRDefault="00DC34CE" w:rsidP="00D41BAD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</w:p>
          <w:p w14:paraId="159436EC" w14:textId="2B2165B7" w:rsidR="007D6E5D" w:rsidRDefault="00DC34CE" w:rsidP="004020B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na spełnienie warunku udziału w postępowaniu może przedstawić roboty polegające na </w:t>
            </w:r>
            <w:r w:rsidRPr="007D6E5D">
              <w:rPr>
                <w:sz w:val="22"/>
                <w:szCs w:val="22"/>
              </w:rPr>
              <w:t>budowie, przebudowie, remoncie, rozbudowie lub modernizacji</w:t>
            </w:r>
            <w:r>
              <w:rPr>
                <w:sz w:val="22"/>
                <w:szCs w:val="22"/>
              </w:rPr>
              <w:t xml:space="preserve"> w branży drogowej byleby spełnione zostały warunki postawione przez Zamawiającego w SWZ.</w:t>
            </w:r>
          </w:p>
          <w:p w14:paraId="7037C688" w14:textId="78A964FD" w:rsidR="00DC34CE" w:rsidRPr="006A5DF1" w:rsidRDefault="00DC34CE" w:rsidP="004020B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6BCB7AA0" w14:textId="546E523C" w:rsidR="00BE7BFD" w:rsidRDefault="00BE7BFD" w:rsidP="00520165">
      <w:pPr>
        <w:jc w:val="both"/>
        <w:rPr>
          <w:sz w:val="22"/>
          <w:szCs w:val="22"/>
        </w:rPr>
      </w:pPr>
    </w:p>
    <w:p w14:paraId="2755A29D" w14:textId="1B4C1A35" w:rsidR="00D41BAD" w:rsidRDefault="00D41BAD" w:rsidP="00520165">
      <w:pPr>
        <w:jc w:val="both"/>
        <w:rPr>
          <w:sz w:val="22"/>
          <w:szCs w:val="22"/>
        </w:rPr>
      </w:pPr>
    </w:p>
    <w:p w14:paraId="51962D6F" w14:textId="55161017" w:rsidR="00D41BAD" w:rsidRDefault="00D41BAD" w:rsidP="00520165">
      <w:pPr>
        <w:jc w:val="both"/>
        <w:rPr>
          <w:sz w:val="22"/>
          <w:szCs w:val="22"/>
        </w:rPr>
      </w:pPr>
    </w:p>
    <w:p w14:paraId="4A742A95" w14:textId="77777777" w:rsidR="00DC34CE" w:rsidRDefault="00DC34CE" w:rsidP="00520165">
      <w:pPr>
        <w:jc w:val="both"/>
        <w:rPr>
          <w:sz w:val="22"/>
          <w:szCs w:val="22"/>
        </w:rPr>
      </w:pPr>
    </w:p>
    <w:p w14:paraId="553FB26F" w14:textId="294BEE14" w:rsidR="006D4AB3" w:rsidRPr="006A5DF1" w:rsidRDefault="00D41BA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</w:t>
      </w:r>
    </w:p>
    <w:sectPr w:rsidR="006D4AB3" w:rsidRPr="006A5DF1" w:rsidSect="00D41B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5DCA5" w14:textId="77777777" w:rsidR="00DC608D" w:rsidRDefault="00DC608D">
      <w:r>
        <w:separator/>
      </w:r>
    </w:p>
  </w:endnote>
  <w:endnote w:type="continuationSeparator" w:id="0">
    <w:p w14:paraId="7FACFDC4" w14:textId="77777777" w:rsidR="00DC608D" w:rsidRDefault="00DC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6E5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AA6E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1F62C" w14:textId="2541C7AF" w:rsidR="006D4AB3" w:rsidRPr="00D41BAD" w:rsidRDefault="006D4AB3" w:rsidP="00D41B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9E5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8CB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940354" w14:textId="77777777" w:rsidR="006D4AB3" w:rsidRDefault="006D4AB3">
    <w:pPr>
      <w:pStyle w:val="Stopka"/>
      <w:tabs>
        <w:tab w:val="clear" w:pos="4536"/>
        <w:tab w:val="left" w:pos="6237"/>
      </w:tabs>
    </w:pPr>
  </w:p>
  <w:p w14:paraId="38507C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DE6DD" w14:textId="77777777" w:rsidR="00DC608D" w:rsidRDefault="00DC608D">
      <w:r>
        <w:separator/>
      </w:r>
    </w:p>
  </w:footnote>
  <w:footnote w:type="continuationSeparator" w:id="0">
    <w:p w14:paraId="5CDBB3F6" w14:textId="77777777" w:rsidR="00DC608D" w:rsidRDefault="00DC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71C75" w14:textId="77777777" w:rsidR="007D6E5D" w:rsidRDefault="007D6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EFB66" w14:textId="77777777" w:rsidR="007D6E5D" w:rsidRDefault="007D6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BB70B" w14:textId="77777777" w:rsidR="007D6E5D" w:rsidRDefault="007D6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08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6E5D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41BAD"/>
    <w:rsid w:val="00D8461B"/>
    <w:rsid w:val="00D915F2"/>
    <w:rsid w:val="00DC34CE"/>
    <w:rsid w:val="00DC608D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4A6834"/>
  <w15:chartTrackingRefBased/>
  <w15:docId w15:val="{EFF01100-64BF-4195-AB60-7C29981DC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2021-06-01T10:58:00Z</cp:lastPrinted>
  <dcterms:created xsi:type="dcterms:W3CDTF">2021-06-01T11:00:00Z</dcterms:created>
  <dcterms:modified xsi:type="dcterms:W3CDTF">2021-06-01T11:00:00Z</dcterms:modified>
</cp:coreProperties>
</file>