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651CE" w14:textId="33006009" w:rsidR="00281DC6" w:rsidRDefault="00281DC6" w:rsidP="00281DC6">
      <w:pPr>
        <w:keepNext/>
        <w:spacing w:after="360"/>
        <w:jc w:val="right"/>
        <w:outlineLvl w:val="3"/>
        <w:rPr>
          <w:bCs/>
          <w:color w:val="FF0000"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B6216">
        <w:rPr>
          <w:bCs/>
          <w:sz w:val="22"/>
          <w:szCs w:val="22"/>
        </w:rPr>
        <w:t xml:space="preserve"> / </w:t>
      </w:r>
      <w:r w:rsidR="008B6216" w:rsidRPr="008B6216">
        <w:rPr>
          <w:bCs/>
          <w:color w:val="FF0000"/>
          <w:sz w:val="22"/>
          <w:szCs w:val="22"/>
        </w:rPr>
        <w:t>załącznik nr 2 do umowy</w:t>
      </w:r>
    </w:p>
    <w:p w14:paraId="7E9D3D46" w14:textId="1A190935" w:rsidR="00281DC6" w:rsidRPr="00281DC6" w:rsidRDefault="001F1045" w:rsidP="001F1045">
      <w:pPr>
        <w:keepNext/>
        <w:spacing w:after="360"/>
        <w:jc w:val="center"/>
        <w:outlineLvl w:val="3"/>
        <w:rPr>
          <w:b/>
          <w:sz w:val="28"/>
          <w:szCs w:val="20"/>
        </w:rPr>
      </w:pPr>
      <w:r>
        <w:rPr>
          <w:bCs/>
          <w:color w:val="FF0000"/>
          <w:sz w:val="22"/>
          <w:szCs w:val="22"/>
        </w:rPr>
        <w:t>MODYFIKACJA z dnia 01.06.2021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1BF2656" w14:textId="77777777" w:rsidTr="00C60035">
        <w:tc>
          <w:tcPr>
            <w:tcW w:w="9104" w:type="dxa"/>
            <w:shd w:val="clear" w:color="auto" w:fill="F2F2F2"/>
          </w:tcPr>
          <w:p w14:paraId="7144A6C7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D2EAFC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31AF702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C82CFA9" w14:textId="7777777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>medycznych - Kardiomonitory</w:t>
      </w:r>
      <w:r w:rsidRPr="00281DC6">
        <w:rPr>
          <w:sz w:val="22"/>
          <w:szCs w:val="22"/>
        </w:rPr>
        <w:t>”</w:t>
      </w:r>
    </w:p>
    <w:p w14:paraId="11654842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7591D8DA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77390AF8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6266BBF6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3B8B6C6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A45AD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E1FC44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857C6C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004896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BC5A4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8E13C0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A72413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C3CFB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F6FD9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798726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E6AE35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69524F7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0928E0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5EA2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06859C7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2B7F37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6031C7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C46683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E48D8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0BA74D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3B9D791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418EA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AEA5A7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09CC20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33C77B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1C8D4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86F1495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8CCD9D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75CDEF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224246B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875865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FAFE5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A0A82B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045D67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3A08584" w14:textId="77777777" w:rsidR="00740C0B" w:rsidRDefault="00740C0B">
      <w:pPr>
        <w:spacing w:line="360" w:lineRule="auto"/>
        <w:jc w:val="both"/>
      </w:pPr>
    </w:p>
    <w:p w14:paraId="202F1663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497A89FD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7D0C8752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942685">
        <w:rPr>
          <w:bCs/>
          <w:sz w:val="22"/>
          <w:u w:val="single"/>
        </w:rPr>
        <w:t xml:space="preserve">Kardiomonitory </w:t>
      </w:r>
      <w:bookmarkEnd w:id="3"/>
      <w:r w:rsidR="00A35DA2">
        <w:rPr>
          <w:bCs/>
          <w:sz w:val="22"/>
          <w:u w:val="single"/>
        </w:rPr>
        <w:t>– producent GE HEALTHCARE, Datex Ohmeda</w:t>
      </w:r>
    </w:p>
    <w:bookmarkEnd w:id="4"/>
    <w:p w14:paraId="64B061E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A7CFC6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09DAD35F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EBA154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bookmarkEnd w:id="2"/>
    <w:p w14:paraId="2C98E7BD" w14:textId="77777777" w:rsidR="00D200D8" w:rsidRDefault="00D200D8" w:rsidP="00D200D8">
      <w:pPr>
        <w:jc w:val="both"/>
      </w:pPr>
      <w:r>
        <w:t xml:space="preserve">w tym: </w:t>
      </w:r>
    </w:p>
    <w:p w14:paraId="00FEF76F" w14:textId="77777777"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14:paraId="50671286" w14:textId="77777777" w:rsidR="00D200D8" w:rsidRDefault="00D200D8" w:rsidP="00D200D8">
      <w:pPr>
        <w:ind w:left="1068"/>
      </w:pPr>
      <w:r>
        <w:t>Wartość netto:    ………. ….% VAT: ………..</w:t>
      </w:r>
    </w:p>
    <w:p w14:paraId="1D3E772C" w14:textId="77777777" w:rsidR="00D200D8" w:rsidRDefault="00D200D8" w:rsidP="00D200D8">
      <w:pPr>
        <w:ind w:left="1068"/>
      </w:pPr>
      <w:r>
        <w:t>Wartość brutto: ………..</w:t>
      </w:r>
    </w:p>
    <w:p w14:paraId="006EA5C9" w14:textId="77777777" w:rsidR="00D200D8" w:rsidRDefault="00D200D8" w:rsidP="00D200D8">
      <w:pPr>
        <w:ind w:left="1068"/>
      </w:pPr>
    </w:p>
    <w:p w14:paraId="2FDAB87B" w14:textId="77777777"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4E423D1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F3F0C29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60C2737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4455E" w14:textId="77777777"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14:paraId="5075F646" w14:textId="77777777"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875AE13" w14:textId="77777777" w:rsidR="00D200D8" w:rsidRPr="00D91D4C" w:rsidRDefault="00D200D8" w:rsidP="00D200D8">
      <w:pPr>
        <w:ind w:left="1134"/>
      </w:pPr>
      <w:r w:rsidRPr="00D91D4C">
        <w:t>Wartość brutto:    ………….</w:t>
      </w:r>
    </w:p>
    <w:p w14:paraId="35A3F628" w14:textId="77777777" w:rsidR="00D200D8" w:rsidRPr="008D24E8" w:rsidRDefault="00D200D8" w:rsidP="00D200D8">
      <w:pPr>
        <w:rPr>
          <w:color w:val="FF0000"/>
          <w:sz w:val="20"/>
        </w:rPr>
      </w:pPr>
    </w:p>
    <w:p w14:paraId="6E271B8B" w14:textId="77777777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D589A7B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B2B4B9A" w14:textId="77777777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47005AF1" w14:textId="777777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3AD9D19" w14:textId="77777777" w:rsidR="00D200D8" w:rsidRDefault="00D200D8" w:rsidP="00D200D8">
      <w:pPr>
        <w:jc w:val="both"/>
      </w:pPr>
      <w:bookmarkStart w:id="5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6670C835" w14:textId="77777777" w:rsidR="00D200D8" w:rsidRDefault="00D200D8" w:rsidP="00D200D8">
      <w:pPr>
        <w:jc w:val="both"/>
        <w:rPr>
          <w:u w:val="single"/>
        </w:rPr>
      </w:pPr>
      <w:bookmarkStart w:id="6" w:name="_Hlk68071934"/>
      <w:bookmarkStart w:id="7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6"/>
    <w:p w14:paraId="0FBD8A79" w14:textId="77777777" w:rsidR="005001EB" w:rsidRDefault="005001EB" w:rsidP="00D200D8">
      <w:pPr>
        <w:jc w:val="both"/>
        <w:rPr>
          <w:u w:val="single"/>
        </w:rPr>
      </w:pPr>
    </w:p>
    <w:p w14:paraId="7576090A" w14:textId="77777777" w:rsidR="00B03F5C" w:rsidRDefault="00B03F5C" w:rsidP="00D200D8">
      <w:pPr>
        <w:jc w:val="both"/>
        <w:rPr>
          <w:u w:val="single"/>
        </w:rPr>
      </w:pPr>
    </w:p>
    <w:p w14:paraId="4C45B09B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Draeger</w:t>
      </w:r>
    </w:p>
    <w:p w14:paraId="2894FA69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6574849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D7D16E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E54610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0BD7DA0" w14:textId="77777777" w:rsidR="005001EB" w:rsidRDefault="005001EB" w:rsidP="005001EB">
      <w:pPr>
        <w:jc w:val="both"/>
      </w:pPr>
      <w:r>
        <w:t xml:space="preserve">w tym: </w:t>
      </w:r>
    </w:p>
    <w:p w14:paraId="0089243E" w14:textId="77777777" w:rsidR="005001EB" w:rsidRDefault="005001EB" w:rsidP="00592545">
      <w:pPr>
        <w:numPr>
          <w:ilvl w:val="0"/>
          <w:numId w:val="43"/>
        </w:numPr>
      </w:pPr>
      <w:r>
        <w:t xml:space="preserve">Koszt jednego przeglądu </w:t>
      </w:r>
    </w:p>
    <w:p w14:paraId="28400C15" w14:textId="77777777" w:rsidR="005001EB" w:rsidRDefault="005001EB" w:rsidP="005001EB">
      <w:pPr>
        <w:ind w:left="1068"/>
      </w:pPr>
      <w:r>
        <w:t>Wartość netto:    ………. ….% VAT: ………..</w:t>
      </w:r>
    </w:p>
    <w:p w14:paraId="3C1C5163" w14:textId="77777777" w:rsidR="005001EB" w:rsidRDefault="005001EB" w:rsidP="005001EB">
      <w:pPr>
        <w:ind w:left="1068"/>
      </w:pPr>
      <w:r>
        <w:t>Wartość brutto: ………..</w:t>
      </w:r>
    </w:p>
    <w:p w14:paraId="256B26A9" w14:textId="77777777" w:rsidR="005001EB" w:rsidRDefault="005001EB" w:rsidP="005001EB">
      <w:pPr>
        <w:ind w:left="1068"/>
      </w:pPr>
    </w:p>
    <w:p w14:paraId="1AB6DB8B" w14:textId="77777777" w:rsidR="005001EB" w:rsidRDefault="005001EB" w:rsidP="00592545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411152C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E66233B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3F627E27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408E7157" w14:textId="77777777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339EE1E9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714D702C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42D54198" w14:textId="77777777" w:rsidR="005001EB" w:rsidRPr="008D24E8" w:rsidRDefault="005001EB" w:rsidP="005001EB">
      <w:pPr>
        <w:rPr>
          <w:color w:val="FF0000"/>
          <w:sz w:val="20"/>
        </w:rPr>
      </w:pPr>
    </w:p>
    <w:p w14:paraId="0A423692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934240E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057FC96" w14:textId="77777777" w:rsidR="005001EB" w:rsidRDefault="005001EB" w:rsidP="005001EB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5A81D59D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1ECE10B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7824A40" w14:textId="77777777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C673844" w14:textId="77777777" w:rsidR="005001EB" w:rsidRDefault="005001EB" w:rsidP="00D200D8">
      <w:pPr>
        <w:jc w:val="both"/>
        <w:rPr>
          <w:u w:val="single"/>
        </w:rPr>
      </w:pPr>
    </w:p>
    <w:p w14:paraId="3EE65954" w14:textId="77777777" w:rsidR="005001EB" w:rsidRDefault="005001EB" w:rsidP="00D200D8">
      <w:pPr>
        <w:jc w:val="both"/>
        <w:rPr>
          <w:u w:val="single"/>
        </w:rPr>
      </w:pPr>
    </w:p>
    <w:p w14:paraId="25FDB014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Mindray Chiny</w:t>
      </w:r>
    </w:p>
    <w:p w14:paraId="1058AA76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490376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A934CB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5B1E32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3A244D2" w14:textId="77777777" w:rsidR="005001EB" w:rsidRDefault="005001EB" w:rsidP="005001EB">
      <w:pPr>
        <w:jc w:val="both"/>
      </w:pPr>
      <w:r>
        <w:t xml:space="preserve">w tym: </w:t>
      </w:r>
    </w:p>
    <w:p w14:paraId="13371245" w14:textId="77777777" w:rsidR="005001EB" w:rsidRDefault="005001EB" w:rsidP="00592545">
      <w:pPr>
        <w:numPr>
          <w:ilvl w:val="0"/>
          <w:numId w:val="44"/>
        </w:numPr>
      </w:pPr>
      <w:r>
        <w:t xml:space="preserve">Koszt jednego przeglądu </w:t>
      </w:r>
    </w:p>
    <w:p w14:paraId="42C49CB6" w14:textId="77777777" w:rsidR="005001EB" w:rsidRDefault="005001EB" w:rsidP="005001EB">
      <w:pPr>
        <w:ind w:left="1068"/>
      </w:pPr>
      <w:r>
        <w:t>Wartość netto:    ………. ….% VAT: ………..</w:t>
      </w:r>
    </w:p>
    <w:p w14:paraId="0BBCBC13" w14:textId="77777777" w:rsidR="005001EB" w:rsidRDefault="005001EB" w:rsidP="005001EB">
      <w:pPr>
        <w:ind w:left="1068"/>
      </w:pPr>
      <w:r>
        <w:t>Wartość brutto: ………..</w:t>
      </w:r>
    </w:p>
    <w:p w14:paraId="6287E317" w14:textId="77777777" w:rsidR="005001EB" w:rsidRDefault="005001EB" w:rsidP="005001EB">
      <w:pPr>
        <w:ind w:left="1068"/>
      </w:pPr>
    </w:p>
    <w:p w14:paraId="121FE06B" w14:textId="77777777" w:rsidR="005001EB" w:rsidRDefault="005001EB" w:rsidP="00592545">
      <w:pPr>
        <w:numPr>
          <w:ilvl w:val="0"/>
          <w:numId w:val="4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6BF13465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F740A7E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41C34ABB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7C16C24B" w14:textId="77777777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1028B9B3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0568C4A6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1F4CC5C2" w14:textId="77777777" w:rsidR="005001EB" w:rsidRPr="008D24E8" w:rsidRDefault="005001EB" w:rsidP="005001EB">
      <w:pPr>
        <w:rPr>
          <w:color w:val="FF0000"/>
          <w:sz w:val="20"/>
        </w:rPr>
      </w:pPr>
    </w:p>
    <w:p w14:paraId="5F4B78D1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D66E5DB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F8CED09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7C6E2A16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29519A8F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AA3307F" w14:textId="77777777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1885C18" w14:textId="77777777" w:rsidR="005001EB" w:rsidRDefault="005001EB" w:rsidP="00D200D8">
      <w:pPr>
        <w:jc w:val="both"/>
        <w:rPr>
          <w:u w:val="single"/>
        </w:rPr>
      </w:pPr>
    </w:p>
    <w:p w14:paraId="0741C409" w14:textId="77777777" w:rsidR="005001EB" w:rsidRDefault="005001EB" w:rsidP="00D200D8">
      <w:pPr>
        <w:jc w:val="both"/>
        <w:rPr>
          <w:u w:val="single"/>
        </w:rPr>
      </w:pPr>
    </w:p>
    <w:p w14:paraId="010A5368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Philips</w:t>
      </w:r>
    </w:p>
    <w:p w14:paraId="042E70DC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AC649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9CC55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4A8CAA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0035522" w14:textId="77777777" w:rsidR="005001EB" w:rsidRDefault="005001EB" w:rsidP="005001EB">
      <w:pPr>
        <w:jc w:val="both"/>
      </w:pPr>
      <w:r>
        <w:t xml:space="preserve">w tym: </w:t>
      </w:r>
    </w:p>
    <w:p w14:paraId="7AE5F175" w14:textId="77777777" w:rsidR="005001EB" w:rsidRDefault="005001EB" w:rsidP="00592545">
      <w:pPr>
        <w:numPr>
          <w:ilvl w:val="0"/>
          <w:numId w:val="45"/>
        </w:numPr>
      </w:pPr>
      <w:r>
        <w:t xml:space="preserve">Koszt jednego przeglądu </w:t>
      </w:r>
    </w:p>
    <w:p w14:paraId="626D1C39" w14:textId="77777777" w:rsidR="005001EB" w:rsidRDefault="005001EB" w:rsidP="005001EB">
      <w:pPr>
        <w:ind w:left="1068"/>
      </w:pPr>
      <w:r>
        <w:t>Wartość netto:    ………. ….% VAT: ………..</w:t>
      </w:r>
    </w:p>
    <w:p w14:paraId="0EE0A754" w14:textId="77777777" w:rsidR="005001EB" w:rsidRDefault="005001EB" w:rsidP="005001EB">
      <w:pPr>
        <w:ind w:left="1068"/>
      </w:pPr>
      <w:r>
        <w:lastRenderedPageBreak/>
        <w:t>Wartość brutto: ………..</w:t>
      </w:r>
    </w:p>
    <w:p w14:paraId="5B7FF537" w14:textId="77777777" w:rsidR="005001EB" w:rsidRDefault="005001EB" w:rsidP="005001EB">
      <w:pPr>
        <w:ind w:left="1068"/>
      </w:pPr>
    </w:p>
    <w:p w14:paraId="56EF258E" w14:textId="77777777" w:rsidR="005001EB" w:rsidRDefault="005001EB" w:rsidP="00592545">
      <w:pPr>
        <w:numPr>
          <w:ilvl w:val="0"/>
          <w:numId w:val="4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F80ABFA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652652B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52000A2C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66931505" w14:textId="77777777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339A5542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42C582CB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2E3779F8" w14:textId="77777777" w:rsidR="005001EB" w:rsidRPr="008D24E8" w:rsidRDefault="005001EB" w:rsidP="005001EB">
      <w:pPr>
        <w:rPr>
          <w:color w:val="FF0000"/>
          <w:sz w:val="20"/>
        </w:rPr>
      </w:pPr>
    </w:p>
    <w:p w14:paraId="214ED8DE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8E271D8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2366A52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0C99B97D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06DA0E5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8C21250" w14:textId="77777777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845457B" w14:textId="77777777" w:rsidR="005001EB" w:rsidRDefault="005001EB" w:rsidP="00D200D8">
      <w:pPr>
        <w:jc w:val="both"/>
        <w:rPr>
          <w:u w:val="single"/>
        </w:rPr>
      </w:pPr>
    </w:p>
    <w:p w14:paraId="34874A6D" w14:textId="77777777" w:rsidR="005001EB" w:rsidRDefault="005001EB" w:rsidP="00D200D8">
      <w:pPr>
        <w:jc w:val="both"/>
        <w:rPr>
          <w:u w:val="single"/>
        </w:rPr>
      </w:pPr>
    </w:p>
    <w:p w14:paraId="453F0569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69284799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Welch Allyn</w:t>
      </w:r>
    </w:p>
    <w:p w14:paraId="1DBF6C1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3A38A52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FE5A4F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FDB5F78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DEA3F1B" w14:textId="77777777" w:rsidR="005001EB" w:rsidRDefault="005001EB" w:rsidP="005001EB">
      <w:pPr>
        <w:jc w:val="both"/>
      </w:pPr>
      <w:r>
        <w:t xml:space="preserve">w tym: </w:t>
      </w:r>
    </w:p>
    <w:p w14:paraId="4E83D7B5" w14:textId="77777777" w:rsidR="005001EB" w:rsidRDefault="005001EB" w:rsidP="00592545">
      <w:pPr>
        <w:numPr>
          <w:ilvl w:val="0"/>
          <w:numId w:val="46"/>
        </w:numPr>
      </w:pPr>
      <w:r>
        <w:t xml:space="preserve">Koszt jednego przeglądu </w:t>
      </w:r>
    </w:p>
    <w:p w14:paraId="32F71FFC" w14:textId="77777777" w:rsidR="005001EB" w:rsidRDefault="005001EB" w:rsidP="005001EB">
      <w:pPr>
        <w:ind w:left="1068"/>
      </w:pPr>
      <w:r>
        <w:t>Wartość netto:    ………. ….% VAT: ………..</w:t>
      </w:r>
    </w:p>
    <w:p w14:paraId="4D92C93C" w14:textId="77777777" w:rsidR="005001EB" w:rsidRDefault="005001EB" w:rsidP="005001EB">
      <w:pPr>
        <w:ind w:left="1068"/>
      </w:pPr>
      <w:r>
        <w:t>Wartość brutto: ………..</w:t>
      </w:r>
    </w:p>
    <w:p w14:paraId="133ECF9A" w14:textId="77777777" w:rsidR="005001EB" w:rsidRDefault="005001EB" w:rsidP="005001EB">
      <w:pPr>
        <w:ind w:left="1068"/>
      </w:pPr>
    </w:p>
    <w:p w14:paraId="6BAF0163" w14:textId="77777777" w:rsidR="005001EB" w:rsidRDefault="005001EB" w:rsidP="00592545">
      <w:pPr>
        <w:numPr>
          <w:ilvl w:val="0"/>
          <w:numId w:val="4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3D526E1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3415F95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4DFC8270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6B24DC13" w14:textId="77777777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001BB97F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42A7E287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3DAA2106" w14:textId="77777777" w:rsidR="005001EB" w:rsidRPr="008D24E8" w:rsidRDefault="005001EB" w:rsidP="005001EB">
      <w:pPr>
        <w:rPr>
          <w:color w:val="FF0000"/>
          <w:sz w:val="20"/>
        </w:rPr>
      </w:pPr>
    </w:p>
    <w:p w14:paraId="42C1AC16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AF397B8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E102B83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1D6206E0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54AE8163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5A68DC7" w14:textId="77777777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8"/>
    <w:p w14:paraId="2199EAD4" w14:textId="77777777" w:rsidR="005001EB" w:rsidRDefault="005001EB" w:rsidP="00D200D8">
      <w:pPr>
        <w:jc w:val="both"/>
        <w:rPr>
          <w:u w:val="single"/>
        </w:rPr>
      </w:pPr>
    </w:p>
    <w:p w14:paraId="28D29132" w14:textId="77777777" w:rsidR="00942685" w:rsidRDefault="00942685" w:rsidP="00D200D8">
      <w:pPr>
        <w:jc w:val="both"/>
        <w:rPr>
          <w:u w:val="single"/>
        </w:rPr>
      </w:pPr>
    </w:p>
    <w:p w14:paraId="3118FE43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EMTEL</w:t>
      </w:r>
    </w:p>
    <w:p w14:paraId="26DF14AD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728FD80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A91EA5F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D9144E" w14:textId="77777777" w:rsidR="00942685" w:rsidRPr="00467243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4ECCD59" w14:textId="77777777" w:rsidR="00942685" w:rsidRDefault="00942685" w:rsidP="00942685">
      <w:pPr>
        <w:jc w:val="both"/>
      </w:pPr>
      <w:r>
        <w:t xml:space="preserve">w tym: </w:t>
      </w:r>
    </w:p>
    <w:p w14:paraId="6B8EC771" w14:textId="77777777" w:rsidR="00942685" w:rsidRDefault="00942685" w:rsidP="00E93CBB">
      <w:pPr>
        <w:numPr>
          <w:ilvl w:val="0"/>
          <w:numId w:val="49"/>
        </w:numPr>
      </w:pPr>
      <w:r>
        <w:t xml:space="preserve">Koszt jednego przeglądu </w:t>
      </w:r>
    </w:p>
    <w:p w14:paraId="5F861A68" w14:textId="77777777" w:rsidR="00942685" w:rsidRDefault="00942685" w:rsidP="00942685">
      <w:pPr>
        <w:ind w:left="1068"/>
      </w:pPr>
      <w:r>
        <w:t>Wartość netto:    ………. ….% VAT: ………..</w:t>
      </w:r>
    </w:p>
    <w:p w14:paraId="36AFF866" w14:textId="77777777" w:rsidR="00942685" w:rsidRDefault="00942685" w:rsidP="00942685">
      <w:pPr>
        <w:ind w:left="1068"/>
      </w:pPr>
      <w:r>
        <w:t>Wartość brutto: ………..</w:t>
      </w:r>
    </w:p>
    <w:p w14:paraId="17D93B1F" w14:textId="77777777" w:rsidR="00942685" w:rsidRDefault="00942685" w:rsidP="00942685">
      <w:pPr>
        <w:ind w:left="1068"/>
      </w:pPr>
    </w:p>
    <w:p w14:paraId="03BDD47B" w14:textId="77777777" w:rsidR="00942685" w:rsidRDefault="00942685" w:rsidP="00E93CBB">
      <w:pPr>
        <w:numPr>
          <w:ilvl w:val="0"/>
          <w:numId w:val="4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48D1959" w14:textId="77777777" w:rsidR="00942685" w:rsidRPr="00C922E2" w:rsidRDefault="00942685" w:rsidP="0094268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4123AAE" w14:textId="77777777" w:rsidR="00942685" w:rsidRPr="00C922E2" w:rsidRDefault="00942685" w:rsidP="00942685">
      <w:pPr>
        <w:ind w:left="1134"/>
      </w:pPr>
      <w:r w:rsidRPr="00C922E2">
        <w:t>Wartość brutto: ………..</w:t>
      </w:r>
    </w:p>
    <w:p w14:paraId="5A620CC3" w14:textId="77777777" w:rsidR="00942685" w:rsidRPr="008D24E8" w:rsidRDefault="00942685" w:rsidP="00942685">
      <w:pPr>
        <w:ind w:left="708"/>
        <w:rPr>
          <w:b/>
          <w:color w:val="FF0000"/>
        </w:rPr>
      </w:pPr>
    </w:p>
    <w:p w14:paraId="7E906FB9" w14:textId="77777777" w:rsidR="00942685" w:rsidRPr="00E413D6" w:rsidRDefault="00E93CBB" w:rsidP="00942685">
      <w:pPr>
        <w:ind w:left="708"/>
      </w:pPr>
      <w:r>
        <w:t>c</w:t>
      </w:r>
      <w:r w:rsidR="00942685" w:rsidRPr="00E413D6">
        <w:t xml:space="preserve">) </w:t>
      </w:r>
      <w:r w:rsidR="00942685">
        <w:t xml:space="preserve">Koszt dojazdu pracownika </w:t>
      </w:r>
      <w:r w:rsidR="00942685" w:rsidRPr="00E413D6">
        <w:t>do siedziby Zamawiającego:</w:t>
      </w:r>
    </w:p>
    <w:p w14:paraId="061B1913" w14:textId="77777777" w:rsidR="00942685" w:rsidRPr="00D91D4C" w:rsidRDefault="00942685" w:rsidP="00942685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89DB3F6" w14:textId="77777777" w:rsidR="00942685" w:rsidRPr="00D91D4C" w:rsidRDefault="00942685" w:rsidP="00942685">
      <w:pPr>
        <w:ind w:left="1134"/>
      </w:pPr>
      <w:r w:rsidRPr="00D91D4C">
        <w:t>Wartość brutto:    ………….</w:t>
      </w:r>
    </w:p>
    <w:p w14:paraId="350DB7D7" w14:textId="77777777" w:rsidR="00942685" w:rsidRPr="008D24E8" w:rsidRDefault="00942685" w:rsidP="00942685">
      <w:pPr>
        <w:rPr>
          <w:color w:val="FF0000"/>
          <w:sz w:val="20"/>
        </w:rPr>
      </w:pPr>
    </w:p>
    <w:p w14:paraId="6A5273EB" w14:textId="77777777" w:rsidR="00942685" w:rsidRDefault="00942685" w:rsidP="0094268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835DCC7" w14:textId="77777777" w:rsidR="00942685" w:rsidRPr="00CA2EB7" w:rsidRDefault="00942685" w:rsidP="0094268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563B966" w14:textId="77777777" w:rsidR="00942685" w:rsidRDefault="00942685" w:rsidP="0094268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1DCC68AE" w14:textId="77777777" w:rsidR="00942685" w:rsidRDefault="00942685" w:rsidP="0094268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D8A0E5" w14:textId="77777777" w:rsidR="00942685" w:rsidRDefault="00942685" w:rsidP="0094268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22A1482F" w14:textId="77777777" w:rsidR="00942685" w:rsidRDefault="00942685" w:rsidP="0094268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05B087F" w14:textId="77777777" w:rsidR="00942685" w:rsidRDefault="00942685" w:rsidP="00D200D8">
      <w:pPr>
        <w:jc w:val="both"/>
        <w:rPr>
          <w:u w:val="single"/>
        </w:rPr>
      </w:pPr>
    </w:p>
    <w:p w14:paraId="5F61A64F" w14:textId="77777777" w:rsidR="00942685" w:rsidRDefault="00942685" w:rsidP="00D200D8">
      <w:pPr>
        <w:jc w:val="both"/>
        <w:rPr>
          <w:u w:val="single"/>
        </w:rPr>
      </w:pPr>
    </w:p>
    <w:p w14:paraId="40360B0D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Aspel</w:t>
      </w:r>
    </w:p>
    <w:p w14:paraId="7452D034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0A5CF8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9D5629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EFF21FD" w14:textId="77777777" w:rsidR="00942685" w:rsidRPr="00467243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CC79823" w14:textId="77777777" w:rsidR="00942685" w:rsidRDefault="00942685" w:rsidP="00942685">
      <w:pPr>
        <w:jc w:val="both"/>
      </w:pPr>
      <w:r>
        <w:t xml:space="preserve">w tym: </w:t>
      </w:r>
    </w:p>
    <w:p w14:paraId="50245D84" w14:textId="77777777" w:rsidR="00942685" w:rsidRDefault="00942685" w:rsidP="00E93CBB">
      <w:pPr>
        <w:numPr>
          <w:ilvl w:val="0"/>
          <w:numId w:val="50"/>
        </w:numPr>
      </w:pPr>
      <w:r>
        <w:t xml:space="preserve">Koszt jednego przeglądu </w:t>
      </w:r>
    </w:p>
    <w:p w14:paraId="1E2472E3" w14:textId="77777777" w:rsidR="00942685" w:rsidRDefault="00942685" w:rsidP="00942685">
      <w:pPr>
        <w:ind w:left="1068"/>
      </w:pPr>
      <w:r>
        <w:t>Wartość netto:    ………. ….% VAT: ………..</w:t>
      </w:r>
    </w:p>
    <w:p w14:paraId="77583173" w14:textId="77777777" w:rsidR="00942685" w:rsidRDefault="00942685" w:rsidP="00942685">
      <w:pPr>
        <w:ind w:left="1068"/>
      </w:pPr>
      <w:r>
        <w:t>Wartość brutto: ………..</w:t>
      </w:r>
    </w:p>
    <w:p w14:paraId="0D6DF175" w14:textId="77777777" w:rsidR="00942685" w:rsidRDefault="00942685" w:rsidP="00942685">
      <w:pPr>
        <w:ind w:left="1068"/>
      </w:pPr>
    </w:p>
    <w:p w14:paraId="4DD4BF8A" w14:textId="77777777" w:rsidR="00942685" w:rsidRDefault="00942685" w:rsidP="00E93CBB">
      <w:pPr>
        <w:numPr>
          <w:ilvl w:val="0"/>
          <w:numId w:val="5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5C4E726" w14:textId="77777777" w:rsidR="00942685" w:rsidRPr="00C922E2" w:rsidRDefault="00942685" w:rsidP="0094268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DE48ABA" w14:textId="77777777" w:rsidR="00942685" w:rsidRPr="00C922E2" w:rsidRDefault="00942685" w:rsidP="00942685">
      <w:pPr>
        <w:ind w:left="1134"/>
      </w:pPr>
      <w:r w:rsidRPr="00C922E2">
        <w:t>Wartość brutto: ………..</w:t>
      </w:r>
    </w:p>
    <w:p w14:paraId="63AAC707" w14:textId="77777777" w:rsidR="00942685" w:rsidRPr="008D24E8" w:rsidRDefault="00942685" w:rsidP="00942685">
      <w:pPr>
        <w:ind w:left="708"/>
        <w:rPr>
          <w:b/>
          <w:color w:val="FF0000"/>
        </w:rPr>
      </w:pPr>
    </w:p>
    <w:p w14:paraId="29A23FFF" w14:textId="77777777" w:rsidR="00942685" w:rsidRPr="00E413D6" w:rsidRDefault="00E93CBB" w:rsidP="00942685">
      <w:pPr>
        <w:ind w:left="708"/>
      </w:pPr>
      <w:r>
        <w:t>c</w:t>
      </w:r>
      <w:r w:rsidR="00942685" w:rsidRPr="00E413D6">
        <w:t xml:space="preserve">) </w:t>
      </w:r>
      <w:r w:rsidR="00942685">
        <w:t xml:space="preserve">Koszt dojazdu pracownika </w:t>
      </w:r>
      <w:r w:rsidR="00942685" w:rsidRPr="00E413D6">
        <w:t>do siedziby Zamawiającego:</w:t>
      </w:r>
    </w:p>
    <w:p w14:paraId="507DD50E" w14:textId="77777777" w:rsidR="00942685" w:rsidRPr="00D91D4C" w:rsidRDefault="00942685" w:rsidP="00942685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06635581" w14:textId="77777777" w:rsidR="00942685" w:rsidRPr="00D91D4C" w:rsidRDefault="00942685" w:rsidP="00942685">
      <w:pPr>
        <w:ind w:left="1134"/>
      </w:pPr>
      <w:r w:rsidRPr="00D91D4C">
        <w:t>Wartość brutto:    ………….</w:t>
      </w:r>
    </w:p>
    <w:p w14:paraId="2BD3DA0E" w14:textId="77777777" w:rsidR="00942685" w:rsidRPr="008D24E8" w:rsidRDefault="00942685" w:rsidP="00942685">
      <w:pPr>
        <w:rPr>
          <w:color w:val="FF0000"/>
          <w:sz w:val="20"/>
        </w:rPr>
      </w:pPr>
    </w:p>
    <w:p w14:paraId="79611AA8" w14:textId="77777777" w:rsidR="00942685" w:rsidRDefault="00942685" w:rsidP="0094268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489B7D" w14:textId="77777777" w:rsidR="00942685" w:rsidRPr="00CA2EB7" w:rsidRDefault="00942685" w:rsidP="0094268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581D904" w14:textId="77777777" w:rsidR="00942685" w:rsidRDefault="00942685" w:rsidP="0094268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616F1052" w14:textId="77777777" w:rsidR="00942685" w:rsidRDefault="00942685" w:rsidP="0094268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CD1F785" w14:textId="77777777" w:rsidR="00942685" w:rsidRDefault="00942685" w:rsidP="0094268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E11B270" w14:textId="77777777" w:rsidR="00942685" w:rsidRDefault="00942685" w:rsidP="0094268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7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7F735C0" w14:textId="77777777" w:rsidR="00942685" w:rsidRPr="002D0B11" w:rsidRDefault="00942685" w:rsidP="00D200D8">
      <w:pPr>
        <w:jc w:val="both"/>
        <w:rPr>
          <w:u w:val="single"/>
        </w:rPr>
      </w:pPr>
    </w:p>
    <w:bookmarkEnd w:id="5"/>
    <w:bookmarkEnd w:id="7"/>
    <w:p w14:paraId="51D5D00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29A8F1D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4E70F498" w14:textId="77777777" w:rsidR="00CA7C6C" w:rsidRDefault="00CA7C6C">
      <w:pPr>
        <w:spacing w:line="360" w:lineRule="auto"/>
        <w:ind w:hanging="284"/>
        <w:jc w:val="both"/>
      </w:pPr>
    </w:p>
    <w:p w14:paraId="5E6459B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AD37E6D" w14:textId="77777777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2EA6027A" w14:textId="77777777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31B9C4DC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EC1EACA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30590A12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2E42157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E1C66D3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4DFE76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CBD9B0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0F2683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E94D0D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2AB8705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198A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9023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25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324231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7B5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A168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F32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623213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27AFC9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38F844A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73D2F5A7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7F2701A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677326C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5D6091C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72FB7664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2879F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DD0B2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02612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565B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5FF4AF1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CD5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7BE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9CC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067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45D5E1D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CDC9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712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407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A7BD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F0602A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CA61F19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DFF6762" w14:textId="77777777" w:rsidTr="00C60035">
        <w:tc>
          <w:tcPr>
            <w:tcW w:w="2521" w:type="dxa"/>
            <w:shd w:val="clear" w:color="auto" w:fill="auto"/>
            <w:vAlign w:val="center"/>
          </w:tcPr>
          <w:p w14:paraId="7C03D5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3A104A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AB07380" w14:textId="77777777" w:rsidTr="00C60035">
        <w:tc>
          <w:tcPr>
            <w:tcW w:w="2521" w:type="dxa"/>
            <w:shd w:val="clear" w:color="auto" w:fill="auto"/>
            <w:vAlign w:val="center"/>
          </w:tcPr>
          <w:p w14:paraId="6A2DD44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B363C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BDA1EC1" w14:textId="77777777" w:rsidTr="00C60035">
        <w:tc>
          <w:tcPr>
            <w:tcW w:w="2521" w:type="dxa"/>
            <w:shd w:val="clear" w:color="auto" w:fill="auto"/>
            <w:vAlign w:val="center"/>
          </w:tcPr>
          <w:p w14:paraId="0E4BE2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10496C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1CCC039" w14:textId="77777777" w:rsidTr="00C60035">
        <w:tc>
          <w:tcPr>
            <w:tcW w:w="2521" w:type="dxa"/>
            <w:shd w:val="clear" w:color="auto" w:fill="auto"/>
            <w:vAlign w:val="center"/>
          </w:tcPr>
          <w:p w14:paraId="29DAB5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65F51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6F71FE7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18FA88D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3F41F593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076E5C3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C59501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1963666B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55CD058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24B17FA9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87B3901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A46C78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8629DE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A4F8DEB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904274C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F64478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19EE3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ED4E02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7A894D5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62869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3D25F8B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28A827AC" w14:textId="77777777" w:rsidR="00CA7C6C" w:rsidRDefault="00CA7C6C">
      <w:pPr>
        <w:spacing w:line="360" w:lineRule="auto"/>
        <w:ind w:hanging="284"/>
        <w:jc w:val="both"/>
      </w:pPr>
    </w:p>
    <w:p w14:paraId="5606B299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B44E5C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EE5B7" w14:textId="77777777" w:rsidR="00613B65" w:rsidRDefault="00613B65">
      <w:r>
        <w:separator/>
      </w:r>
    </w:p>
  </w:endnote>
  <w:endnote w:type="continuationSeparator" w:id="0">
    <w:p w14:paraId="33888FA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1B404" w14:textId="77777777" w:rsidR="00CA7C6C" w:rsidRDefault="00B44E5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621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3E6C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E6B80" w14:textId="77777777" w:rsidR="00613B65" w:rsidRDefault="00613B65">
      <w:r>
        <w:separator/>
      </w:r>
    </w:p>
  </w:footnote>
  <w:footnote w:type="continuationSeparator" w:id="0">
    <w:p w14:paraId="0C31A950" w14:textId="77777777" w:rsidR="00613B65" w:rsidRDefault="00613B65">
      <w:r>
        <w:continuationSeparator/>
      </w:r>
    </w:p>
  </w:footnote>
  <w:footnote w:id="1">
    <w:p w14:paraId="0068F91F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629BD7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A56D966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0DEEB62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F8D376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AB936" w14:textId="77777777" w:rsidR="00D74BC1" w:rsidRDefault="00281DC6">
    <w:pPr>
      <w:pStyle w:val="Nagwek"/>
    </w:pPr>
    <w:r>
      <w:t>Znak sprawy: SZW/DZP/</w:t>
    </w:r>
    <w:r w:rsidR="00942685">
      <w:t>21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F1045"/>
    <w:rsid w:val="00281DC6"/>
    <w:rsid w:val="002D0B11"/>
    <w:rsid w:val="0030391A"/>
    <w:rsid w:val="003A652F"/>
    <w:rsid w:val="003B13D5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8B6216"/>
    <w:rsid w:val="00942685"/>
    <w:rsid w:val="009E5297"/>
    <w:rsid w:val="00A35DA2"/>
    <w:rsid w:val="00B03F5C"/>
    <w:rsid w:val="00B22D6B"/>
    <w:rsid w:val="00B44E5C"/>
    <w:rsid w:val="00BB3E12"/>
    <w:rsid w:val="00CA0475"/>
    <w:rsid w:val="00CA7C6C"/>
    <w:rsid w:val="00CB2BE7"/>
    <w:rsid w:val="00D200D8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D5509"/>
  <w15:docId w15:val="{FE81CEC7-1E3E-480C-9FF0-49D6397F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E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4E5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44E5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44E5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44E5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44E5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44E5C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44E5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44E5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44E5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44E5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44E5C"/>
  </w:style>
  <w:style w:type="paragraph" w:styleId="Stopka">
    <w:name w:val="footer"/>
    <w:basedOn w:val="Normalny"/>
    <w:rsid w:val="00B44E5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44E5C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44E5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8</Pages>
  <Words>2030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17</cp:revision>
  <cp:lastPrinted>2007-10-05T06:59:00Z</cp:lastPrinted>
  <dcterms:created xsi:type="dcterms:W3CDTF">2021-03-29T09:37:00Z</dcterms:created>
  <dcterms:modified xsi:type="dcterms:W3CDTF">2021-06-01T07:58:00Z</dcterms:modified>
</cp:coreProperties>
</file>