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7506A" w14:textId="3655705A" w:rsidR="006A5DF1" w:rsidRPr="00302F9D" w:rsidRDefault="00FD6A98" w:rsidP="006A5DF1">
      <w:pPr>
        <w:spacing w:after="240"/>
        <w:jc w:val="right"/>
        <w:rPr>
          <w:sz w:val="22"/>
          <w:szCs w:val="22"/>
        </w:rPr>
      </w:pPr>
      <w:r w:rsidRPr="00302F9D">
        <w:rPr>
          <w:sz w:val="22"/>
          <w:szCs w:val="22"/>
        </w:rPr>
        <w:t>Poznań</w:t>
      </w:r>
      <w:r w:rsidR="006A5DF1" w:rsidRPr="00302F9D">
        <w:rPr>
          <w:sz w:val="22"/>
          <w:szCs w:val="22"/>
        </w:rPr>
        <w:t xml:space="preserve"> dnia: </w:t>
      </w:r>
      <w:r w:rsidRPr="00302F9D">
        <w:rPr>
          <w:sz w:val="22"/>
          <w:szCs w:val="22"/>
        </w:rPr>
        <w:t>2021-0</w:t>
      </w:r>
      <w:r w:rsidR="00302F9D" w:rsidRPr="00302F9D">
        <w:rPr>
          <w:sz w:val="22"/>
          <w:szCs w:val="22"/>
        </w:rPr>
        <w:t>6</w:t>
      </w:r>
      <w:r w:rsidRPr="00302F9D">
        <w:rPr>
          <w:sz w:val="22"/>
          <w:szCs w:val="22"/>
        </w:rPr>
        <w:t>-</w:t>
      </w:r>
      <w:r w:rsidR="00302F9D" w:rsidRPr="00302F9D">
        <w:rPr>
          <w:sz w:val="22"/>
          <w:szCs w:val="22"/>
        </w:rPr>
        <w:t>01</w:t>
      </w:r>
    </w:p>
    <w:p w14:paraId="5F64A455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3014911" w14:textId="77777777" w:rsidR="00FD6A98" w:rsidRPr="00FD6A98" w:rsidRDefault="00FD6A98" w:rsidP="006A5DF1">
      <w:pPr>
        <w:rPr>
          <w:b/>
          <w:bCs/>
          <w:sz w:val="22"/>
          <w:szCs w:val="22"/>
        </w:rPr>
      </w:pPr>
      <w:r w:rsidRPr="00FD6A98">
        <w:rPr>
          <w:b/>
          <w:bCs/>
          <w:sz w:val="22"/>
          <w:szCs w:val="22"/>
        </w:rPr>
        <w:t>Szpital Wojewódzki w Poznaniu</w:t>
      </w:r>
    </w:p>
    <w:p w14:paraId="535CD223" w14:textId="77777777" w:rsidR="006A5DF1" w:rsidRPr="00D91931" w:rsidRDefault="00FD6A98" w:rsidP="006A5DF1">
      <w:pPr>
        <w:rPr>
          <w:b/>
          <w:bCs/>
          <w:sz w:val="22"/>
          <w:szCs w:val="22"/>
        </w:rPr>
      </w:pPr>
      <w:r w:rsidRPr="00FD6A98">
        <w:rPr>
          <w:b/>
          <w:bCs/>
          <w:sz w:val="22"/>
          <w:szCs w:val="22"/>
        </w:rPr>
        <w:t>Dział Zamówień Publicznych</w:t>
      </w:r>
    </w:p>
    <w:p w14:paraId="2AF67510" w14:textId="77777777" w:rsidR="006A5DF1" w:rsidRPr="00BD5546" w:rsidRDefault="004E3019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D6A98" w:rsidRPr="00FD6A98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FD6A98" w:rsidRPr="00FD6A98">
        <w:rPr>
          <w:sz w:val="22"/>
          <w:szCs w:val="22"/>
        </w:rPr>
        <w:t>7/19</w:t>
      </w:r>
    </w:p>
    <w:p w14:paraId="4BF5B350" w14:textId="77777777" w:rsidR="006A5DF1" w:rsidRPr="00BD5546" w:rsidRDefault="00FD6A98" w:rsidP="006A5DF1">
      <w:pPr>
        <w:rPr>
          <w:sz w:val="22"/>
          <w:szCs w:val="22"/>
        </w:rPr>
      </w:pPr>
      <w:r w:rsidRPr="00FD6A98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FD6A98">
        <w:rPr>
          <w:sz w:val="22"/>
          <w:szCs w:val="22"/>
        </w:rPr>
        <w:t>Poznań</w:t>
      </w:r>
    </w:p>
    <w:p w14:paraId="2BECEF5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A77A7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04085A" w14:textId="52726919" w:rsidR="006A5DF1" w:rsidRPr="00D91931" w:rsidRDefault="006A5DF1" w:rsidP="00302F9D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</w:r>
    </w:p>
    <w:p w14:paraId="2AC16E4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9AFED0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2647C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09D0D7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19619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C1F13D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7509603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D6A98" w:rsidRPr="00FD6A98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D6A98" w:rsidRPr="00FD6A98">
        <w:rPr>
          <w:b/>
          <w:bCs/>
          <w:sz w:val="22"/>
          <w:szCs w:val="22"/>
        </w:rPr>
        <w:t>Przeglądy techniczne i naprawy urządzeń endoskopowych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D6A98" w:rsidRPr="00FD6A98">
        <w:rPr>
          <w:b/>
          <w:sz w:val="22"/>
          <w:szCs w:val="22"/>
        </w:rPr>
        <w:t>SZW/DZP/18/2021</w:t>
      </w:r>
      <w:r w:rsidRPr="006A5DF1">
        <w:rPr>
          <w:b/>
          <w:sz w:val="22"/>
          <w:szCs w:val="22"/>
        </w:rPr>
        <w:t>.</w:t>
      </w:r>
    </w:p>
    <w:p w14:paraId="7997DDA8" w14:textId="77777777" w:rsidR="00FD6A98" w:rsidRPr="00FD6A98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D6A98" w:rsidRPr="00FD6A98">
        <w:rPr>
          <w:b/>
          <w:sz w:val="22"/>
          <w:szCs w:val="22"/>
        </w:rPr>
        <w:t>Szpital Wojewódzki w Poznaniu</w:t>
      </w:r>
    </w:p>
    <w:p w14:paraId="25488666" w14:textId="77777777" w:rsidR="00302F9D" w:rsidRPr="001E2618" w:rsidRDefault="00302F9D" w:rsidP="00302F9D">
      <w:pPr>
        <w:spacing w:after="240" w:line="276" w:lineRule="auto"/>
        <w:jc w:val="both"/>
        <w:rPr>
          <w:sz w:val="22"/>
          <w:szCs w:val="22"/>
        </w:rPr>
      </w:pPr>
      <w:r w:rsidRPr="002922D2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2922D2">
        <w:rPr>
          <w:sz w:val="22"/>
          <w:szCs w:val="22"/>
        </w:rPr>
        <w:t>(Dz.U. poz. 2019 ze 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</w:t>
      </w:r>
      <w:r>
        <w:rPr>
          <w:sz w:val="22"/>
          <w:szCs w:val="22"/>
        </w:rPr>
        <w:br/>
      </w:r>
      <w:r w:rsidRPr="006A5DF1">
        <w:rPr>
          <w:sz w:val="22"/>
          <w:szCs w:val="22"/>
        </w:rPr>
        <w:t>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  <w:lang w:eastAsia="ar-SA"/>
        </w:rPr>
        <w:t xml:space="preserve">jednocześnie dokonując </w:t>
      </w:r>
      <w:r>
        <w:rPr>
          <w:b/>
          <w:sz w:val="22"/>
          <w:szCs w:val="22"/>
          <w:u w:val="single"/>
          <w:lang w:eastAsia="ar-SA"/>
        </w:rPr>
        <w:t>modyfikacji</w:t>
      </w:r>
      <w:r>
        <w:rPr>
          <w:bCs/>
          <w:sz w:val="22"/>
          <w:szCs w:val="22"/>
          <w:lang w:eastAsia="ar-SA"/>
        </w:rPr>
        <w:t xml:space="preserve"> SWZ </w:t>
      </w:r>
      <w:r w:rsidRPr="001E2618">
        <w:rPr>
          <w:bCs/>
          <w:sz w:val="22"/>
          <w:szCs w:val="22"/>
          <w:lang w:eastAsia="ar-SA"/>
        </w:rPr>
        <w:t xml:space="preserve">w zakresie Projektu umowy stanowiącego załącznik nr </w:t>
      </w:r>
      <w:r>
        <w:rPr>
          <w:bCs/>
          <w:sz w:val="22"/>
          <w:szCs w:val="22"/>
          <w:lang w:eastAsia="ar-SA"/>
        </w:rPr>
        <w:t>4</w:t>
      </w:r>
      <w:r w:rsidRPr="001E2618">
        <w:rPr>
          <w:bCs/>
          <w:sz w:val="22"/>
          <w:szCs w:val="22"/>
          <w:lang w:eastAsia="ar-SA"/>
        </w:rPr>
        <w:t xml:space="preserve"> do SWZ: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6A98" w:rsidRPr="006A5DF1" w14:paraId="778AF206" w14:textId="77777777" w:rsidTr="00AA5084">
        <w:tc>
          <w:tcPr>
            <w:tcW w:w="9356" w:type="dxa"/>
            <w:shd w:val="clear" w:color="auto" w:fill="auto"/>
          </w:tcPr>
          <w:p w14:paraId="1D2A0069" w14:textId="7FFAA0AE" w:rsidR="00FD6A98" w:rsidRPr="00E058E3" w:rsidRDefault="006B711C" w:rsidP="0007141B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1. </w:t>
            </w:r>
            <w:r w:rsidR="00FD6A98" w:rsidRPr="00E058E3">
              <w:rPr>
                <w:sz w:val="22"/>
                <w:szCs w:val="22"/>
              </w:rPr>
              <w:t xml:space="preserve">Czy zamawiający zmieni treść umowy par. 2 pkt. 1 ust. 3 na: "w razie konieczności naprawy zobowiązuje się dostarczyć oraz wymienić części zamienne na fabrycznie nowe, oryginalne, certy..kowane przez producenta urządzenia lub części nowe identyczne z oryginalnymi spełniające wszystkie wymagania techniczne części oryginalnych na zasadach i w terminach określonych </w:t>
            </w:r>
            <w:r w:rsidR="0007141B" w:rsidRPr="00E058E3">
              <w:rPr>
                <w:sz w:val="22"/>
                <w:szCs w:val="22"/>
              </w:rPr>
              <w:br/>
            </w:r>
            <w:r w:rsidR="00FD6A98" w:rsidRPr="00E058E3">
              <w:rPr>
                <w:sz w:val="22"/>
                <w:szCs w:val="22"/>
              </w:rPr>
              <w:t xml:space="preserve">w Umowie " ?. Zmiana ta umożliwi przystąpienie do przetargu podmiotów nieautoryzowanych </w:t>
            </w:r>
            <w:r w:rsidR="0007141B" w:rsidRPr="00E058E3">
              <w:rPr>
                <w:sz w:val="22"/>
                <w:szCs w:val="22"/>
              </w:rPr>
              <w:br/>
            </w:r>
            <w:r w:rsidR="00FD6A98" w:rsidRPr="00E058E3">
              <w:rPr>
                <w:sz w:val="22"/>
                <w:szCs w:val="22"/>
              </w:rPr>
              <w:t xml:space="preserve">co jest zgodne z ideą wolnej konkurencji w przetargach publicznych. Do części oryginalnych w wielu przypadkach ma dostęp tylko jeden podmiot serwisowy na rynku polskim. Czy zamawiający zmieni treść umowy par. 7 pkt. 1 ust. 1 na: "na wymienione części – 12 miesięcy. Okres gwarancji liczony </w:t>
            </w:r>
            <w:r w:rsidR="00BB6CA7" w:rsidRPr="00E058E3">
              <w:rPr>
                <w:sz w:val="22"/>
                <w:szCs w:val="22"/>
              </w:rPr>
              <w:br/>
            </w:r>
            <w:r w:rsidR="00FD6A98" w:rsidRPr="00E058E3">
              <w:rPr>
                <w:sz w:val="22"/>
                <w:szCs w:val="22"/>
              </w:rPr>
              <w:t>jest od dnia zamontowania części i uruchomienia urządzenia, potwierdzony Raportem Serwisowym" ?</w:t>
            </w:r>
          </w:p>
          <w:p w14:paraId="6F5E74F0" w14:textId="66FCC348" w:rsidR="00FD6A98" w:rsidRPr="00E058E3" w:rsidRDefault="00FD6A98" w:rsidP="0007141B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6CA7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BB6CA7" w:rsidRPr="00E058E3">
              <w:rPr>
                <w:sz w:val="22"/>
                <w:szCs w:val="22"/>
              </w:rPr>
              <w:t>Zgodnie z SWZ.</w:t>
            </w:r>
          </w:p>
          <w:p w14:paraId="15B90F41" w14:textId="77777777" w:rsidR="00FD6A98" w:rsidRPr="00FD6A98" w:rsidRDefault="00FD6A98" w:rsidP="00AA508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D6A98" w:rsidRPr="006A5DF1" w14:paraId="66704A9A" w14:textId="77777777" w:rsidTr="00AA5084">
        <w:tc>
          <w:tcPr>
            <w:tcW w:w="9356" w:type="dxa"/>
            <w:shd w:val="clear" w:color="auto" w:fill="auto"/>
          </w:tcPr>
          <w:p w14:paraId="2873BFF9" w14:textId="77777777" w:rsidR="00FD6A98" w:rsidRPr="00C40024" w:rsidRDefault="006B711C" w:rsidP="006B711C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C40024">
              <w:rPr>
                <w:sz w:val="22"/>
                <w:szCs w:val="22"/>
              </w:rPr>
              <w:t>2.</w:t>
            </w:r>
            <w:r w:rsidR="00FD6A98" w:rsidRPr="00C40024">
              <w:rPr>
                <w:sz w:val="22"/>
                <w:szCs w:val="22"/>
              </w:rPr>
              <w:t xml:space="preserve">Dotyczy zapisów SWZ - załącznik nr 2 - zadanie 5   </w:t>
            </w:r>
          </w:p>
          <w:p w14:paraId="7B988D98" w14:textId="77777777" w:rsidR="00FD6A98" w:rsidRPr="00C40024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0024">
              <w:rPr>
                <w:sz w:val="22"/>
                <w:szCs w:val="22"/>
              </w:rPr>
              <w:t xml:space="preserve">Prosimy o podanie szczegółowego wykazu  (nazwa, symbol katalogowy, numer seryjny) wszystkich elementów wchodzących w skład poz. 1 (Zestaw laparoskopowy 3D), poz. 2 (Dermatom) poz. 3 (Piła do cięcia mostka). </w:t>
            </w:r>
          </w:p>
          <w:p w14:paraId="267CEDC4" w14:textId="77777777" w:rsidR="004E3019" w:rsidRPr="00C40024" w:rsidRDefault="004E3019" w:rsidP="004E3019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C40024">
              <w:rPr>
                <w:b/>
                <w:bCs/>
                <w:sz w:val="22"/>
                <w:szCs w:val="22"/>
              </w:rPr>
              <w:t xml:space="preserve">Stanowisko (wyjaśnienie) Zamawiającego: </w:t>
            </w:r>
            <w:r w:rsidR="00C40024">
              <w:rPr>
                <w:bCs/>
                <w:sz w:val="22"/>
                <w:szCs w:val="22"/>
              </w:rPr>
              <w:t>Zamawiający podaje:</w:t>
            </w:r>
          </w:p>
          <w:p w14:paraId="21BA4143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sz w:val="22"/>
                <w:szCs w:val="22"/>
              </w:rPr>
              <w:t>poz. 1 (Zestaw laparoskopowy 3D)</w:t>
            </w:r>
          </w:p>
          <w:p w14:paraId="01665EA4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Zestaw laparoskopowy 3D Einstein </w:t>
            </w:r>
            <w:proofErr w:type="spellStart"/>
            <w:r w:rsidRPr="00C40024">
              <w:rPr>
                <w:rFonts w:ascii="Calibri" w:hAnsi="Calibri" w:cs="Calibri"/>
                <w:sz w:val="22"/>
                <w:szCs w:val="22"/>
              </w:rPr>
              <w:t>Vision</w:t>
            </w:r>
            <w:proofErr w:type="spellEnd"/>
            <w:r w:rsidRPr="00C40024">
              <w:rPr>
                <w:rFonts w:ascii="Calibri" w:hAnsi="Calibri" w:cs="Calibri"/>
                <w:sz w:val="22"/>
                <w:szCs w:val="22"/>
              </w:rPr>
              <w:t xml:space="preserve"> 3D t. EV2-000001C SN:</w:t>
            </w:r>
            <w:r w:rsidRPr="00C40024">
              <w:rPr>
                <w:sz w:val="24"/>
                <w:szCs w:val="24"/>
              </w:rPr>
              <w:t xml:space="preserve"> </w:t>
            </w:r>
            <w:r w:rsidRPr="00C40024">
              <w:rPr>
                <w:rFonts w:ascii="Calibri" w:hAnsi="Calibri" w:cs="Calibri"/>
                <w:sz w:val="22"/>
                <w:szCs w:val="22"/>
              </w:rPr>
              <w:t>493797</w:t>
            </w:r>
          </w:p>
          <w:p w14:paraId="4F496F00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proofErr w:type="spellStart"/>
            <w:r w:rsidRPr="00C40024">
              <w:rPr>
                <w:rFonts w:ascii="Calibri" w:hAnsi="Calibri" w:cs="Calibri"/>
                <w:sz w:val="22"/>
                <w:szCs w:val="22"/>
              </w:rPr>
              <w:t>Insuflator</w:t>
            </w:r>
            <w:proofErr w:type="spellEnd"/>
            <w:r w:rsidRPr="00C40024">
              <w:rPr>
                <w:rFonts w:ascii="Calibri" w:hAnsi="Calibri" w:cs="Calibri"/>
                <w:sz w:val="22"/>
                <w:szCs w:val="22"/>
              </w:rPr>
              <w:t xml:space="preserve"> PG 080                                SN:1510CE0332</w:t>
            </w:r>
          </w:p>
          <w:p w14:paraId="4F344065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rFonts w:ascii="Calibri" w:hAnsi="Calibri" w:cs="Calibri"/>
                <w:sz w:val="22"/>
                <w:szCs w:val="22"/>
              </w:rPr>
              <w:t>Pompa ssąco-płucząca PG 145               SN:1509CE0350</w:t>
            </w:r>
          </w:p>
          <w:p w14:paraId="22974F7D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rFonts w:ascii="Calibri" w:hAnsi="Calibri" w:cs="Calibri"/>
                <w:sz w:val="22"/>
                <w:szCs w:val="22"/>
              </w:rPr>
              <w:t>Generator HF dwubiegunowy                SN:002183</w:t>
            </w:r>
          </w:p>
          <w:p w14:paraId="21D13E5C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rFonts w:ascii="Calibri" w:hAnsi="Calibri" w:cs="Calibri"/>
                <w:sz w:val="22"/>
                <w:szCs w:val="22"/>
              </w:rPr>
              <w:t>Jednostka sterująca kamery EA 000017   SN:G00440</w:t>
            </w:r>
          </w:p>
          <w:p w14:paraId="735221FD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rFonts w:ascii="Calibri" w:hAnsi="Calibri" w:cs="Calibri"/>
                <w:sz w:val="22"/>
                <w:szCs w:val="22"/>
              </w:rPr>
              <w:t>Źródło światła EV2 000021                    SN:600468</w:t>
            </w:r>
          </w:p>
          <w:p w14:paraId="30EEED8F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rFonts w:ascii="Calibri" w:hAnsi="Calibri" w:cs="Calibri"/>
                <w:sz w:val="22"/>
                <w:szCs w:val="22"/>
              </w:rPr>
              <w:t>Monitor 3D    EV-000047                     SN:UAAA7257</w:t>
            </w:r>
          </w:p>
          <w:p w14:paraId="591C4A29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rFonts w:ascii="Calibri" w:hAnsi="Calibri" w:cs="Calibri"/>
                <w:sz w:val="22"/>
                <w:szCs w:val="22"/>
              </w:rPr>
              <w:t>Monitor 3D    EV-000047                     SN:UAAA1055</w:t>
            </w:r>
          </w:p>
          <w:p w14:paraId="2D55DE1D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rFonts w:ascii="Calibri" w:hAnsi="Calibri" w:cs="Calibri"/>
                <w:sz w:val="22"/>
                <w:szCs w:val="22"/>
              </w:rPr>
              <w:t>Monitor 2D   EV-000046                      SN:UAAA1116</w:t>
            </w:r>
          </w:p>
          <w:p w14:paraId="5236C27F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rFonts w:ascii="Calibri" w:hAnsi="Calibri" w:cs="Calibri"/>
                <w:sz w:val="22"/>
                <w:szCs w:val="22"/>
              </w:rPr>
              <w:t>Głowica kamery   0 st. EV2-000053        SN:491360</w:t>
            </w:r>
          </w:p>
          <w:p w14:paraId="19D05250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rFonts w:ascii="Calibri" w:hAnsi="Calibri" w:cs="Calibri"/>
                <w:sz w:val="22"/>
                <w:szCs w:val="22"/>
              </w:rPr>
              <w:t>Głowica kamery 30 st. EV2-000054        SN:490988</w:t>
            </w:r>
          </w:p>
          <w:p w14:paraId="67F2882C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sz w:val="22"/>
                <w:szCs w:val="22"/>
              </w:rPr>
              <w:t>poz. 2 (Dermatom)</w:t>
            </w:r>
          </w:p>
          <w:p w14:paraId="5E5EFA44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rFonts w:ascii="Calibri" w:hAnsi="Calibri" w:cs="Calibri"/>
                <w:sz w:val="22"/>
                <w:szCs w:val="22"/>
              </w:rPr>
              <w:t>Dermatom GA670 SN</w:t>
            </w:r>
            <w:r w:rsidRPr="00C40024">
              <w:rPr>
                <w:sz w:val="24"/>
                <w:szCs w:val="24"/>
              </w:rPr>
              <w:t xml:space="preserve"> </w:t>
            </w:r>
            <w:r w:rsidRPr="00C40024">
              <w:rPr>
                <w:rFonts w:ascii="Calibri" w:hAnsi="Calibri" w:cs="Calibri"/>
                <w:sz w:val="22"/>
                <w:szCs w:val="22"/>
              </w:rPr>
              <w:t>1340</w:t>
            </w:r>
          </w:p>
          <w:p w14:paraId="7CB3ED53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proofErr w:type="spellStart"/>
            <w:r w:rsidRPr="00C40024">
              <w:rPr>
                <w:rFonts w:ascii="Calibri" w:hAnsi="Calibri" w:cs="Calibri"/>
                <w:sz w:val="22"/>
                <w:szCs w:val="22"/>
              </w:rPr>
              <w:t>Siatkownica</w:t>
            </w:r>
            <w:proofErr w:type="spellEnd"/>
            <w:r w:rsidRPr="00C40024">
              <w:rPr>
                <w:rFonts w:ascii="Calibri" w:hAnsi="Calibri" w:cs="Calibri"/>
                <w:sz w:val="22"/>
                <w:szCs w:val="22"/>
              </w:rPr>
              <w:t xml:space="preserve"> do skóry BA720R SN3027,</w:t>
            </w:r>
          </w:p>
          <w:p w14:paraId="1DA47534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proofErr w:type="spellStart"/>
            <w:r w:rsidRPr="00C40024">
              <w:rPr>
                <w:rFonts w:ascii="Calibri" w:hAnsi="Calibri" w:cs="Calibri"/>
                <w:sz w:val="22"/>
                <w:szCs w:val="22"/>
              </w:rPr>
              <w:t>AkumulatorNiMh</w:t>
            </w:r>
            <w:proofErr w:type="spellEnd"/>
            <w:r w:rsidRPr="00C40024">
              <w:rPr>
                <w:rFonts w:ascii="Calibri" w:hAnsi="Calibri" w:cs="Calibri"/>
                <w:sz w:val="22"/>
                <w:szCs w:val="22"/>
              </w:rPr>
              <w:t xml:space="preserve"> GA666 SN10230;10193</w:t>
            </w:r>
          </w:p>
          <w:p w14:paraId="4930FCAB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proofErr w:type="spellStart"/>
            <w:r w:rsidRPr="00C40024">
              <w:rPr>
                <w:rFonts w:ascii="Calibri" w:hAnsi="Calibri" w:cs="Calibri"/>
                <w:sz w:val="22"/>
                <w:szCs w:val="22"/>
              </w:rPr>
              <w:t>Ladowarka</w:t>
            </w:r>
            <w:proofErr w:type="spellEnd"/>
            <w:r w:rsidRPr="00C40024">
              <w:rPr>
                <w:rFonts w:ascii="Calibri" w:hAnsi="Calibri" w:cs="Calibri"/>
                <w:sz w:val="22"/>
                <w:szCs w:val="22"/>
              </w:rPr>
              <w:t xml:space="preserve"> GA677 SN6174</w:t>
            </w:r>
          </w:p>
          <w:p w14:paraId="775A0F79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55108F9D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sz w:val="22"/>
                <w:szCs w:val="22"/>
              </w:rPr>
              <w:t>poz. 3 (Piła do cięcia mostka)</w:t>
            </w:r>
          </w:p>
          <w:p w14:paraId="77626135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rFonts w:ascii="Calibri" w:hAnsi="Calibri" w:cs="Calibri"/>
                <w:sz w:val="22"/>
                <w:szCs w:val="22"/>
              </w:rPr>
              <w:t>Piła do cięcia mostka GA674 SN</w:t>
            </w:r>
            <w:r w:rsidRPr="00C40024">
              <w:rPr>
                <w:sz w:val="24"/>
                <w:szCs w:val="24"/>
              </w:rPr>
              <w:t xml:space="preserve"> </w:t>
            </w:r>
            <w:r w:rsidRPr="00C40024">
              <w:rPr>
                <w:rFonts w:ascii="Calibri" w:hAnsi="Calibri" w:cs="Calibri"/>
                <w:sz w:val="22"/>
                <w:szCs w:val="22"/>
              </w:rPr>
              <w:t>003440</w:t>
            </w:r>
          </w:p>
          <w:p w14:paraId="14383308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rFonts w:ascii="Calibri" w:hAnsi="Calibri" w:cs="Calibri"/>
                <w:sz w:val="22"/>
                <w:szCs w:val="22"/>
              </w:rPr>
              <w:t>Akumulator GA 676 SN 28542</w:t>
            </w:r>
          </w:p>
          <w:p w14:paraId="4B0A6849" w14:textId="77777777" w:rsidR="00C40024" w:rsidRPr="00C40024" w:rsidRDefault="00C40024" w:rsidP="00C40024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C40024">
              <w:rPr>
                <w:rFonts w:ascii="Calibri" w:hAnsi="Calibri" w:cs="Calibri"/>
                <w:sz w:val="22"/>
                <w:szCs w:val="22"/>
              </w:rPr>
              <w:t>Nóżka podporowa GB 436R</w:t>
            </w:r>
          </w:p>
          <w:p w14:paraId="694FA311" w14:textId="77777777" w:rsidR="00FD6A98" w:rsidRPr="00E058E3" w:rsidRDefault="006B711C" w:rsidP="006B711C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3.</w:t>
            </w:r>
            <w:r w:rsidR="00FD6A98" w:rsidRPr="00E058E3">
              <w:rPr>
                <w:sz w:val="22"/>
                <w:szCs w:val="22"/>
              </w:rPr>
              <w:t>Dotyczy zapisów SWZ - załącznik nr 4 - par.3 pkt.6</w:t>
            </w:r>
          </w:p>
          <w:p w14:paraId="2F2FA841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Prosimy o zmianę zdania w par. 3 pkt. 6 z "…Zmawiający zastrzega sobie prawo w każdym czasie weryfikację oferty Wykonawcy poprzez skierowania zapytania do innego punktu serwisowego </w:t>
            </w:r>
            <w:r w:rsidR="0007141B" w:rsidRPr="00E058E3">
              <w:rPr>
                <w:sz w:val="22"/>
                <w:szCs w:val="22"/>
              </w:rPr>
              <w:br/>
            </w:r>
            <w:r w:rsidRPr="00E058E3">
              <w:rPr>
                <w:sz w:val="22"/>
                <w:szCs w:val="22"/>
              </w:rPr>
              <w:t xml:space="preserve">(z uwzględnieniem obowiązku zastosowania oryginalnych części zamiennych lub dopuszczonymi </w:t>
            </w:r>
            <w:r w:rsidR="0007141B" w:rsidRPr="00E058E3">
              <w:rPr>
                <w:sz w:val="22"/>
                <w:szCs w:val="22"/>
              </w:rPr>
              <w:br/>
            </w:r>
            <w:r w:rsidRPr="00E058E3">
              <w:rPr>
                <w:sz w:val="22"/>
                <w:szCs w:val="22"/>
              </w:rPr>
              <w:t xml:space="preserve">przez producenta zamiennikami, które nie powodują utraty statusu wyrobu medycznego oznaczonego znakiem CE). …" na "… Zmawiający zastrzega sobie prawo w każdym czasie weryfikację oferty Wykonawcy poprzez skierowania zapytania do innego punktu autoryzowanego serwisu </w:t>
            </w:r>
            <w:r w:rsidR="0007141B" w:rsidRPr="00E058E3">
              <w:rPr>
                <w:sz w:val="22"/>
                <w:szCs w:val="22"/>
              </w:rPr>
              <w:br/>
            </w:r>
            <w:r w:rsidRPr="00E058E3">
              <w:rPr>
                <w:sz w:val="22"/>
                <w:szCs w:val="22"/>
              </w:rPr>
              <w:t xml:space="preserve">(z uwzględnieniem obowiązku zastosowania oryginalnych części zamiennych lub dopuszczonymi </w:t>
            </w:r>
            <w:r w:rsidR="0007141B" w:rsidRPr="00E058E3">
              <w:rPr>
                <w:sz w:val="22"/>
                <w:szCs w:val="22"/>
              </w:rPr>
              <w:br/>
            </w:r>
            <w:r w:rsidRPr="00E058E3">
              <w:rPr>
                <w:sz w:val="22"/>
                <w:szCs w:val="22"/>
              </w:rPr>
              <w:t xml:space="preserve">przez producenta zamiennikami, które nie powodują utraty statusu wyrobu medycznego oznaczonego </w:t>
            </w:r>
            <w:r w:rsidRPr="00E058E3">
              <w:rPr>
                <w:sz w:val="22"/>
                <w:szCs w:val="22"/>
              </w:rPr>
              <w:lastRenderedPageBreak/>
              <w:t xml:space="preserve">znakiem CE)…"   </w:t>
            </w:r>
          </w:p>
          <w:p w14:paraId="5256A0BA" w14:textId="6141C9FA" w:rsidR="006B711C" w:rsidRPr="00E058E3" w:rsidRDefault="006B711C" w:rsidP="006B711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6CA7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BB6CA7" w:rsidRPr="00E058E3">
              <w:rPr>
                <w:sz w:val="22"/>
                <w:szCs w:val="22"/>
              </w:rPr>
              <w:t>Zgodnie z SWZ.</w:t>
            </w:r>
          </w:p>
          <w:p w14:paraId="6060D49D" w14:textId="77777777" w:rsidR="00FD6A98" w:rsidRPr="00FD6A98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C96B17" w14:textId="77777777" w:rsidR="00FD6A98" w:rsidRPr="00E058E3" w:rsidRDefault="006B711C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5</w:t>
            </w:r>
            <w:r w:rsidR="00FD6A98" w:rsidRPr="00E058E3">
              <w:rPr>
                <w:sz w:val="22"/>
                <w:szCs w:val="22"/>
              </w:rPr>
              <w:t>. Dotyczy zapisów SWZ - załącznik nr 4 - par.3 pkt.8</w:t>
            </w:r>
          </w:p>
          <w:p w14:paraId="331E4C50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Prosimy o zmianę zapisu w par.3 pkt. 8 na "Wykonawca zobowiązuje się wykonać wszelkie naprawy związane z usunięciem awarii (przywrócenie pełnej sprawności urządzenia) w terminie do 7 dni roboczych od daty zaakceptowania oferty naprawy przez Zamawiającego a jeśli wystąpi konieczności sprowadzenia części z zagranicy w terminie do 21 dni. W przypadku braku możliwości wykonania naprawy w terminie, Wykonawca zobowiązany jest udostępnić Zamawiającemu urządzenie zastępcze </w:t>
            </w:r>
            <w:r w:rsidR="0007141B" w:rsidRPr="00E058E3">
              <w:rPr>
                <w:sz w:val="22"/>
                <w:szCs w:val="22"/>
              </w:rPr>
              <w:br/>
            </w:r>
            <w:r w:rsidRPr="00E058E3">
              <w:rPr>
                <w:sz w:val="22"/>
                <w:szCs w:val="22"/>
              </w:rPr>
              <w:t>o takich samych lub zbliżonych parametrach pracy"</w:t>
            </w:r>
          </w:p>
          <w:p w14:paraId="2C6275C0" w14:textId="22173652" w:rsidR="006B711C" w:rsidRPr="00E058E3" w:rsidRDefault="006B711C" w:rsidP="006B711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6CA7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BB6CA7" w:rsidRPr="00E058E3">
              <w:rPr>
                <w:sz w:val="22"/>
                <w:szCs w:val="22"/>
              </w:rPr>
              <w:t>Zgodnie z SWZ.</w:t>
            </w:r>
          </w:p>
          <w:p w14:paraId="584C14AD" w14:textId="77777777" w:rsidR="00FD6A98" w:rsidRPr="00FD6A98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C20716" w14:textId="77777777" w:rsidR="00FD6A98" w:rsidRPr="00E058E3" w:rsidRDefault="006B711C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6</w:t>
            </w:r>
            <w:r w:rsidR="00FD6A98" w:rsidRPr="00E058E3">
              <w:rPr>
                <w:sz w:val="22"/>
                <w:szCs w:val="22"/>
              </w:rPr>
              <w:t>. Dotyczy zapisów SWZ - załącznik nr 4 - par.7 pkt.1, pod. 1</w:t>
            </w:r>
          </w:p>
          <w:p w14:paraId="2396D9D2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Prosimy o zmianę okresu obowiązywania gwarancji na wymienione części z 24 miesięcy </w:t>
            </w:r>
            <w:r w:rsidR="0007141B" w:rsidRPr="00E058E3">
              <w:rPr>
                <w:sz w:val="22"/>
                <w:szCs w:val="22"/>
              </w:rPr>
              <w:br/>
            </w:r>
            <w:r w:rsidRPr="00E058E3">
              <w:rPr>
                <w:sz w:val="22"/>
                <w:szCs w:val="22"/>
              </w:rPr>
              <w:t>na 12 miesięcy.</w:t>
            </w:r>
          </w:p>
          <w:p w14:paraId="07472782" w14:textId="77777777" w:rsidR="00BB6CA7" w:rsidRPr="00E058E3" w:rsidRDefault="00BB6CA7" w:rsidP="00BB6CA7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E058E3">
              <w:rPr>
                <w:sz w:val="22"/>
                <w:szCs w:val="22"/>
              </w:rPr>
              <w:t xml:space="preserve"> Zamawiający wyraża zgodę na powyższe. </w:t>
            </w:r>
            <w:r w:rsidRPr="00E058E3">
              <w:rPr>
                <w:sz w:val="22"/>
                <w:szCs w:val="22"/>
                <w:lang w:val="de-DE"/>
              </w:rPr>
              <w:t xml:space="preserve">Zamawiający modyfikuje w tym zakresie załącznik nr 4 do SWZ, tj. Projekt umowy, który przesyła zainteresowanym Wykonawcom oraz zamieszcza na stronie internetowej Zamawiającego </w:t>
            </w:r>
            <w:r w:rsidRPr="00E058E3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4017A70C" w14:textId="77777777" w:rsidR="00FD6A98" w:rsidRPr="00FD6A98" w:rsidRDefault="00FD6A98" w:rsidP="00AA508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D6A98" w:rsidRPr="006A5DF1" w14:paraId="79602430" w14:textId="77777777" w:rsidTr="00AA5084">
        <w:tc>
          <w:tcPr>
            <w:tcW w:w="9356" w:type="dxa"/>
            <w:shd w:val="clear" w:color="auto" w:fill="auto"/>
          </w:tcPr>
          <w:p w14:paraId="7CEAEE94" w14:textId="77777777" w:rsidR="00FD6A98" w:rsidRPr="00FD6A98" w:rsidRDefault="006B711C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  <w:r w:rsidR="00FD6A98" w:rsidRPr="00FD6A98">
              <w:rPr>
                <w:sz w:val="22"/>
                <w:szCs w:val="22"/>
              </w:rPr>
              <w:t>. Prosimy o podanie numerów seryjnych urządzeń z pakietu nr 1, pozycja 18; 19; 20; 21.</w:t>
            </w:r>
          </w:p>
          <w:p w14:paraId="5BCF8E89" w14:textId="77777777" w:rsidR="006B711C" w:rsidRDefault="006B711C" w:rsidP="006B711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B711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449C17D4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W skład pozycji 18 wchodzą:</w:t>
            </w:r>
          </w:p>
          <w:p w14:paraId="334AF5BC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1.Procesor t.OTV-S7 PRO-6S,nr 7378313</w:t>
            </w:r>
          </w:p>
          <w:p w14:paraId="5DC1FF58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2.Monitor 26" t.OEV-261H,nr 7354535</w:t>
            </w:r>
          </w:p>
          <w:p w14:paraId="766DA8D5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3.Źródło światła t.CLV-S40-pro-6S,nr 7327571</w:t>
            </w:r>
          </w:p>
          <w:p w14:paraId="67F2F9B9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4.Insuflator t.UHI-4,nr7322276</w:t>
            </w:r>
          </w:p>
          <w:p w14:paraId="6F632245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5.Diatermia t.EGS-400,nr13085W130011</w:t>
            </w:r>
          </w:p>
          <w:p w14:paraId="492698C4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6.Kamera HD t.OTV-S7 pro H-HD-12E ,nr 7333162</w:t>
            </w:r>
          </w:p>
          <w:p w14:paraId="68BF8007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7.Uretroskop t.7.8 FRx430mm ,nr646600</w:t>
            </w:r>
          </w:p>
          <w:p w14:paraId="159F6ACE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8.Uretroskop t.9.8 FRx430mm ,nr646328</w:t>
            </w:r>
          </w:p>
          <w:p w14:paraId="1FD127A5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9.Teleskop O/4mm nr 642275</w:t>
            </w:r>
          </w:p>
          <w:p w14:paraId="35EAB15F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10.Optyka 30/4mm -nr 650063</w:t>
            </w:r>
          </w:p>
          <w:p w14:paraId="07A3477B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11.Optyka 30/4mm-nr 650066</w:t>
            </w:r>
          </w:p>
          <w:p w14:paraId="1DF9F57B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12.Optyka 30/4mm-nr 650077</w:t>
            </w:r>
          </w:p>
          <w:p w14:paraId="194B2137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13.Optyka 30/4mm-nr 650080</w:t>
            </w:r>
          </w:p>
          <w:p w14:paraId="7245F0ED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14.Optyka 30/4mm-nr 650061</w:t>
            </w:r>
          </w:p>
          <w:p w14:paraId="0038ABEA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15.Wózek t.WM-NP2 nr 21308767</w:t>
            </w:r>
          </w:p>
          <w:p w14:paraId="1927CE35" w14:textId="77777777" w:rsidR="006B711C" w:rsidRPr="0007141B" w:rsidRDefault="006B711C" w:rsidP="006B711C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</w:p>
          <w:p w14:paraId="271E8273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W skład pozycji 19 wchodzą:</w:t>
            </w:r>
          </w:p>
          <w:p w14:paraId="587F4AA7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 xml:space="preserve">Źródło </w:t>
            </w:r>
            <w:proofErr w:type="spellStart"/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światłaCLV</w:t>
            </w:r>
            <w:proofErr w:type="spellEnd"/>
            <w:r w:rsidRPr="0007141B">
              <w:rPr>
                <w:rFonts w:ascii="Times New Roman" w:hAnsi="Times New Roman" w:cs="Times New Roman"/>
                <w:sz w:val="22"/>
                <w:szCs w:val="22"/>
              </w:rPr>
              <w:t xml:space="preserve"> 180 SN7119436;Procesor CV 180 SN7000388;Monitor OEV 261H SN7013419;Pompa OFP-2,  SN21 020267;wózek WM-NP1 SN 020801</w:t>
            </w:r>
          </w:p>
          <w:p w14:paraId="265FC2A9" w14:textId="77777777" w:rsidR="006B711C" w:rsidRPr="0007141B" w:rsidRDefault="006B711C" w:rsidP="006B711C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</w:p>
          <w:p w14:paraId="42BB86A4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W skład pozycji 20 wchodzą:</w:t>
            </w:r>
          </w:p>
          <w:p w14:paraId="2F2912BA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źródło światła CLE-165 SN7600276;procesor CV-165 SN7600268;monitor OEV191 SN 7616269; pompa OFP-2 SN 21 523326;wózek WM-NP1 SN 26 21228</w:t>
            </w:r>
          </w:p>
          <w:p w14:paraId="55C0388B" w14:textId="77777777" w:rsidR="006B711C" w:rsidRPr="0007141B" w:rsidRDefault="006B711C" w:rsidP="006B711C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</w:p>
          <w:p w14:paraId="4A461791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W skład pozycji 21 wchodzą:</w:t>
            </w:r>
          </w:p>
          <w:p w14:paraId="7E03052A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Endoskop/</w:t>
            </w:r>
            <w:proofErr w:type="spellStart"/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nasofaryngoskop</w:t>
            </w:r>
            <w:proofErr w:type="spellEnd"/>
            <w:r w:rsidRPr="0007141B">
              <w:rPr>
                <w:rFonts w:ascii="Times New Roman" w:hAnsi="Times New Roman" w:cs="Times New Roman"/>
                <w:sz w:val="22"/>
                <w:szCs w:val="22"/>
              </w:rPr>
              <w:t xml:space="preserve"> ENF-HV  SN 2837190 paszport nr 24</w:t>
            </w:r>
          </w:p>
          <w:p w14:paraId="54EA2740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Monitor LCD  FSN 27"    SN D27018110029            "           25</w:t>
            </w:r>
          </w:p>
          <w:p w14:paraId="35F099FE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Głowica kamery   OTV-S7H-1N    SN 7840346          "           26</w:t>
            </w:r>
          </w:p>
          <w:p w14:paraId="6A5073A5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Laptop Dell                    SN 1KOHXR2      </w:t>
            </w:r>
            <w:r w:rsidR="00BA0665" w:rsidRPr="0007141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 xml:space="preserve">   "           27</w:t>
            </w:r>
          </w:p>
          <w:p w14:paraId="2B7180FF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Sinuskop</w:t>
            </w:r>
            <w:proofErr w:type="spellEnd"/>
            <w:r w:rsidRPr="0007141B">
              <w:rPr>
                <w:rFonts w:ascii="Times New Roman" w:hAnsi="Times New Roman" w:cs="Times New Roman"/>
                <w:sz w:val="22"/>
                <w:szCs w:val="22"/>
              </w:rPr>
              <w:t xml:space="preserve">  WA96202A , 4 mm30 st.     SN 776781</w:t>
            </w:r>
          </w:p>
          <w:p w14:paraId="3C6E7A5F" w14:textId="77777777" w:rsidR="006B711C" w:rsidRPr="0007141B" w:rsidRDefault="006B711C" w:rsidP="006B711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07141B">
              <w:rPr>
                <w:rFonts w:ascii="Times New Roman" w:hAnsi="Times New Roman" w:cs="Times New Roman"/>
                <w:sz w:val="22"/>
                <w:szCs w:val="22"/>
              </w:rPr>
              <w:t>Wózek TC-C3  K10030133              SN 21861398</w:t>
            </w:r>
          </w:p>
          <w:p w14:paraId="75597024" w14:textId="77777777" w:rsidR="006B711C" w:rsidRPr="006B711C" w:rsidRDefault="006B711C" w:rsidP="006B711C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</w:p>
          <w:p w14:paraId="033008EC" w14:textId="77777777" w:rsidR="00FD6A98" w:rsidRPr="00FD6A98" w:rsidRDefault="00BA0665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FD6A98" w:rsidRPr="00FD6A98">
              <w:rPr>
                <w:sz w:val="22"/>
                <w:szCs w:val="22"/>
              </w:rPr>
              <w:t xml:space="preserve">. Czy Zamawiający będzie wymagał dla pakietu nr 1, aby osoby wykonujące serwis przedmiotu zamówienia posiadały stosowe imienne certyfikaty producenta sprzętu, poświadczające uprawnienia </w:t>
            </w:r>
            <w:r w:rsidR="0007141B">
              <w:rPr>
                <w:sz w:val="22"/>
                <w:szCs w:val="22"/>
              </w:rPr>
              <w:br/>
            </w:r>
            <w:r w:rsidR="00FD6A98" w:rsidRPr="00FD6A98">
              <w:rPr>
                <w:sz w:val="22"/>
                <w:szCs w:val="22"/>
              </w:rPr>
              <w:t>do wykonywania przeglądów i napraw konkretnego typu urządzeń ?</w:t>
            </w:r>
          </w:p>
          <w:p w14:paraId="64D2F251" w14:textId="77777777" w:rsidR="00FD6A98" w:rsidRPr="00FD6A98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6A98">
              <w:rPr>
                <w:sz w:val="22"/>
                <w:szCs w:val="22"/>
              </w:rPr>
              <w:t xml:space="preserve">Tak postawiony wymóg pozwoli Zamawiającemu zabezpieczyć się przed dostępem do sprzętu </w:t>
            </w:r>
            <w:r w:rsidR="0007141B">
              <w:rPr>
                <w:sz w:val="22"/>
                <w:szCs w:val="22"/>
              </w:rPr>
              <w:br/>
            </w:r>
            <w:r w:rsidRPr="00FD6A98">
              <w:rPr>
                <w:sz w:val="22"/>
                <w:szCs w:val="22"/>
              </w:rPr>
              <w:t>przez osoby nieuprawnione i nieposiadające odpowiedniej wiedzy.</w:t>
            </w:r>
          </w:p>
          <w:p w14:paraId="0BA6EA31" w14:textId="77777777" w:rsidR="006B711C" w:rsidRPr="00BA0665" w:rsidRDefault="006B711C" w:rsidP="006B711C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6B711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A0665">
              <w:rPr>
                <w:b/>
                <w:bCs/>
                <w:sz w:val="22"/>
                <w:szCs w:val="22"/>
              </w:rPr>
              <w:t xml:space="preserve"> </w:t>
            </w:r>
            <w:r w:rsidR="00BA0665">
              <w:rPr>
                <w:bCs/>
                <w:sz w:val="22"/>
                <w:szCs w:val="22"/>
              </w:rPr>
              <w:t>Zgodnie z SWZ.</w:t>
            </w:r>
          </w:p>
          <w:p w14:paraId="1D731F56" w14:textId="77777777" w:rsidR="00FD6A98" w:rsidRPr="00FD6A98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485EF4C" w14:textId="77777777" w:rsidR="00FD6A98" w:rsidRPr="00FD6A98" w:rsidRDefault="00BA0665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FD6A98" w:rsidRPr="00FD6A98">
              <w:rPr>
                <w:sz w:val="22"/>
                <w:szCs w:val="22"/>
              </w:rPr>
              <w:t xml:space="preserve">. Czy Zamawiający będzie wymagał dla pakietu nr 1, aby w ramach przedmiotu zamówienia zostały wykonane wszystkie </w:t>
            </w:r>
            <w:proofErr w:type="spellStart"/>
            <w:r w:rsidR="00FD6A98" w:rsidRPr="00FD6A98">
              <w:rPr>
                <w:sz w:val="22"/>
                <w:szCs w:val="22"/>
              </w:rPr>
              <w:t>upgrade</w:t>
            </w:r>
            <w:proofErr w:type="spellEnd"/>
            <w:r w:rsidR="00FD6A98" w:rsidRPr="00FD6A98">
              <w:rPr>
                <w:sz w:val="22"/>
                <w:szCs w:val="22"/>
              </w:rPr>
              <w:t xml:space="preserve"> i zalecane modyfikacje wymagane przez producenta danego sprzętu ?</w:t>
            </w:r>
          </w:p>
          <w:p w14:paraId="013A1446" w14:textId="1E2DBB24" w:rsidR="006B711C" w:rsidRPr="00BA0665" w:rsidRDefault="006B711C" w:rsidP="006B711C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6B711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A0665">
              <w:rPr>
                <w:bCs/>
                <w:sz w:val="22"/>
                <w:szCs w:val="22"/>
              </w:rPr>
              <w:t xml:space="preserve"> Zgodnie z SWZ</w:t>
            </w:r>
            <w:r w:rsidR="00716B36">
              <w:rPr>
                <w:bCs/>
                <w:sz w:val="22"/>
                <w:szCs w:val="22"/>
              </w:rPr>
              <w:t>.</w:t>
            </w:r>
          </w:p>
          <w:p w14:paraId="2C2876DB" w14:textId="77777777" w:rsidR="00FD6A98" w:rsidRPr="00FD6A98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647698" w14:textId="77777777" w:rsidR="00FD6A98" w:rsidRPr="00E058E3" w:rsidRDefault="00BA0665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10</w:t>
            </w:r>
            <w:r w:rsidR="00FD6A98" w:rsidRPr="00E058E3">
              <w:rPr>
                <w:sz w:val="22"/>
                <w:szCs w:val="22"/>
              </w:rPr>
              <w:t>. dot. załącznika nr 4 do SWZ, UMOWA § 9 ust. 2 i 3</w:t>
            </w:r>
          </w:p>
          <w:p w14:paraId="54266BB0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Czy Zamawiający odstąpi od naliczania kar umownych w przypadku otrzymania sprzętu zastępczego na czas naprawy urządzenia ?</w:t>
            </w:r>
          </w:p>
          <w:p w14:paraId="60FE258D" w14:textId="669DE737" w:rsidR="006B711C" w:rsidRPr="00E058E3" w:rsidRDefault="006B711C" w:rsidP="006B711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6CA7" w:rsidRPr="00E058E3">
              <w:rPr>
                <w:sz w:val="22"/>
                <w:szCs w:val="22"/>
              </w:rPr>
              <w:t xml:space="preserve"> Tak.</w:t>
            </w:r>
          </w:p>
          <w:p w14:paraId="10F375E1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FE028A" w14:textId="77777777" w:rsidR="00FD6A98" w:rsidRPr="00E058E3" w:rsidRDefault="00BA0665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11</w:t>
            </w:r>
            <w:r w:rsidR="00FD6A98" w:rsidRPr="00E058E3">
              <w:rPr>
                <w:sz w:val="22"/>
                <w:szCs w:val="22"/>
              </w:rPr>
              <w:t>. dot. załącznika nr 4 do SWZ, UMOWA § 3 ust. 8</w:t>
            </w:r>
          </w:p>
          <w:p w14:paraId="39B4651D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Czy Zamawiający wyrazi zgodę aby wykonać wszelkie naprawy związane z usunięciem awarii (przywrócenie pełnej sprawności urządzenia) w terminie do 5 dni roboczych od daty zaakceptowania oferty naprawy przez Zamawiającego ?</w:t>
            </w:r>
          </w:p>
          <w:p w14:paraId="5897E279" w14:textId="1F6E301D" w:rsidR="006B711C" w:rsidRPr="00E058E3" w:rsidRDefault="006B711C" w:rsidP="006B711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6CA7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BB6CA7" w:rsidRPr="00E058E3">
              <w:rPr>
                <w:sz w:val="22"/>
                <w:szCs w:val="22"/>
              </w:rPr>
              <w:t>Zamawiający nie wyraża zgody.</w:t>
            </w:r>
          </w:p>
          <w:p w14:paraId="55D82D19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146FC8F" w14:textId="77777777" w:rsidR="00FD6A98" w:rsidRPr="00E058E3" w:rsidRDefault="00BA0665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12</w:t>
            </w:r>
            <w:r w:rsidR="00FD6A98" w:rsidRPr="00E058E3">
              <w:rPr>
                <w:sz w:val="22"/>
                <w:szCs w:val="22"/>
              </w:rPr>
              <w:t>. dot. załącznika nr 4 do SWZ, UMOWA § 9 ust. 6</w:t>
            </w:r>
          </w:p>
          <w:p w14:paraId="7B53EA0A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Czy Zamawiający wyrazi zgodę aby w przypadku, gdy zwłoka w wykonaniu przeglądu lub naprawy przekroczy 5 dni roboczych, Zamawiający ma prawo zlecić wykonanie usługi innemu serwisowi ?</w:t>
            </w:r>
          </w:p>
          <w:p w14:paraId="5D4677A5" w14:textId="1DF43DC0" w:rsidR="006B711C" w:rsidRPr="00E058E3" w:rsidRDefault="006B711C" w:rsidP="006B711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6CA7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BB6CA7" w:rsidRPr="00E058E3">
              <w:rPr>
                <w:sz w:val="22"/>
                <w:szCs w:val="22"/>
              </w:rPr>
              <w:t>Zamawiający nie wyraża zgody.</w:t>
            </w:r>
          </w:p>
          <w:p w14:paraId="7368D213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501AA4" w14:textId="77777777" w:rsidR="00FD6A98" w:rsidRPr="00E058E3" w:rsidRDefault="00BA0665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13</w:t>
            </w:r>
            <w:r w:rsidR="00FD6A98" w:rsidRPr="00E058E3">
              <w:rPr>
                <w:sz w:val="22"/>
                <w:szCs w:val="22"/>
              </w:rPr>
              <w:t>. dot. załącznika nr 4 do SWZ UMOWA § 13 ust. 6</w:t>
            </w:r>
          </w:p>
          <w:p w14:paraId="771AC33E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Czy Zamawiający wyrazi zgodę aby strony Umowy dobrowolnie poddały wszelkie spory z niej wynikłe pod rozstrzygnięcie w drodze postępowania polubownego ?</w:t>
            </w:r>
          </w:p>
          <w:p w14:paraId="58C10E2B" w14:textId="3CAD6022" w:rsidR="00FD6A98" w:rsidRPr="00E058E3" w:rsidRDefault="00FD6A98" w:rsidP="00AA508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6CA7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BB6CA7" w:rsidRPr="00E058E3">
              <w:rPr>
                <w:sz w:val="22"/>
                <w:szCs w:val="22"/>
              </w:rPr>
              <w:t>Zamawiający nie wyraża zgody.</w:t>
            </w:r>
          </w:p>
          <w:p w14:paraId="01497026" w14:textId="77777777" w:rsidR="00FD6A98" w:rsidRPr="00FD6A98" w:rsidRDefault="00FD6A98" w:rsidP="00AA508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D6A98" w:rsidRPr="006A5DF1" w14:paraId="1E0BD0DA" w14:textId="77777777" w:rsidTr="00AA5084">
        <w:tc>
          <w:tcPr>
            <w:tcW w:w="9356" w:type="dxa"/>
            <w:shd w:val="clear" w:color="auto" w:fill="auto"/>
          </w:tcPr>
          <w:p w14:paraId="78594317" w14:textId="77777777" w:rsidR="00FD6A98" w:rsidRPr="00E058E3" w:rsidRDefault="00BA0665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lastRenderedPageBreak/>
              <w:t>14</w:t>
            </w:r>
            <w:r w:rsidR="00FD6A98" w:rsidRPr="00E058E3">
              <w:rPr>
                <w:sz w:val="22"/>
                <w:szCs w:val="22"/>
              </w:rPr>
              <w:t xml:space="preserve">. §  3 ust. 8 Dotyczy wzór umowy  </w:t>
            </w:r>
          </w:p>
          <w:p w14:paraId="136FC644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Czy Zamawiający wyrazi zgodę na rozszerzenie w/w ustępu ? </w:t>
            </w:r>
          </w:p>
          <w:p w14:paraId="4215CA63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Wykonawca zobowiązuje się wykonać wszelkie naprawy związane z usunięciem awarii (przywrócenie pełnej sprawności urządzenia) w terminie do 3 dni od daty zaakceptowania oferty naprawy </w:t>
            </w:r>
            <w:r w:rsidR="0007141B" w:rsidRPr="00E058E3">
              <w:rPr>
                <w:sz w:val="22"/>
                <w:szCs w:val="22"/>
              </w:rPr>
              <w:br/>
            </w:r>
            <w:r w:rsidRPr="00E058E3">
              <w:rPr>
                <w:sz w:val="22"/>
                <w:szCs w:val="22"/>
              </w:rPr>
              <w:t xml:space="preserve">przez Zamawiającego. W przypadku naprawy wymagającej sprowadzenia części zamiennych </w:t>
            </w:r>
            <w:r w:rsidR="0007141B" w:rsidRPr="00E058E3">
              <w:rPr>
                <w:sz w:val="22"/>
                <w:szCs w:val="22"/>
              </w:rPr>
              <w:br/>
            </w:r>
            <w:r w:rsidRPr="00E058E3">
              <w:rPr>
                <w:sz w:val="22"/>
                <w:szCs w:val="22"/>
              </w:rPr>
              <w:t>od producenta czas naprawy może być dłuższy i będzie każdorazowo wskazany w ofercie naprawy.</w:t>
            </w:r>
          </w:p>
          <w:p w14:paraId="59020DD5" w14:textId="5360A34E" w:rsidR="006B711C" w:rsidRPr="00E058E3" w:rsidRDefault="006B711C" w:rsidP="006B711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6CA7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BB6CA7" w:rsidRPr="00E058E3">
              <w:rPr>
                <w:sz w:val="22"/>
                <w:szCs w:val="22"/>
              </w:rPr>
              <w:t>Zamawiający nie wyraża zgody.</w:t>
            </w:r>
          </w:p>
          <w:p w14:paraId="3ED9845D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B7B169" w14:textId="77777777" w:rsidR="00FD6A98" w:rsidRPr="00E058E3" w:rsidRDefault="00BA0665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lastRenderedPageBreak/>
              <w:t>15</w:t>
            </w:r>
            <w:r w:rsidR="00FD6A98" w:rsidRPr="00E058E3">
              <w:rPr>
                <w:sz w:val="22"/>
                <w:szCs w:val="22"/>
              </w:rPr>
              <w:t xml:space="preserve">. §  6 Dotyczy wzór umowy  </w:t>
            </w:r>
          </w:p>
          <w:p w14:paraId="571DE9E0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Czy Zamawiający zgodzi się na dodanie kolejnego ustępu w w/w  paragrafie o następującej treści: </w:t>
            </w:r>
          </w:p>
          <w:p w14:paraId="31A22352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W przypadku zwłoki w płatnościach powyżej 14 dni od terminu wskazanego na fakturze Wykonawca może wstrzymać realizację zobowiązań umownych bądź wykonywać usługi za pobraniem</w:t>
            </w:r>
          </w:p>
          <w:p w14:paraId="3431DEAD" w14:textId="384CE385" w:rsidR="006B711C" w:rsidRPr="00E058E3" w:rsidRDefault="006B711C" w:rsidP="006B711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6CA7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BB6CA7" w:rsidRPr="00E058E3">
              <w:rPr>
                <w:sz w:val="22"/>
                <w:szCs w:val="22"/>
              </w:rPr>
              <w:t>Zamawiający nie wyraża zgody.</w:t>
            </w:r>
          </w:p>
          <w:p w14:paraId="78385D2C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5B6862" w14:textId="77777777" w:rsidR="00FD6A98" w:rsidRPr="00E058E3" w:rsidRDefault="00BA0665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16</w:t>
            </w:r>
            <w:r w:rsidR="00FD6A98" w:rsidRPr="00E058E3">
              <w:rPr>
                <w:sz w:val="22"/>
                <w:szCs w:val="22"/>
              </w:rPr>
              <w:t xml:space="preserve">. §  7 ust. 1 pkt.1 Dotyczy wzór umowy  </w:t>
            </w:r>
          </w:p>
          <w:p w14:paraId="3EC033C5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Czy Zamawiający wyrazi zgodę na zmianę zapisu w w/w ustępie ustępu ?</w:t>
            </w:r>
          </w:p>
          <w:p w14:paraId="6E8EE0EF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1) na wymienione części - 24 6 miesięcy. Okres gwarancji liczony jest od dnia zamontowania części </w:t>
            </w:r>
            <w:r w:rsidR="0007141B" w:rsidRPr="00E058E3">
              <w:rPr>
                <w:sz w:val="22"/>
                <w:szCs w:val="22"/>
              </w:rPr>
              <w:br/>
            </w:r>
            <w:r w:rsidRPr="00E058E3">
              <w:rPr>
                <w:sz w:val="22"/>
                <w:szCs w:val="22"/>
              </w:rPr>
              <w:t xml:space="preserve">i uruchomienia urządzenia, potwierdzony Raportem Serwisowym; </w:t>
            </w:r>
          </w:p>
          <w:p w14:paraId="72681AB7" w14:textId="7BA72C03" w:rsidR="00BB6CA7" w:rsidRPr="00E058E3" w:rsidRDefault="006B711C" w:rsidP="00BB6CA7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6CA7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BB6CA7" w:rsidRPr="00E058E3">
              <w:rPr>
                <w:sz w:val="22"/>
                <w:szCs w:val="22"/>
              </w:rPr>
              <w:t xml:space="preserve">Zamawiający wyraża zgodę na zmianę okresu gwarancji udzielonego przez Wykonawcę na wymienione części  z 24 miesięcy na 12 miesięcy. </w:t>
            </w:r>
            <w:r w:rsidR="00BB6CA7" w:rsidRPr="00E058E3">
              <w:rPr>
                <w:sz w:val="22"/>
                <w:szCs w:val="22"/>
                <w:lang w:val="de-DE"/>
              </w:rPr>
              <w:t xml:space="preserve">Zamawiający modyfikuje w tym zakresie załącznik nr 4 do SWZ, tj. Projekt umowy, który przesyła zainteresowanym Wykonawcom oraz zamieszcza na stronie internetowej Zamawiającego </w:t>
            </w:r>
            <w:r w:rsidR="00BB6CA7" w:rsidRPr="00E058E3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1A60A97" w14:textId="77777777" w:rsidR="00FD6A98" w:rsidRPr="00FD6A98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F0FCC6" w14:textId="77777777" w:rsidR="00FD6A98" w:rsidRPr="00E058E3" w:rsidRDefault="00BA0665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17</w:t>
            </w:r>
            <w:r w:rsidR="00FD6A98" w:rsidRPr="00E058E3">
              <w:rPr>
                <w:sz w:val="22"/>
                <w:szCs w:val="22"/>
              </w:rPr>
              <w:t xml:space="preserve">. §  7 ust. 2 Dotyczy wzór umowy  </w:t>
            </w:r>
          </w:p>
          <w:p w14:paraId="2D1E216E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Czy Zamawiający wyrazi zgodę na  zmianę zapisu oraz rozszerzenie  w/w  ustępu o następującą treść ?</w:t>
            </w:r>
          </w:p>
          <w:p w14:paraId="77F54935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2. Termin naprawy gwarancyjnej wynosi 5  dni 7 dni roboczych od daty zgłoszenia </w:t>
            </w:r>
            <w:r w:rsidR="0007141B" w:rsidRPr="00E058E3">
              <w:rPr>
                <w:sz w:val="22"/>
                <w:szCs w:val="22"/>
              </w:rPr>
              <w:br/>
            </w:r>
            <w:r w:rsidRPr="00E058E3">
              <w:rPr>
                <w:sz w:val="22"/>
                <w:szCs w:val="22"/>
              </w:rPr>
              <w:t>przez Zamawiającego bądź od momentu dostarczenia urządzenia do serwisu Wykonawcy</w:t>
            </w:r>
          </w:p>
          <w:p w14:paraId="180664B3" w14:textId="7CA17899" w:rsidR="006B711C" w:rsidRPr="00E058E3" w:rsidRDefault="006B711C" w:rsidP="006B711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6CA7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BB6CA7" w:rsidRPr="00E058E3">
              <w:rPr>
                <w:sz w:val="22"/>
                <w:szCs w:val="22"/>
              </w:rPr>
              <w:t>Zgodnie z SWZ.</w:t>
            </w:r>
          </w:p>
          <w:p w14:paraId="4851F6FA" w14:textId="77777777" w:rsidR="00BA0665" w:rsidRPr="00E058E3" w:rsidRDefault="00BA0665" w:rsidP="006B711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B7CA765" w14:textId="77777777" w:rsidR="00FD6A98" w:rsidRPr="00E058E3" w:rsidRDefault="00BA0665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18</w:t>
            </w:r>
            <w:r w:rsidR="00FD6A98" w:rsidRPr="00E058E3">
              <w:rPr>
                <w:sz w:val="22"/>
                <w:szCs w:val="22"/>
              </w:rPr>
              <w:t xml:space="preserve">. §  9 ust. 1,2,3 Dotyczy wzór umowy  </w:t>
            </w:r>
          </w:p>
          <w:p w14:paraId="482E879C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Czy Zamawiający wyrazi zgodę na zmniejszenie kary umownej odpowiednio  dla : </w:t>
            </w:r>
          </w:p>
          <w:p w14:paraId="3C15552C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1) 10% na 5 % ?  </w:t>
            </w:r>
          </w:p>
          <w:p w14:paraId="1971493C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2) 0,5%  na 0,2 %  </w:t>
            </w:r>
          </w:p>
          <w:p w14:paraId="2A134AE1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c) 0,5 % na 0,2 %. </w:t>
            </w:r>
          </w:p>
          <w:p w14:paraId="412C698A" w14:textId="5698B8FA" w:rsidR="006B711C" w:rsidRPr="00E058E3" w:rsidRDefault="006B711C" w:rsidP="006B711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B6CA7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BB6CA7" w:rsidRPr="00E058E3">
              <w:rPr>
                <w:sz w:val="22"/>
                <w:szCs w:val="22"/>
              </w:rPr>
              <w:t>Zgodnie z SWZ.</w:t>
            </w:r>
          </w:p>
          <w:p w14:paraId="5FD997C4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A022BB" w14:textId="77777777" w:rsidR="00FD6A98" w:rsidRPr="00E058E3" w:rsidRDefault="00BA0665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19</w:t>
            </w:r>
            <w:r w:rsidR="00FD6A98" w:rsidRPr="00E058E3">
              <w:rPr>
                <w:sz w:val="22"/>
                <w:szCs w:val="22"/>
              </w:rPr>
              <w:t xml:space="preserve">. §  9 Dotyczy wzór umowy  </w:t>
            </w:r>
          </w:p>
          <w:p w14:paraId="4F612252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 xml:space="preserve">Czy Zamawiający zgodzi się na dodanie kolejnego ustępu w w/w  paragrafie o następującej treści: </w:t>
            </w:r>
          </w:p>
          <w:p w14:paraId="5C6E7B14" w14:textId="1840498E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W przypadku dostarczenia urządzenia zastępczego na czas przedłużającej się naprawy Zamawiający odstąpi od naliczania kary umownej za zwłokę w dostawie</w:t>
            </w:r>
            <w:r w:rsidR="00761D1C" w:rsidRPr="00E058E3">
              <w:rPr>
                <w:sz w:val="22"/>
                <w:szCs w:val="22"/>
              </w:rPr>
              <w:t>.</w:t>
            </w:r>
          </w:p>
          <w:p w14:paraId="15749F8F" w14:textId="6E0193F9" w:rsidR="00FD6A98" w:rsidRPr="00E058E3" w:rsidRDefault="00FD6A98" w:rsidP="00AA508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61D1C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761D1C" w:rsidRPr="00E058E3">
              <w:rPr>
                <w:sz w:val="22"/>
                <w:szCs w:val="22"/>
              </w:rPr>
              <w:t xml:space="preserve">Zamawiający wyraża zgodę na powyższe. </w:t>
            </w:r>
            <w:r w:rsidR="00761D1C" w:rsidRPr="00E058E3">
              <w:rPr>
                <w:sz w:val="22"/>
                <w:szCs w:val="22"/>
                <w:lang w:val="de-DE"/>
              </w:rPr>
              <w:t xml:space="preserve">Zamawiający modyfikuje w tym zakresie załącznik nr 4 do SWZ, tj. Projekt umowy, który przesyła zainteresowanym Wykonawcom oraz zamieszcza na stronie internetowej Zamawiającego </w:t>
            </w:r>
            <w:r w:rsidR="00761D1C" w:rsidRPr="00E058E3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3619FD01" w14:textId="77777777" w:rsidR="00FD6A98" w:rsidRPr="00FD6A98" w:rsidRDefault="00FD6A98" w:rsidP="00AA508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FD6A98" w:rsidRPr="006A5DF1" w14:paraId="6879485A" w14:textId="77777777" w:rsidTr="00AA5084">
        <w:tc>
          <w:tcPr>
            <w:tcW w:w="9356" w:type="dxa"/>
            <w:shd w:val="clear" w:color="auto" w:fill="auto"/>
          </w:tcPr>
          <w:p w14:paraId="46580B98" w14:textId="77777777" w:rsidR="00FD6A98" w:rsidRPr="00761D1C" w:rsidRDefault="00BA0665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1D1C">
              <w:rPr>
                <w:sz w:val="22"/>
                <w:szCs w:val="22"/>
              </w:rPr>
              <w:lastRenderedPageBreak/>
              <w:t>20</w:t>
            </w:r>
            <w:r w:rsidR="00FD6A98" w:rsidRPr="00761D1C">
              <w:rPr>
                <w:sz w:val="22"/>
                <w:szCs w:val="22"/>
              </w:rPr>
              <w:t xml:space="preserve">. W związku z zapisem § 2 ust. 1 pkt. 10) projektu umowy, wnosimy o przekazanie  informacji </w:t>
            </w:r>
            <w:r w:rsidR="0007141B" w:rsidRPr="00761D1C">
              <w:rPr>
                <w:sz w:val="22"/>
                <w:szCs w:val="22"/>
              </w:rPr>
              <w:br/>
            </w:r>
            <w:r w:rsidR="00FD6A98" w:rsidRPr="00761D1C">
              <w:rPr>
                <w:sz w:val="22"/>
                <w:szCs w:val="22"/>
              </w:rPr>
              <w:t xml:space="preserve">na temat stanu majątkowego szpitala, albowiem na dzień dzisiejszy Wykonawca takiej wiedzy </w:t>
            </w:r>
            <w:r w:rsidR="0007141B" w:rsidRPr="00761D1C">
              <w:rPr>
                <w:sz w:val="22"/>
                <w:szCs w:val="22"/>
              </w:rPr>
              <w:br/>
            </w:r>
            <w:r w:rsidR="00FD6A98" w:rsidRPr="00761D1C">
              <w:rPr>
                <w:sz w:val="22"/>
                <w:szCs w:val="22"/>
              </w:rPr>
              <w:t>nie posiada. Prosimy o przekazanie bilansu i rachunku wyników Zamawiającego za 2018 r</w:t>
            </w:r>
            <w:r w:rsidR="0007141B" w:rsidRPr="00761D1C">
              <w:rPr>
                <w:sz w:val="22"/>
                <w:szCs w:val="22"/>
              </w:rPr>
              <w:t>.</w:t>
            </w:r>
            <w:r w:rsidR="00FD6A98" w:rsidRPr="00761D1C">
              <w:rPr>
                <w:sz w:val="22"/>
                <w:szCs w:val="22"/>
              </w:rPr>
              <w:t xml:space="preserve"> </w:t>
            </w:r>
            <w:r w:rsidR="0007141B" w:rsidRPr="00761D1C">
              <w:rPr>
                <w:sz w:val="22"/>
                <w:szCs w:val="22"/>
              </w:rPr>
              <w:br/>
            </w:r>
            <w:r w:rsidR="00FD6A98" w:rsidRPr="00761D1C">
              <w:rPr>
                <w:sz w:val="22"/>
                <w:szCs w:val="22"/>
              </w:rPr>
              <w:t>oraz oświadczenie jeśli  stan finansowy Zamawiającego pogorszył się w stosunku do bilansu za ubiegły rok.</w:t>
            </w:r>
          </w:p>
          <w:p w14:paraId="649CD063" w14:textId="528703A3" w:rsidR="00761D1C" w:rsidRPr="00761D1C" w:rsidRDefault="006B711C" w:rsidP="00761D1C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1D1C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61D1C" w:rsidRPr="00761D1C">
              <w:rPr>
                <w:b/>
                <w:bCs/>
                <w:sz w:val="22"/>
                <w:szCs w:val="22"/>
              </w:rPr>
              <w:t xml:space="preserve"> </w:t>
            </w:r>
            <w:r w:rsidR="00761D1C" w:rsidRPr="00761D1C">
              <w:rPr>
                <w:sz w:val="22"/>
                <w:szCs w:val="22"/>
              </w:rPr>
              <w:t>Zamawiający udostępnia powyższe,</w:t>
            </w:r>
            <w:r w:rsidR="00761D1C" w:rsidRPr="00761D1C">
              <w:rPr>
                <w:b/>
                <w:bCs/>
                <w:sz w:val="22"/>
                <w:szCs w:val="22"/>
              </w:rPr>
              <w:t xml:space="preserve"> </w:t>
            </w:r>
            <w:r w:rsidR="00761D1C" w:rsidRPr="00761D1C">
              <w:rPr>
                <w:sz w:val="22"/>
                <w:szCs w:val="22"/>
                <w:lang w:val="de-DE"/>
              </w:rPr>
              <w:t>któr</w:t>
            </w:r>
            <w:r w:rsidR="00761D1C">
              <w:rPr>
                <w:sz w:val="22"/>
                <w:szCs w:val="22"/>
                <w:lang w:val="de-DE"/>
              </w:rPr>
              <w:t>e to dokumenty</w:t>
            </w:r>
            <w:r w:rsidR="00761D1C" w:rsidRPr="00761D1C">
              <w:rPr>
                <w:sz w:val="22"/>
                <w:szCs w:val="22"/>
                <w:lang w:val="de-DE"/>
              </w:rPr>
              <w:t xml:space="preserve"> przesyła zainteresowanym Wykonawcom oraz zamieszcza na stronie internetowej Zamawiającego </w:t>
            </w:r>
            <w:r w:rsidR="00761D1C">
              <w:rPr>
                <w:sz w:val="22"/>
                <w:szCs w:val="22"/>
                <w:lang w:val="de-DE"/>
              </w:rPr>
              <w:br/>
            </w:r>
            <w:r w:rsidR="00761D1C" w:rsidRPr="00761D1C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930333B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lastRenderedPageBreak/>
              <w:t>2</w:t>
            </w:r>
            <w:r w:rsidR="00BA0665" w:rsidRPr="00E058E3">
              <w:rPr>
                <w:sz w:val="22"/>
                <w:szCs w:val="22"/>
              </w:rPr>
              <w:t>1</w:t>
            </w:r>
            <w:r w:rsidRPr="00E058E3">
              <w:rPr>
                <w:sz w:val="22"/>
                <w:szCs w:val="22"/>
              </w:rPr>
              <w:t xml:space="preserve">. W celu zapewnienia równego traktowania stron umowy i umożliwienia Wykonawcy sprawdzenia zasadności reklamacji wnosimy o wprowadzenie w  § 7 ust. 2, projektu umowy 5 dniowego terminu </w:t>
            </w:r>
            <w:r w:rsidR="0007141B" w:rsidRPr="00E058E3">
              <w:rPr>
                <w:sz w:val="22"/>
                <w:szCs w:val="22"/>
              </w:rPr>
              <w:br/>
            </w:r>
            <w:r w:rsidRPr="00E058E3">
              <w:rPr>
                <w:sz w:val="22"/>
                <w:szCs w:val="22"/>
              </w:rPr>
              <w:t>na rozpatrzenie reklamacji.</w:t>
            </w:r>
          </w:p>
          <w:p w14:paraId="392A198E" w14:textId="41CA0950" w:rsidR="006B711C" w:rsidRPr="00E058E3" w:rsidRDefault="006B711C" w:rsidP="006B711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F21E4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7F21E4" w:rsidRPr="00E058E3">
              <w:rPr>
                <w:sz w:val="22"/>
                <w:szCs w:val="22"/>
              </w:rPr>
              <w:t>Zgodnie z SWZ.</w:t>
            </w:r>
          </w:p>
          <w:p w14:paraId="1F231C21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0FAD2AA" w14:textId="77777777" w:rsidR="00FD6A98" w:rsidRPr="00E058E3" w:rsidRDefault="00BA0665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22</w:t>
            </w:r>
            <w:r w:rsidR="00FD6A98" w:rsidRPr="00E058E3">
              <w:rPr>
                <w:sz w:val="22"/>
                <w:szCs w:val="22"/>
              </w:rPr>
              <w:t>. Czy w celu umiarkowania kar umownych Zamawiający dokona modyfikacji postanowień projektu przyszłej umowy w zakresie zapisów § 9 pkt. 1,2,3,5 :</w:t>
            </w:r>
          </w:p>
          <w:p w14:paraId="517091D5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ab/>
              <w:t>1.</w:t>
            </w:r>
            <w:r w:rsidRPr="00E058E3">
              <w:rPr>
                <w:sz w:val="22"/>
                <w:szCs w:val="22"/>
              </w:rPr>
              <w:tab/>
              <w:t xml:space="preserve">Jeżeli Wykonawca nie przystąpi lub przerwie wykonywanie Umowy z przyczyn </w:t>
            </w:r>
            <w:r w:rsidR="0007141B" w:rsidRPr="00E058E3">
              <w:rPr>
                <w:sz w:val="22"/>
                <w:szCs w:val="22"/>
              </w:rPr>
              <w:br/>
            </w:r>
            <w:r w:rsidRPr="00E058E3">
              <w:rPr>
                <w:sz w:val="22"/>
                <w:szCs w:val="22"/>
              </w:rPr>
              <w:t xml:space="preserve">nie leżących po stronie Zamawiającego, Wykonawca zapłaci Zamawiającemu karę umowną </w:t>
            </w:r>
            <w:r w:rsidR="0007141B" w:rsidRPr="00E058E3">
              <w:rPr>
                <w:sz w:val="22"/>
                <w:szCs w:val="22"/>
              </w:rPr>
              <w:br/>
            </w:r>
            <w:r w:rsidRPr="00E058E3">
              <w:rPr>
                <w:sz w:val="22"/>
                <w:szCs w:val="22"/>
              </w:rPr>
              <w:t>w wysokości 10% wartości brutto niezrealizowanej części Umowy.</w:t>
            </w:r>
          </w:p>
          <w:p w14:paraId="66977C8E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2.</w:t>
            </w:r>
            <w:r w:rsidRPr="00E058E3">
              <w:rPr>
                <w:sz w:val="22"/>
                <w:szCs w:val="22"/>
              </w:rPr>
              <w:tab/>
              <w:t>Za opóźnienie w wykonaniu planowanego przeglądu okresowego o ile nie nastąpiło ono z winy Zamawiającego lub awarii sprzętu uniemożliwiającej wykonanie przeglądu, Wykonawca zapłaci kary umowne w wysokości 0,5 % wartości brutto niewykonanej części  Przedmiotu Umowy za każdy dzień zwłoki, jednak nie więcej niż 10 % wartości brutto niewykonanej w terminie części przedmiotu umowy</w:t>
            </w:r>
          </w:p>
          <w:p w14:paraId="5C924E2B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3.</w:t>
            </w:r>
            <w:r w:rsidRPr="00E058E3">
              <w:rPr>
                <w:sz w:val="22"/>
                <w:szCs w:val="22"/>
              </w:rPr>
              <w:tab/>
              <w:t>Za zwłokę w wykonaniu naprawy Wykonawca zapłaci kary umowne w wysokości 0,5 % wartości brutto opóźnionej w wykonaniu naprawy części przedmiotu Umowy, za każdy dzień opóźnienia powyżej terminów określonych w § 4, jednak nie więcej niż 10 % wartości brutto  opóźnionej w wykonaniu naprawy części przedmiotu umowy</w:t>
            </w:r>
          </w:p>
          <w:p w14:paraId="73CDA7C0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5.</w:t>
            </w:r>
            <w:r w:rsidRPr="00E058E3">
              <w:rPr>
                <w:sz w:val="22"/>
                <w:szCs w:val="22"/>
              </w:rPr>
              <w:tab/>
              <w:t xml:space="preserve">Za niedostarczenie Raportu Serwisowego wraz z check listą w terminie, określonym </w:t>
            </w:r>
            <w:r w:rsidR="0007141B" w:rsidRPr="00E058E3">
              <w:rPr>
                <w:sz w:val="22"/>
                <w:szCs w:val="22"/>
              </w:rPr>
              <w:br/>
            </w:r>
            <w:r w:rsidRPr="00E058E3">
              <w:rPr>
                <w:sz w:val="22"/>
                <w:szCs w:val="22"/>
              </w:rPr>
              <w:t>w Umowie, Wykonawca zapłaci Zamawiającemu karę umowną w wysokości 0,05 % wartości brutto przedmiotu umowy którego dotyczą niedostarczone w terminie raporty serwisowe określone w § 6 ust. 2 Umowy za każdy dzień zwłoki, jednak nie więcej niż 10 %  wartości brutto przedmiotu umowy którego dotyczą niedostarczone w terminie raporty serwisowe</w:t>
            </w:r>
          </w:p>
          <w:p w14:paraId="33A972AD" w14:textId="0B284E81" w:rsidR="00BA0665" w:rsidRPr="00E058E3" w:rsidRDefault="00BA0665" w:rsidP="00BA0665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F21E4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7F21E4" w:rsidRPr="00E058E3">
              <w:rPr>
                <w:sz w:val="22"/>
                <w:szCs w:val="22"/>
              </w:rPr>
              <w:t>Zgodnie z SWZ.</w:t>
            </w:r>
          </w:p>
          <w:p w14:paraId="06A12F7E" w14:textId="77777777" w:rsidR="00FD6A98" w:rsidRPr="00E058E3" w:rsidRDefault="00FD6A98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0A7A3AD" w14:textId="77777777" w:rsidR="00FD6A98" w:rsidRPr="00E058E3" w:rsidRDefault="00BA0665" w:rsidP="00AA50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058E3">
              <w:rPr>
                <w:sz w:val="22"/>
                <w:szCs w:val="22"/>
              </w:rPr>
              <w:t>23</w:t>
            </w:r>
            <w:r w:rsidR="00FD6A98" w:rsidRPr="00E058E3">
              <w:rPr>
                <w:sz w:val="22"/>
                <w:szCs w:val="22"/>
              </w:rPr>
              <w:t xml:space="preserve">. Czy Zamawiający uzupełni projekt umowy o zapis, że </w:t>
            </w:r>
            <w:bookmarkStart w:id="0" w:name="_Hlk73438298"/>
            <w:r w:rsidR="00FD6A98" w:rsidRPr="00E058E3">
              <w:rPr>
                <w:sz w:val="22"/>
                <w:szCs w:val="22"/>
              </w:rPr>
              <w:t xml:space="preserve">na podstawie art. 106n ust. 1 ustawy z dnia 11 marca 2004 r. o podatku od towarów i usług udziela Wykonawcy zgody na wystawianie </w:t>
            </w:r>
            <w:r w:rsidR="0007141B" w:rsidRPr="00E058E3">
              <w:rPr>
                <w:sz w:val="22"/>
                <w:szCs w:val="22"/>
              </w:rPr>
              <w:br/>
            </w:r>
            <w:r w:rsidR="00FD6A98" w:rsidRPr="00E058E3">
              <w:rPr>
                <w:sz w:val="22"/>
                <w:szCs w:val="22"/>
              </w:rPr>
              <w:t xml:space="preserve">i przesyłanie faktur, duplikatów faktur oraz ich korekt, a także not obciążeniowych i not korygujących w formacie pliku elektronicznego PDF na wskazany przez siebie adres poczty e-mail, ze wskazanych </w:t>
            </w:r>
            <w:r w:rsidR="0007141B" w:rsidRPr="00E058E3">
              <w:rPr>
                <w:sz w:val="22"/>
                <w:szCs w:val="22"/>
              </w:rPr>
              <w:br/>
            </w:r>
            <w:r w:rsidR="00FD6A98" w:rsidRPr="00E058E3">
              <w:rPr>
                <w:sz w:val="22"/>
                <w:szCs w:val="22"/>
              </w:rPr>
              <w:t>w umowie adresów poczty e-mail Wykonawcy</w:t>
            </w:r>
            <w:bookmarkEnd w:id="0"/>
          </w:p>
          <w:p w14:paraId="2145B0D3" w14:textId="1368D447" w:rsidR="007F21E4" w:rsidRPr="00E058E3" w:rsidRDefault="00FD6A98" w:rsidP="0061002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058E3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7F21E4" w:rsidRPr="00E058E3">
              <w:rPr>
                <w:b/>
                <w:bCs/>
                <w:sz w:val="22"/>
                <w:szCs w:val="22"/>
              </w:rPr>
              <w:t xml:space="preserve"> </w:t>
            </w:r>
            <w:r w:rsidR="007F21E4" w:rsidRPr="00E058E3">
              <w:rPr>
                <w:sz w:val="22"/>
                <w:szCs w:val="22"/>
              </w:rPr>
              <w:t xml:space="preserve">Zamawiający wyraża zgodę na powyższe. </w:t>
            </w:r>
            <w:r w:rsidR="007F21E4" w:rsidRPr="00E058E3">
              <w:rPr>
                <w:sz w:val="22"/>
                <w:szCs w:val="22"/>
                <w:lang w:val="de-DE"/>
              </w:rPr>
              <w:t>Zamawiający modyfikuje w tym zakresie załącznik nr 4 do SWZ, tj. Projekt umowy</w:t>
            </w:r>
            <w:r w:rsidR="0061002E" w:rsidRPr="00E058E3">
              <w:rPr>
                <w:sz w:val="22"/>
                <w:szCs w:val="22"/>
                <w:lang w:val="de-DE"/>
              </w:rPr>
              <w:t xml:space="preserve"> w &amp; 6 pkt. 15</w:t>
            </w:r>
            <w:r w:rsidR="007F21E4" w:rsidRPr="00E058E3">
              <w:rPr>
                <w:sz w:val="22"/>
                <w:szCs w:val="22"/>
                <w:lang w:val="de-DE"/>
              </w:rPr>
              <w:t xml:space="preserve">, który przesyła zainteresowanym Wykonawcom oraz zamieszcza na stronie internetowej Zamawiającego </w:t>
            </w:r>
            <w:r w:rsidR="0061002E" w:rsidRPr="00E058E3">
              <w:rPr>
                <w:sz w:val="22"/>
                <w:szCs w:val="22"/>
                <w:lang w:val="de-DE"/>
              </w:rPr>
              <w:br/>
            </w:r>
            <w:r w:rsidR="007F21E4" w:rsidRPr="00E058E3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6A3F18CF" w14:textId="099D41FB" w:rsidR="00FD6A98" w:rsidRPr="00BA0665" w:rsidRDefault="00FD6A98" w:rsidP="00AA5084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</w:p>
          <w:p w14:paraId="11A7ABDF" w14:textId="77777777" w:rsidR="00FD6A98" w:rsidRPr="00FD6A98" w:rsidRDefault="00FD6A98" w:rsidP="00AA508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A7E036A" w14:textId="5A8945DC" w:rsidR="0061002E" w:rsidRPr="00E61DAB" w:rsidRDefault="0061002E" w:rsidP="0061002E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E61DAB">
        <w:rPr>
          <w:sz w:val="22"/>
          <w:szCs w:val="22"/>
        </w:rPr>
        <w:lastRenderedPageBreak/>
        <w:t>Termin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składania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otwarcia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ofert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pozostaje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bez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zmian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tj.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>zgodnie</w:t>
      </w:r>
      <w:r>
        <w:rPr>
          <w:sz w:val="22"/>
          <w:szCs w:val="22"/>
        </w:rPr>
        <w:t xml:space="preserve"> </w:t>
      </w:r>
      <w:r w:rsidRPr="00E61DAB">
        <w:rPr>
          <w:sz w:val="22"/>
          <w:szCs w:val="22"/>
        </w:rPr>
        <w:t xml:space="preserve">z ogłoszeniem o zmianie zamówienia </w:t>
      </w:r>
      <w:r>
        <w:rPr>
          <w:sz w:val="22"/>
          <w:szCs w:val="22"/>
        </w:rPr>
        <w:t xml:space="preserve">(nr 5) </w:t>
      </w:r>
      <w:r w:rsidRPr="00E61DAB">
        <w:rPr>
          <w:sz w:val="22"/>
          <w:szCs w:val="22"/>
        </w:rPr>
        <w:t xml:space="preserve">nr 2021/BZP </w:t>
      </w:r>
      <w:r>
        <w:rPr>
          <w:sz w:val="22"/>
          <w:szCs w:val="22"/>
        </w:rPr>
        <w:t>00068650/01 z dnia 31.05.2021 r.</w:t>
      </w:r>
    </w:p>
    <w:p w14:paraId="57AD395F" w14:textId="77777777" w:rsidR="0061002E" w:rsidRPr="00E61DAB" w:rsidRDefault="0061002E" w:rsidP="0061002E">
      <w:pPr>
        <w:pStyle w:val="Tekstpodstawowywcity3"/>
        <w:ind w:firstLine="0"/>
        <w:rPr>
          <w:sz w:val="22"/>
          <w:szCs w:val="22"/>
          <w:u w:val="single"/>
        </w:rPr>
      </w:pPr>
      <w:r w:rsidRPr="00E61DAB">
        <w:rPr>
          <w:sz w:val="22"/>
          <w:szCs w:val="22"/>
          <w:u w:val="single"/>
        </w:rPr>
        <w:t xml:space="preserve">Zamawiający informuje, iż złożenie wraz z ofertą </w:t>
      </w:r>
      <w:r>
        <w:rPr>
          <w:sz w:val="22"/>
          <w:szCs w:val="22"/>
          <w:u w:val="single"/>
        </w:rPr>
        <w:t>projektu</w:t>
      </w:r>
      <w:r w:rsidRPr="00E61DAB">
        <w:rPr>
          <w:sz w:val="22"/>
          <w:szCs w:val="22"/>
          <w:u w:val="single"/>
        </w:rPr>
        <w:t xml:space="preserve"> umowy sprzed modyfikacji z dnia </w:t>
      </w:r>
      <w:r>
        <w:rPr>
          <w:sz w:val="22"/>
          <w:szCs w:val="22"/>
          <w:u w:val="single"/>
        </w:rPr>
        <w:t>01.06.</w:t>
      </w:r>
      <w:r w:rsidRPr="00E61DAB">
        <w:rPr>
          <w:sz w:val="22"/>
          <w:szCs w:val="22"/>
          <w:u w:val="single"/>
        </w:rPr>
        <w:t xml:space="preserve">2021 r. poczyni u Zamawiającego obowiązek zastosowania wobec Wykonawcy art. 223 </w:t>
      </w:r>
      <w:r>
        <w:rPr>
          <w:sz w:val="22"/>
          <w:szCs w:val="22"/>
          <w:u w:val="single"/>
        </w:rPr>
        <w:br/>
      </w:r>
      <w:r w:rsidRPr="00E61DAB">
        <w:rPr>
          <w:sz w:val="22"/>
          <w:szCs w:val="22"/>
          <w:u w:val="single"/>
        </w:rPr>
        <w:t>ust. 2 pkt. 3 Ustawy.</w:t>
      </w:r>
    </w:p>
    <w:p w14:paraId="0FD98355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6321EB04" w14:textId="77777777" w:rsidR="0061002E" w:rsidRPr="00C80B89" w:rsidRDefault="0061002E" w:rsidP="0061002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2741E267" w14:textId="77777777" w:rsidR="0061002E" w:rsidRDefault="0061002E" w:rsidP="0061002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5975D1D" w14:textId="77777777" w:rsidR="0061002E" w:rsidRDefault="0061002E" w:rsidP="0061002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690172B" w14:textId="5396E952" w:rsidR="006D4AB3" w:rsidRPr="006A5DF1" w:rsidRDefault="0061002E" w:rsidP="0061002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5F9A9" w14:textId="77777777" w:rsidR="004926F0" w:rsidRDefault="004926F0">
      <w:r>
        <w:separator/>
      </w:r>
    </w:p>
  </w:endnote>
  <w:endnote w:type="continuationSeparator" w:id="0">
    <w:p w14:paraId="4EB37AC5" w14:textId="77777777" w:rsidR="004926F0" w:rsidRDefault="00492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FB216" w14:textId="77777777" w:rsidR="006D4AB3" w:rsidRDefault="004F460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1FA74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C3544" w14:textId="77777777" w:rsidR="006D4AB3" w:rsidRDefault="00E058E3">
    <w:pPr>
      <w:pStyle w:val="Stopka"/>
      <w:tabs>
        <w:tab w:val="clear" w:pos="4536"/>
      </w:tabs>
      <w:jc w:val="center"/>
    </w:pPr>
    <w:r>
      <w:rPr>
        <w:noProof/>
      </w:rPr>
      <w:pict w14:anchorId="4C87A189">
        <v:line id="_x0000_s2049" style="position:absolute;left:0;text-align:left;z-index:251657728" from="-3.85pt,8.75pt" to="455.15pt,8.75pt"/>
      </w:pict>
    </w:r>
  </w:p>
  <w:p w14:paraId="4774351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E857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2390C2" w14:textId="77777777" w:rsidR="006D4AB3" w:rsidRDefault="004F460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r w:rsidR="00E058E3">
      <w:fldChar w:fldCharType="begin"/>
    </w:r>
    <w:r w:rsidR="00E058E3">
      <w:instrText xml:space="preserve"> NUMPAGES  \* MERGEFORMAT </w:instrText>
    </w:r>
    <w:r w:rsidR="00E058E3">
      <w:fldChar w:fldCharType="separate"/>
    </w:r>
    <w:r w:rsidR="008160E9">
      <w:rPr>
        <w:rStyle w:val="Numerstrony"/>
        <w:noProof/>
      </w:rPr>
      <w:t>1</w:t>
    </w:r>
    <w:r w:rsidR="00E058E3">
      <w:rPr>
        <w:rStyle w:val="Numerstrony"/>
        <w:noProof/>
      </w:rPr>
      <w:fldChar w:fldCharType="end"/>
    </w:r>
  </w:p>
  <w:p w14:paraId="6A7535F2" w14:textId="77777777" w:rsidR="006D4AB3" w:rsidRDefault="006D4AB3">
    <w:pPr>
      <w:pStyle w:val="Stopka"/>
      <w:tabs>
        <w:tab w:val="clear" w:pos="4536"/>
        <w:tab w:val="left" w:pos="6237"/>
      </w:tabs>
    </w:pPr>
  </w:p>
  <w:p w14:paraId="2DA36C1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58472" w14:textId="77777777" w:rsidR="004926F0" w:rsidRDefault="004926F0">
      <w:r>
        <w:separator/>
      </w:r>
    </w:p>
  </w:footnote>
  <w:footnote w:type="continuationSeparator" w:id="0">
    <w:p w14:paraId="28A3932A" w14:textId="77777777" w:rsidR="004926F0" w:rsidRDefault="00492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50A7F" w14:textId="77777777" w:rsidR="00FD6A98" w:rsidRDefault="00FD6A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3123F" w14:textId="77777777" w:rsidR="00FD6A98" w:rsidRDefault="00FD6A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A64D0" w14:textId="77777777" w:rsidR="00FD6A98" w:rsidRDefault="00FD6A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6A98"/>
    <w:rsid w:val="00031374"/>
    <w:rsid w:val="0007141B"/>
    <w:rsid w:val="000A1097"/>
    <w:rsid w:val="000E2A8F"/>
    <w:rsid w:val="0012774F"/>
    <w:rsid w:val="00144B7A"/>
    <w:rsid w:val="00180C6E"/>
    <w:rsid w:val="0029606A"/>
    <w:rsid w:val="002F6661"/>
    <w:rsid w:val="00302F9D"/>
    <w:rsid w:val="004848F3"/>
    <w:rsid w:val="004926F0"/>
    <w:rsid w:val="004A75F2"/>
    <w:rsid w:val="004E3019"/>
    <w:rsid w:val="004E7D3A"/>
    <w:rsid w:val="004F460F"/>
    <w:rsid w:val="005144A9"/>
    <w:rsid w:val="00520165"/>
    <w:rsid w:val="005B1B08"/>
    <w:rsid w:val="0061002E"/>
    <w:rsid w:val="00632C3C"/>
    <w:rsid w:val="00662BDB"/>
    <w:rsid w:val="006A5DF1"/>
    <w:rsid w:val="006B711C"/>
    <w:rsid w:val="006B7198"/>
    <w:rsid w:val="006D4AB3"/>
    <w:rsid w:val="006F3B81"/>
    <w:rsid w:val="00716B36"/>
    <w:rsid w:val="00761D1C"/>
    <w:rsid w:val="007D7198"/>
    <w:rsid w:val="007F21E4"/>
    <w:rsid w:val="008160E9"/>
    <w:rsid w:val="00817048"/>
    <w:rsid w:val="008332D0"/>
    <w:rsid w:val="00870F9F"/>
    <w:rsid w:val="008804B6"/>
    <w:rsid w:val="00897AB0"/>
    <w:rsid w:val="008A3553"/>
    <w:rsid w:val="00932E6D"/>
    <w:rsid w:val="00A905AC"/>
    <w:rsid w:val="00BA0665"/>
    <w:rsid w:val="00BA6584"/>
    <w:rsid w:val="00BB6CA7"/>
    <w:rsid w:val="00BE7BFD"/>
    <w:rsid w:val="00C370F2"/>
    <w:rsid w:val="00C40024"/>
    <w:rsid w:val="00C44EEC"/>
    <w:rsid w:val="00D22FFA"/>
    <w:rsid w:val="00D8461B"/>
    <w:rsid w:val="00D915F2"/>
    <w:rsid w:val="00DF32E8"/>
    <w:rsid w:val="00DF53CA"/>
    <w:rsid w:val="00E058E3"/>
    <w:rsid w:val="00E21B49"/>
    <w:rsid w:val="00E249A9"/>
    <w:rsid w:val="00E2789F"/>
    <w:rsid w:val="00E72428"/>
    <w:rsid w:val="00E74BC3"/>
    <w:rsid w:val="00EA14B3"/>
    <w:rsid w:val="00EA416E"/>
    <w:rsid w:val="00ED2317"/>
    <w:rsid w:val="00FC5957"/>
    <w:rsid w:val="00FD265E"/>
    <w:rsid w:val="00FD6A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C238CA"/>
  <w15:docId w15:val="{E2C078B2-052F-4542-9851-0E4C8C409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D2317"/>
  </w:style>
  <w:style w:type="paragraph" w:styleId="Nagwek1">
    <w:name w:val="heading 1"/>
    <w:basedOn w:val="Normalny"/>
    <w:next w:val="Normalny"/>
    <w:qFormat/>
    <w:rsid w:val="00ED231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D231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D231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D231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D2317"/>
  </w:style>
  <w:style w:type="paragraph" w:styleId="Tekstpodstawowywcity">
    <w:name w:val="Body Text Indent"/>
    <w:basedOn w:val="Normalny"/>
    <w:rsid w:val="00ED231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D231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D231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D2317"/>
    <w:rPr>
      <w:sz w:val="28"/>
    </w:rPr>
  </w:style>
  <w:style w:type="paragraph" w:styleId="Tekstpodstawowywcity3">
    <w:name w:val="Body Text Indent 3"/>
    <w:basedOn w:val="Normalny"/>
    <w:link w:val="Tekstpodstawowywcity3Znak"/>
    <w:rsid w:val="00ED231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B71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B711C"/>
    <w:rPr>
      <w:rFonts w:ascii="Courier New" w:hAnsi="Courier New" w:cs="Courier New"/>
    </w:rPr>
  </w:style>
  <w:style w:type="character" w:customStyle="1" w:styleId="Tekstpodstawowywcity3Znak">
    <w:name w:val="Tekst podstawowy wcięty 3 Znak"/>
    <w:link w:val="Tekstpodstawowywcity3"/>
    <w:rsid w:val="0061002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6</Pages>
  <Words>2071</Words>
  <Characters>12426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Małgorzata Watral-Duńska</dc:creator>
  <cp:lastModifiedBy>Szpital Wojewódzki w Poznaniu</cp:lastModifiedBy>
  <cp:revision>11</cp:revision>
  <cp:lastPrinted>2001-02-10T13:28:00Z</cp:lastPrinted>
  <dcterms:created xsi:type="dcterms:W3CDTF">2021-04-23T11:08:00Z</dcterms:created>
  <dcterms:modified xsi:type="dcterms:W3CDTF">2021-06-01T09:30:00Z</dcterms:modified>
</cp:coreProperties>
</file>