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068F" w:rsidRPr="0058068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8068F" w:rsidRPr="0058068F">
        <w:rPr>
          <w:b/>
          <w:sz w:val="22"/>
          <w:szCs w:val="22"/>
        </w:rPr>
        <w:t>FER.271.9.2021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8068F" w:rsidRPr="00110593" w:rsidTr="00E67ED6">
        <w:tc>
          <w:tcPr>
            <w:tcW w:w="9104" w:type="dxa"/>
            <w:shd w:val="clear" w:color="auto" w:fill="D9D9D9"/>
          </w:tcPr>
          <w:p w:rsidR="0058068F" w:rsidRPr="00110593" w:rsidRDefault="0058068F" w:rsidP="00E67ED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8068F" w:rsidRPr="00110593" w:rsidRDefault="0058068F" w:rsidP="00E67ED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8068F">
              <w:t>(Dz.U. poz. 2019 ze zm.)</w:t>
            </w:r>
            <w:r w:rsidRPr="00110593">
              <w:t xml:space="preserve"> (dalej jako: ustawa Pzp), dotyczące:</w:t>
            </w:r>
          </w:p>
          <w:p w:rsidR="0058068F" w:rsidRPr="0043102D" w:rsidRDefault="0058068F" w:rsidP="00E67ED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8068F" w:rsidRPr="00110593" w:rsidRDefault="0058068F" w:rsidP="00E67ED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8068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8068F">
        <w:rPr>
          <w:b/>
          <w:sz w:val="22"/>
          <w:szCs w:val="22"/>
        </w:rPr>
        <w:t>Modernizacja dróg dojazdowych do gruntów rolnych na terenie gminy Szerzyny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A46" w:rsidRDefault="00E91A46">
      <w:r>
        <w:separator/>
      </w:r>
    </w:p>
  </w:endnote>
  <w:endnote w:type="continuationSeparator" w:id="1">
    <w:p w:rsidR="00E91A46" w:rsidRDefault="00E91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3A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3A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68F" w:rsidRDefault="005806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A46" w:rsidRDefault="00E91A46">
      <w:r>
        <w:separator/>
      </w:r>
    </w:p>
  </w:footnote>
  <w:footnote w:type="continuationSeparator" w:id="1">
    <w:p w:rsidR="00E91A46" w:rsidRDefault="00E91A46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68F" w:rsidRDefault="005806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68F" w:rsidRDefault="005806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68F" w:rsidRDefault="005806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06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068F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4B3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C1C9A"/>
    <w:rsid w:val="00DD482A"/>
    <w:rsid w:val="00DE0396"/>
    <w:rsid w:val="00DE0405"/>
    <w:rsid w:val="00DE252B"/>
    <w:rsid w:val="00E23A22"/>
    <w:rsid w:val="00E37A20"/>
    <w:rsid w:val="00E91A46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C1C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C1C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2021-05-31T13:05:00Z</cp:lastPrinted>
  <dcterms:created xsi:type="dcterms:W3CDTF">2021-05-31T13:05:00Z</dcterms:created>
  <dcterms:modified xsi:type="dcterms:W3CDTF">2021-05-31T13:05:00Z</dcterms:modified>
</cp:coreProperties>
</file>