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E2772B" w:rsidRDefault="00E0717A" w:rsidP="00E2772B">
      <w:pPr>
        <w:spacing w:after="240"/>
        <w:jc w:val="right"/>
      </w:pPr>
      <w:r w:rsidRPr="00E2772B">
        <w:t>Niepołomice</w:t>
      </w:r>
      <w:r w:rsidR="006A5DF1" w:rsidRPr="00E2772B">
        <w:t xml:space="preserve"> dnia: </w:t>
      </w:r>
      <w:r w:rsidR="00E2772B" w:rsidRPr="00E2772B">
        <w:t>2021-05-31</w:t>
      </w:r>
    </w:p>
    <w:p w:rsidR="006A5DF1" w:rsidRPr="00E2772B" w:rsidRDefault="00E0717A" w:rsidP="006A5DF1">
      <w:pPr>
        <w:rPr>
          <w:b/>
          <w:bCs/>
        </w:rPr>
      </w:pPr>
      <w:r w:rsidRPr="00E2772B">
        <w:rPr>
          <w:b/>
          <w:bCs/>
        </w:rPr>
        <w:t>GMINA NIEPOŁOMICE</w:t>
      </w:r>
    </w:p>
    <w:p w:rsidR="006A5DF1" w:rsidRPr="00E2772B" w:rsidRDefault="00E0717A" w:rsidP="006A5DF1">
      <w:r w:rsidRPr="00E2772B">
        <w:t>Pl. Zwycięstwa</w:t>
      </w:r>
      <w:r w:rsidR="006A5DF1" w:rsidRPr="00E2772B">
        <w:t xml:space="preserve"> </w:t>
      </w:r>
      <w:r w:rsidRPr="00E2772B">
        <w:t>13</w:t>
      </w:r>
    </w:p>
    <w:p w:rsidR="006A5DF1" w:rsidRPr="00E2772B" w:rsidRDefault="00E0717A" w:rsidP="00E2772B">
      <w:r w:rsidRPr="00E2772B">
        <w:t>32-005</w:t>
      </w:r>
      <w:r w:rsidR="006A5DF1" w:rsidRPr="00E2772B">
        <w:t xml:space="preserve"> </w:t>
      </w:r>
      <w:r w:rsidRPr="00E2772B">
        <w:t>Niepołomic</w:t>
      </w:r>
      <w:r w:rsidR="00E2772B" w:rsidRPr="00E2772B">
        <w:t>e</w:t>
      </w:r>
    </w:p>
    <w:p w:rsidR="006A5DF1" w:rsidRPr="00E2772B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E2772B" w:rsidRDefault="006A5DF1" w:rsidP="006A5DF1">
      <w:pPr>
        <w:pStyle w:val="Nagwek"/>
        <w:tabs>
          <w:tab w:val="clear" w:pos="4536"/>
        </w:tabs>
      </w:pPr>
      <w:r w:rsidRPr="00E2772B">
        <w:t>Pismo:</w:t>
      </w:r>
      <w:r w:rsidRPr="00E2772B">
        <w:rPr>
          <w:b/>
          <w:bCs/>
        </w:rPr>
        <w:t xml:space="preserve"> </w:t>
      </w:r>
      <w:r w:rsidR="00EA72E8" w:rsidRPr="00E2772B">
        <w:rPr>
          <w:bCs/>
        </w:rPr>
        <w:t>ZP.271.13.2021.5</w:t>
      </w:r>
      <w:r w:rsidRPr="00E2772B">
        <w:tab/>
        <w:t xml:space="preserve"> </w:t>
      </w:r>
    </w:p>
    <w:p w:rsidR="006A5DF1" w:rsidRPr="00E2772B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E2772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E2772B">
        <w:rPr>
          <w:b/>
        </w:rPr>
        <w:t>WYKONAWCY</w:t>
      </w:r>
    </w:p>
    <w:p w:rsidR="006A5DF1" w:rsidRPr="00E2772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E2772B">
        <w:t>ubiegający się o zamówienie publiczne</w:t>
      </w:r>
    </w:p>
    <w:p w:rsidR="006D4AB3" w:rsidRPr="00E2772B" w:rsidRDefault="006D4AB3">
      <w:pPr>
        <w:pStyle w:val="Nagwek"/>
        <w:tabs>
          <w:tab w:val="clear" w:pos="4536"/>
          <w:tab w:val="clear" w:pos="9072"/>
        </w:tabs>
      </w:pPr>
    </w:p>
    <w:p w:rsidR="00632C3C" w:rsidRPr="00E2772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E2772B">
        <w:rPr>
          <w:rFonts w:ascii="Times New Roman" w:hAnsi="Times New Roman"/>
          <w:sz w:val="20"/>
        </w:rPr>
        <w:t>WYJAŚNIENI</w:t>
      </w:r>
      <w:r w:rsidR="00520165" w:rsidRPr="00E2772B">
        <w:rPr>
          <w:rFonts w:ascii="Times New Roman" w:hAnsi="Times New Roman"/>
          <w:sz w:val="20"/>
        </w:rPr>
        <w:t>A</w:t>
      </w:r>
      <w:r w:rsidR="00632C3C" w:rsidRPr="00E2772B">
        <w:rPr>
          <w:rFonts w:ascii="Times New Roman" w:hAnsi="Times New Roman"/>
          <w:sz w:val="20"/>
        </w:rPr>
        <w:t xml:space="preserve"> TREŚCI</w:t>
      </w:r>
      <w:r w:rsidR="0029606A" w:rsidRPr="00E2772B">
        <w:rPr>
          <w:rFonts w:ascii="Times New Roman" w:hAnsi="Times New Roman"/>
          <w:sz w:val="20"/>
        </w:rPr>
        <w:t xml:space="preserve"> SWZ</w:t>
      </w:r>
    </w:p>
    <w:p w:rsidR="006D4AB3" w:rsidRPr="00E2772B" w:rsidRDefault="00632C3C" w:rsidP="00520165">
      <w:pPr>
        <w:spacing w:after="360" w:line="276" w:lineRule="auto"/>
        <w:jc w:val="both"/>
      </w:pPr>
      <w:r w:rsidRPr="00E2772B">
        <w:t xml:space="preserve">Dotyczy: </w:t>
      </w:r>
      <w:r w:rsidR="006A5DF1" w:rsidRPr="00E2772B">
        <w:t>p</w:t>
      </w:r>
      <w:r w:rsidRPr="00E2772B">
        <w:t>ostępowani</w:t>
      </w:r>
      <w:r w:rsidR="006A5DF1" w:rsidRPr="00E2772B">
        <w:t>a</w:t>
      </w:r>
      <w:r w:rsidRPr="00E2772B">
        <w:t xml:space="preserve"> o udzielenie zamówienia publicznego, prowadzone</w:t>
      </w:r>
      <w:r w:rsidR="006A5DF1" w:rsidRPr="00E2772B">
        <w:t>go</w:t>
      </w:r>
      <w:r w:rsidRPr="00E2772B">
        <w:t xml:space="preserve"> w trybie </w:t>
      </w:r>
      <w:r w:rsidR="00E0717A" w:rsidRPr="00E2772B">
        <w:t>tryb podstawowy</w:t>
      </w:r>
      <w:r w:rsidRPr="00E2772B">
        <w:rPr>
          <w:b/>
        </w:rPr>
        <w:t xml:space="preserve"> </w:t>
      </w:r>
      <w:r w:rsidRPr="00E2772B">
        <w:rPr>
          <w:bCs/>
        </w:rPr>
        <w:t>na</w:t>
      </w:r>
      <w:r w:rsidRPr="00E2772B">
        <w:rPr>
          <w:b/>
        </w:rPr>
        <w:t xml:space="preserve"> </w:t>
      </w:r>
      <w:r w:rsidR="00E72428" w:rsidRPr="00E2772B">
        <w:rPr>
          <w:bCs/>
        </w:rPr>
        <w:t>”</w:t>
      </w:r>
      <w:r w:rsidR="00E0717A" w:rsidRPr="00E2772B">
        <w:rPr>
          <w:b/>
          <w:bCs/>
        </w:rPr>
        <w:t>Piekarnia Sztuki - Miejsce Oddane Niepełnosprawnym - Modernizacja wpisanego do rejestru zabytków "Dom na Kazimierzu" (A-685) pod funkcję aktywizacji, integracji i samozatrudnienia osób niepełnosprawnych</w:t>
      </w:r>
      <w:r w:rsidR="00E72428" w:rsidRPr="00E2772B">
        <w:rPr>
          <w:bCs/>
        </w:rPr>
        <w:t>”</w:t>
      </w:r>
      <w:r w:rsidRPr="00E2772B">
        <w:rPr>
          <w:b/>
        </w:rPr>
        <w:t xml:space="preserve"> </w:t>
      </w:r>
      <w:r w:rsidRPr="00E2772B">
        <w:rPr>
          <w:bCs/>
        </w:rPr>
        <w:t>– znak sprawy</w:t>
      </w:r>
      <w:r w:rsidRPr="00E2772B">
        <w:rPr>
          <w:b/>
        </w:rPr>
        <w:t xml:space="preserve"> </w:t>
      </w:r>
      <w:r w:rsidR="00E0717A" w:rsidRPr="00E2772B">
        <w:rPr>
          <w:b/>
        </w:rPr>
        <w:t>ZP.271.13.2021</w:t>
      </w:r>
      <w:r w:rsidRPr="00E2772B">
        <w:rPr>
          <w:b/>
        </w:rPr>
        <w:t>.</w:t>
      </w:r>
    </w:p>
    <w:p w:rsidR="0012774F" w:rsidRPr="00E2772B" w:rsidRDefault="00520165" w:rsidP="00D8461B">
      <w:pPr>
        <w:spacing w:after="240" w:line="276" w:lineRule="auto"/>
        <w:jc w:val="both"/>
      </w:pPr>
      <w:r w:rsidRPr="00E2772B">
        <w:t xml:space="preserve">Zamawiający, </w:t>
      </w:r>
      <w:r w:rsidR="00E0717A" w:rsidRPr="00E2772B">
        <w:rPr>
          <w:b/>
        </w:rPr>
        <w:t>GMINA NIEPOŁOMICE</w:t>
      </w:r>
      <w:r w:rsidRPr="00E2772B">
        <w:t xml:space="preserve">, działając na podstawie art. </w:t>
      </w:r>
      <w:r w:rsidR="00E74BC3" w:rsidRPr="00E2772B">
        <w:t>284</w:t>
      </w:r>
      <w:r w:rsidRPr="00E2772B">
        <w:t xml:space="preserve"> ust. </w:t>
      </w:r>
      <w:r w:rsidR="0029606A" w:rsidRPr="00E2772B">
        <w:t>6</w:t>
      </w:r>
      <w:r w:rsidRPr="00E2772B">
        <w:t xml:space="preserve"> ustawy z dnia </w:t>
      </w:r>
      <w:r w:rsidR="0029606A" w:rsidRPr="00E2772B">
        <w:t>11</w:t>
      </w:r>
      <w:r w:rsidRPr="00E2772B">
        <w:t xml:space="preserve"> </w:t>
      </w:r>
      <w:r w:rsidR="0029606A" w:rsidRPr="00E2772B">
        <w:t xml:space="preserve">września </w:t>
      </w:r>
      <w:r w:rsidRPr="00E2772B">
        <w:t>20</w:t>
      </w:r>
      <w:r w:rsidR="0029606A" w:rsidRPr="00E2772B">
        <w:t>19</w:t>
      </w:r>
      <w:r w:rsidRPr="00E2772B">
        <w:t xml:space="preserve"> r</w:t>
      </w:r>
      <w:r w:rsidR="0029606A" w:rsidRPr="00E2772B">
        <w:t>.</w:t>
      </w:r>
      <w:r w:rsidRPr="00E2772B">
        <w:t xml:space="preserve"> Prawo </w:t>
      </w:r>
      <w:r w:rsidR="0029606A" w:rsidRPr="00E2772B">
        <w:t>z</w:t>
      </w:r>
      <w:r w:rsidRPr="00E2772B">
        <w:t xml:space="preserve">amówień </w:t>
      </w:r>
      <w:r w:rsidR="0029606A" w:rsidRPr="00E2772B">
        <w:t>p</w:t>
      </w:r>
      <w:r w:rsidRPr="00E2772B">
        <w:t xml:space="preserve">ublicznych </w:t>
      </w:r>
      <w:r w:rsidR="00E0717A" w:rsidRPr="00E2772B">
        <w:t>(</w:t>
      </w:r>
      <w:proofErr w:type="spellStart"/>
      <w:r w:rsidR="00E0717A" w:rsidRPr="00E2772B">
        <w:t>Dz.U</w:t>
      </w:r>
      <w:proofErr w:type="spellEnd"/>
      <w:r w:rsidR="00E0717A" w:rsidRPr="00E2772B">
        <w:t>. poz. 2019 ze zm.)</w:t>
      </w:r>
      <w:r w:rsidR="00BE7BFD" w:rsidRPr="00E2772B">
        <w:t xml:space="preserve">, </w:t>
      </w:r>
      <w:r w:rsidR="00E74BC3" w:rsidRPr="00E2772B">
        <w:t>udostępnia</w:t>
      </w:r>
      <w:r w:rsidR="00BE7BFD" w:rsidRPr="00E2772B">
        <w:t xml:space="preserve"> poniżej treść zapytań do S</w:t>
      </w:r>
      <w:r w:rsidR="0012774F" w:rsidRPr="00E2772B">
        <w:t>pecyfikacji Warunków Zamówienia (</w:t>
      </w:r>
      <w:r w:rsidR="0012774F" w:rsidRPr="00E2772B">
        <w:rPr>
          <w:lang w:eastAsia="ar-SA"/>
        </w:rPr>
        <w:t>zwanej dalej</w:t>
      </w:r>
      <w:r w:rsidR="0012774F" w:rsidRPr="00E2772B">
        <w:rPr>
          <w:b/>
          <w:lang w:eastAsia="ar-SA"/>
        </w:rPr>
        <w:t xml:space="preserve"> </w:t>
      </w:r>
      <w:r w:rsidR="0012774F" w:rsidRPr="00E2772B">
        <w:rPr>
          <w:bCs/>
          <w:lang w:eastAsia="ar-SA"/>
        </w:rPr>
        <w:t>”SWZ”)</w:t>
      </w:r>
      <w:r w:rsidR="00E74BC3" w:rsidRPr="00E2772B">
        <w:rPr>
          <w:bCs/>
          <w:lang w:eastAsia="ar-SA"/>
        </w:rPr>
        <w:t xml:space="preserve"> </w:t>
      </w:r>
      <w:r w:rsidR="00E74BC3" w:rsidRPr="00E2772B">
        <w:t>wraz z wyjaśnieniami</w:t>
      </w:r>
      <w:r w:rsidR="0012774F" w:rsidRPr="00E2772B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0717A" w:rsidRPr="00E2772B" w:rsidTr="00421428">
        <w:tc>
          <w:tcPr>
            <w:tcW w:w="9356" w:type="dxa"/>
            <w:shd w:val="clear" w:color="auto" w:fill="auto"/>
          </w:tcPr>
          <w:p w:rsidR="00EA72E8" w:rsidRPr="00E2772B" w:rsidRDefault="00E0717A" w:rsidP="00EA72E8">
            <w:pPr>
              <w:numPr>
                <w:ilvl w:val="0"/>
                <w:numId w:val="8"/>
              </w:numPr>
              <w:spacing w:after="120"/>
              <w:ind w:left="318" w:right="-72" w:hanging="284"/>
              <w:jc w:val="both"/>
            </w:pPr>
            <w:r w:rsidRPr="00E2772B">
              <w:t xml:space="preserve">Czy Zamawiający dysponuje prawami autorskimi do koncepcji sporządzonej przez pracownię projektową ART Artur </w:t>
            </w:r>
            <w:proofErr w:type="spellStart"/>
            <w:r w:rsidRPr="00E2772B">
              <w:t>Grodziński</w:t>
            </w:r>
            <w:proofErr w:type="spellEnd"/>
            <w:r w:rsidRPr="00E2772B">
              <w:t>, która ma być podstawą do sporządzenia dokumentacji projektowej?</w:t>
            </w:r>
          </w:p>
          <w:p w:rsidR="00EA72E8" w:rsidRPr="00E2772B" w:rsidRDefault="00E0717A" w:rsidP="00EA72E8">
            <w:pPr>
              <w:numPr>
                <w:ilvl w:val="0"/>
                <w:numId w:val="8"/>
              </w:numPr>
              <w:spacing w:after="120"/>
              <w:ind w:left="318" w:right="-72" w:hanging="284"/>
              <w:jc w:val="both"/>
            </w:pPr>
            <w:r w:rsidRPr="00E2772B">
              <w:t xml:space="preserve">Czy Zamawiający będzie oczekiwał/wymagał uzgodnienia rozwiązań projektowych Projektu Budowlanego i Projektu Wykonawczego z autorem koncepcji? </w:t>
            </w:r>
          </w:p>
          <w:p w:rsidR="00EA72E8" w:rsidRPr="00E2772B" w:rsidRDefault="00E0717A" w:rsidP="00EA72E8">
            <w:pPr>
              <w:numPr>
                <w:ilvl w:val="0"/>
                <w:numId w:val="8"/>
              </w:numPr>
              <w:spacing w:after="120"/>
              <w:ind w:left="318" w:right="-72" w:hanging="284"/>
              <w:jc w:val="both"/>
            </w:pPr>
            <w:r w:rsidRPr="00E2772B">
              <w:t xml:space="preserve">Czy oferenci mają w kosztach oferty uwzględnić wynagrodzenie za powyższe prace dla autora koncepcji? </w:t>
            </w:r>
          </w:p>
          <w:p w:rsidR="00EA72E8" w:rsidRPr="00E2772B" w:rsidRDefault="00E0717A" w:rsidP="00EA72E8">
            <w:pPr>
              <w:numPr>
                <w:ilvl w:val="0"/>
                <w:numId w:val="8"/>
              </w:numPr>
              <w:spacing w:after="120"/>
              <w:ind w:left="318" w:right="-72" w:hanging="284"/>
              <w:jc w:val="both"/>
            </w:pPr>
            <w:r w:rsidRPr="00E2772B">
              <w:t>Czy Zamawiający posiada i udostępni Wykonawcy, z którym podpisze umowę, wersje edytowalne (pliki *.</w:t>
            </w:r>
            <w:proofErr w:type="spellStart"/>
            <w:r w:rsidRPr="00E2772B">
              <w:t>dwg</w:t>
            </w:r>
            <w:proofErr w:type="spellEnd"/>
            <w:r w:rsidRPr="00E2772B">
              <w:t xml:space="preserve">) koncepcji. </w:t>
            </w:r>
          </w:p>
          <w:p w:rsidR="008878DC" w:rsidRPr="00E2772B" w:rsidRDefault="00E0717A" w:rsidP="00EA72E8">
            <w:pPr>
              <w:numPr>
                <w:ilvl w:val="0"/>
                <w:numId w:val="8"/>
              </w:numPr>
              <w:spacing w:after="120"/>
              <w:ind w:left="318" w:right="-72" w:hanging="284"/>
              <w:jc w:val="both"/>
            </w:pPr>
            <w:r w:rsidRPr="00E2772B">
              <w:t xml:space="preserve">Czy Wykonawca będzie mógł dokonywać zmian w przedstawionej koncepcji. </w:t>
            </w:r>
          </w:p>
          <w:p w:rsidR="00E0717A" w:rsidRDefault="00E0717A" w:rsidP="00EA72E8">
            <w:pPr>
              <w:numPr>
                <w:ilvl w:val="0"/>
                <w:numId w:val="8"/>
              </w:numPr>
              <w:spacing w:after="120"/>
              <w:ind w:left="318" w:right="-72" w:hanging="284"/>
              <w:jc w:val="both"/>
            </w:pPr>
            <w:r w:rsidRPr="00E2772B">
              <w:t xml:space="preserve"> Proszę o potwierdzenie czy prawa autorskie osobiste do koncepcji mają pozostać niewykonywane i Zamawiający posiada prawo do zmiany treści i formy koncepcji</w:t>
            </w:r>
            <w:r w:rsidR="008878DC" w:rsidRPr="00E2772B">
              <w:t>.</w:t>
            </w:r>
          </w:p>
          <w:p w:rsidR="00E2772B" w:rsidRPr="00E2772B" w:rsidRDefault="00E2772B" w:rsidP="00E2772B">
            <w:pPr>
              <w:spacing w:after="120"/>
              <w:ind w:left="318" w:right="-72"/>
              <w:jc w:val="both"/>
            </w:pPr>
          </w:p>
          <w:p w:rsidR="00E0717A" w:rsidRDefault="00E0717A" w:rsidP="00421428">
            <w:pPr>
              <w:spacing w:after="40"/>
              <w:ind w:left="30" w:right="-72"/>
              <w:rPr>
                <w:b/>
                <w:bCs/>
              </w:rPr>
            </w:pPr>
            <w:r w:rsidRPr="00E2772B">
              <w:rPr>
                <w:b/>
                <w:bCs/>
              </w:rPr>
              <w:t>Stanowisko (wyjaśnienie) Zamawiającego:</w:t>
            </w:r>
          </w:p>
          <w:p w:rsidR="00E2772B" w:rsidRPr="00E2772B" w:rsidRDefault="00E2772B" w:rsidP="00421428">
            <w:pPr>
              <w:spacing w:after="40"/>
              <w:ind w:left="30" w:right="-72"/>
              <w:rPr>
                <w:b/>
                <w:bCs/>
              </w:rPr>
            </w:pPr>
          </w:p>
          <w:p w:rsidR="00E2772B" w:rsidRDefault="00E2772B" w:rsidP="00E2772B">
            <w:pPr>
              <w:ind w:left="460" w:hanging="460"/>
            </w:pPr>
            <w:r>
              <w:t xml:space="preserve">Ad.1 </w:t>
            </w:r>
            <w:r w:rsidRPr="00E2772B">
              <w:t xml:space="preserve">Tak- Zamawiający dysponuje prawami autorskimi majątkowymi  do koncepcji sporządzonej przez pracownię projektową ART Artur </w:t>
            </w:r>
            <w:proofErr w:type="spellStart"/>
            <w:r w:rsidRPr="00E2772B">
              <w:t>Grodziński</w:t>
            </w:r>
            <w:proofErr w:type="spellEnd"/>
            <w:r w:rsidRPr="00E2772B">
              <w:t>.</w:t>
            </w:r>
          </w:p>
          <w:p w:rsidR="00E2772B" w:rsidRPr="00E2772B" w:rsidRDefault="00E2772B" w:rsidP="00E2772B">
            <w:pPr>
              <w:ind w:left="460" w:hanging="460"/>
            </w:pPr>
            <w:r>
              <w:t xml:space="preserve">Ad.2 </w:t>
            </w:r>
            <w:r w:rsidRPr="00E2772B">
              <w:t>.Nie,  zamawiający nie wymaga uzgodnień w rozwiązaniach projektowych Projektu Budowlanego i Projektu Wykonawczego z autorem koncepcji.</w:t>
            </w:r>
          </w:p>
          <w:p w:rsidR="00E2772B" w:rsidRPr="00E2772B" w:rsidRDefault="00E2772B" w:rsidP="00E2772B">
            <w:r>
              <w:t>Ad.3.Ni</w:t>
            </w:r>
            <w:r w:rsidRPr="00E2772B">
              <w:t>e.</w:t>
            </w:r>
          </w:p>
          <w:p w:rsidR="00E2772B" w:rsidRPr="00E2772B" w:rsidRDefault="00E2772B" w:rsidP="00E2772B">
            <w:r>
              <w:t>Ad.4</w:t>
            </w:r>
            <w:r w:rsidRPr="00E2772B">
              <w:t xml:space="preserve"> Nie, zamawiający nie posiada plików *.</w:t>
            </w:r>
            <w:proofErr w:type="spellStart"/>
            <w:r w:rsidRPr="00E2772B">
              <w:t>dwg</w:t>
            </w:r>
            <w:proofErr w:type="spellEnd"/>
            <w:r w:rsidRPr="00E2772B">
              <w:t>.</w:t>
            </w:r>
          </w:p>
          <w:p w:rsidR="00E2772B" w:rsidRPr="00E2772B" w:rsidRDefault="00E2772B" w:rsidP="00E2772B">
            <w:pPr>
              <w:ind w:left="460" w:hanging="460"/>
            </w:pPr>
            <w:r>
              <w:t xml:space="preserve">Ad.5 </w:t>
            </w:r>
            <w:r w:rsidRPr="00E2772B">
              <w:t>Tak- ale tylko po zatwierdzeniu projektu rozwiązań projektowych Projektu Budowlanego i Projektu Wykonawczego z Zamawiającym.</w:t>
            </w:r>
          </w:p>
          <w:p w:rsidR="00E2772B" w:rsidRPr="00E2772B" w:rsidRDefault="00E2772B" w:rsidP="00E2772B">
            <w:r>
              <w:t xml:space="preserve">Ad.6 </w:t>
            </w:r>
            <w:r w:rsidRPr="00E2772B">
              <w:t>Tak, Zamawiający posiada prawo do zmiany koncepcji.</w:t>
            </w:r>
          </w:p>
          <w:p w:rsidR="00E2772B" w:rsidRPr="00E2772B" w:rsidRDefault="00E2772B" w:rsidP="00421428">
            <w:pPr>
              <w:spacing w:after="40"/>
              <w:ind w:left="30" w:right="-72"/>
              <w:rPr>
                <w:b/>
                <w:bCs/>
              </w:rPr>
            </w:pPr>
          </w:p>
          <w:p w:rsidR="00E0717A" w:rsidRPr="00E2772B" w:rsidRDefault="00E0717A" w:rsidP="00421428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E2772B" w:rsidRDefault="00BE7BFD" w:rsidP="00520165">
      <w:pPr>
        <w:jc w:val="both"/>
      </w:pPr>
    </w:p>
    <w:p w:rsidR="006D4AB3" w:rsidRPr="00E2772B" w:rsidRDefault="00EA72E8" w:rsidP="00D8461B">
      <w:pPr>
        <w:spacing w:before="120" w:after="120" w:line="360" w:lineRule="auto"/>
        <w:ind w:left="567"/>
        <w:jc w:val="right"/>
      </w:pPr>
      <w:r w:rsidRPr="00E2772B">
        <w:t>……………………………..</w:t>
      </w:r>
    </w:p>
    <w:sectPr w:rsidR="006D4AB3" w:rsidRPr="00E2772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F79" w:rsidRDefault="003E6F79">
      <w:r>
        <w:separator/>
      </w:r>
    </w:p>
  </w:endnote>
  <w:endnote w:type="continuationSeparator" w:id="0">
    <w:p w:rsidR="003E6F79" w:rsidRDefault="003E6F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91E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91EF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2772B" w:rsidRPr="00E2772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F79" w:rsidRDefault="003E6F79">
      <w:r>
        <w:separator/>
      </w:r>
    </w:p>
  </w:footnote>
  <w:footnote w:type="continuationSeparator" w:id="0">
    <w:p w:rsidR="003E6F79" w:rsidRDefault="003E6F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17A" w:rsidRDefault="00E0717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2E8" w:rsidRDefault="00E2772B" w:rsidP="00EA72E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37.5pt;visibility:visible;mso-wrap-style:square">
          <v:imagedata r:id="rId1" o:title="loga_razem"/>
        </v:shape>
      </w:pict>
    </w:r>
  </w:p>
  <w:p w:rsidR="00E0717A" w:rsidRDefault="00E0717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17A" w:rsidRDefault="00E0717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9F77E50"/>
    <w:multiLevelType w:val="hybridMultilevel"/>
    <w:tmpl w:val="CDC0B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DD02578"/>
    <w:multiLevelType w:val="hybridMultilevel"/>
    <w:tmpl w:val="459A7B0A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17A"/>
    <w:rsid w:val="00031374"/>
    <w:rsid w:val="000A1097"/>
    <w:rsid w:val="000E2A8F"/>
    <w:rsid w:val="0012774F"/>
    <w:rsid w:val="00144B7A"/>
    <w:rsid w:val="00180C6E"/>
    <w:rsid w:val="0022748A"/>
    <w:rsid w:val="0029606A"/>
    <w:rsid w:val="003E6F7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78DC"/>
    <w:rsid w:val="00897AB0"/>
    <w:rsid w:val="008A3553"/>
    <w:rsid w:val="00A905AC"/>
    <w:rsid w:val="00BA6584"/>
    <w:rsid w:val="00BE7BFD"/>
    <w:rsid w:val="00C370F2"/>
    <w:rsid w:val="00C44EEC"/>
    <w:rsid w:val="00C91EF8"/>
    <w:rsid w:val="00D22FFA"/>
    <w:rsid w:val="00D8461B"/>
    <w:rsid w:val="00D915F2"/>
    <w:rsid w:val="00DF32E8"/>
    <w:rsid w:val="00DF53CA"/>
    <w:rsid w:val="00E0717A"/>
    <w:rsid w:val="00E21B49"/>
    <w:rsid w:val="00E2772B"/>
    <w:rsid w:val="00E2789F"/>
    <w:rsid w:val="00E72428"/>
    <w:rsid w:val="00E74BC3"/>
    <w:rsid w:val="00EA14B3"/>
    <w:rsid w:val="00EA416E"/>
    <w:rsid w:val="00EA72E8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2748A"/>
  </w:style>
  <w:style w:type="paragraph" w:styleId="Nagwek1">
    <w:name w:val="heading 1"/>
    <w:basedOn w:val="Normalny"/>
    <w:next w:val="Normalny"/>
    <w:qFormat/>
    <w:rsid w:val="0022748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2748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48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274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2748A"/>
  </w:style>
  <w:style w:type="paragraph" w:styleId="Tekstpodstawowywcity">
    <w:name w:val="Body Text Indent"/>
    <w:basedOn w:val="Normalny"/>
    <w:rsid w:val="0022748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2748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2748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2748A"/>
    <w:rPr>
      <w:sz w:val="28"/>
    </w:rPr>
  </w:style>
  <w:style w:type="paragraph" w:styleId="Tekstpodstawowywcity3">
    <w:name w:val="Body Text Indent 3"/>
    <w:basedOn w:val="Normalny"/>
    <w:rsid w:val="0022748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A72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9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271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2021-05-31T13:41:00Z</cp:lastPrinted>
  <dcterms:created xsi:type="dcterms:W3CDTF">2021-05-31T13:41:00Z</dcterms:created>
  <dcterms:modified xsi:type="dcterms:W3CDTF">2021-05-31T13:41:00Z</dcterms:modified>
</cp:coreProperties>
</file>