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027" w:rsidRPr="00A8567D" w:rsidRDefault="006A4027" w:rsidP="006A4027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6A4027" w:rsidRPr="00A8567D" w:rsidRDefault="006A4027" w:rsidP="006A4027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6A4027" w:rsidRPr="00A8567D" w:rsidRDefault="006A4027" w:rsidP="006A4027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6A4027" w:rsidRPr="00A8567D" w:rsidRDefault="006A4027" w:rsidP="006A402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A4027" w:rsidRPr="00A8567D" w:rsidRDefault="006A4027" w:rsidP="00EA22ED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5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B4748A">
        <w:rPr>
          <w:sz w:val="22"/>
          <w:szCs w:val="22"/>
        </w:rPr>
        <w:t>8</w:t>
      </w:r>
    </w:p>
    <w:p w:rsidR="006A4027" w:rsidRPr="00A8567D" w:rsidRDefault="006A4027" w:rsidP="006A4027">
      <w:pPr>
        <w:rPr>
          <w:sz w:val="22"/>
          <w:szCs w:val="22"/>
        </w:rPr>
      </w:pPr>
    </w:p>
    <w:p w:rsidR="006A4027" w:rsidRPr="000A1C0E" w:rsidRDefault="006A4027" w:rsidP="006A402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A4027" w:rsidRPr="000A1C0E" w:rsidRDefault="006A4027" w:rsidP="006A402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6A4027" w:rsidRDefault="006A4027" w:rsidP="006A4027">
      <w:pPr>
        <w:jc w:val="both"/>
        <w:rPr>
          <w:i/>
          <w:sz w:val="22"/>
          <w:szCs w:val="22"/>
        </w:rPr>
      </w:pPr>
    </w:p>
    <w:p w:rsidR="006A4027" w:rsidRDefault="006A4027" w:rsidP="006A4027">
      <w:pPr>
        <w:jc w:val="both"/>
        <w:rPr>
          <w:i/>
          <w:sz w:val="22"/>
          <w:szCs w:val="22"/>
        </w:rPr>
      </w:pPr>
    </w:p>
    <w:p w:rsidR="006A4027" w:rsidRDefault="006A4027" w:rsidP="006A402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A4027" w:rsidRDefault="006A4027" w:rsidP="006A402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A4027" w:rsidRPr="00D72330" w:rsidRDefault="006A4027" w:rsidP="006A4027">
      <w:pPr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5E453B">
        <w:rPr>
          <w:b/>
          <w:bCs/>
          <w:i/>
          <w:sz w:val="22"/>
          <w:szCs w:val="22"/>
        </w:rPr>
        <w:t xml:space="preserve">Usługa </w:t>
      </w:r>
      <w:r>
        <w:rPr>
          <w:b/>
          <w:bCs/>
          <w:i/>
          <w:sz w:val="22"/>
          <w:szCs w:val="22"/>
        </w:rPr>
        <w:t>cateringu</w:t>
      </w:r>
      <w:r>
        <w:rPr>
          <w:b/>
          <w:bCs/>
          <w:sz w:val="22"/>
          <w:szCs w:val="22"/>
        </w:rPr>
        <w:t>”</w:t>
      </w:r>
      <w:r>
        <w:rPr>
          <w:bCs/>
          <w:i/>
          <w:sz w:val="22"/>
          <w:szCs w:val="22"/>
        </w:rPr>
        <w:t xml:space="preserve">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5</w:t>
      </w:r>
      <w:r w:rsidRPr="00D72330">
        <w:rPr>
          <w:b/>
          <w:i/>
          <w:sz w:val="22"/>
          <w:szCs w:val="22"/>
        </w:rPr>
        <w:t>/P/2021</w:t>
      </w:r>
    </w:p>
    <w:p w:rsidR="006A4027" w:rsidRDefault="006A4027" w:rsidP="006A4027">
      <w:pPr>
        <w:spacing w:after="240"/>
        <w:jc w:val="right"/>
        <w:rPr>
          <w:sz w:val="22"/>
          <w:szCs w:val="22"/>
        </w:rPr>
      </w:pPr>
    </w:p>
    <w:p w:rsidR="006A4027" w:rsidRPr="006A5DF1" w:rsidRDefault="006A4027" w:rsidP="006A4027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3553A9">
        <w:rPr>
          <w:b/>
          <w:sz w:val="22"/>
          <w:szCs w:val="22"/>
        </w:rPr>
        <w:t xml:space="preserve">Okręgowy Szpital Kolejowy w Katowicach - </w:t>
      </w:r>
      <w:proofErr w:type="spellStart"/>
      <w:r w:rsidRPr="003553A9">
        <w:rPr>
          <w:b/>
          <w:sz w:val="22"/>
          <w:szCs w:val="22"/>
        </w:rPr>
        <w:t>s.p.z.o.z</w:t>
      </w:r>
      <w:proofErr w:type="spellEnd"/>
      <w:r w:rsidRPr="003553A9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3553A9">
        <w:rPr>
          <w:sz w:val="22"/>
          <w:szCs w:val="22"/>
        </w:rPr>
        <w:t>(Dz.</w:t>
      </w:r>
      <w:r>
        <w:rPr>
          <w:sz w:val="22"/>
          <w:szCs w:val="22"/>
        </w:rPr>
        <w:t xml:space="preserve"> </w:t>
      </w:r>
      <w:r w:rsidRPr="003553A9">
        <w:rPr>
          <w:sz w:val="22"/>
          <w:szCs w:val="22"/>
        </w:rPr>
        <w:t xml:space="preserve">U. </w:t>
      </w:r>
      <w:r>
        <w:rPr>
          <w:sz w:val="22"/>
          <w:szCs w:val="22"/>
        </w:rPr>
        <w:t xml:space="preserve">2019r. </w:t>
      </w:r>
      <w:r w:rsidRPr="003553A9">
        <w:rPr>
          <w:sz w:val="22"/>
          <w:szCs w:val="22"/>
        </w:rPr>
        <w:t>poz. 2019 z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</w:t>
      </w:r>
      <w:r w:rsidRPr="003553A9">
        <w:rPr>
          <w:sz w:val="22"/>
          <w:szCs w:val="22"/>
        </w:rPr>
        <w:t xml:space="preserve">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67D14" w:rsidRPr="006A5DF1" w:rsidTr="00657A31">
        <w:tc>
          <w:tcPr>
            <w:tcW w:w="9356" w:type="dxa"/>
            <w:shd w:val="clear" w:color="auto" w:fill="auto"/>
          </w:tcPr>
          <w:p w:rsidR="00967D14" w:rsidRPr="00BE45D1" w:rsidRDefault="00967D14" w:rsidP="00BE45D1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2"/>
                <w:szCs w:val="22"/>
              </w:rPr>
            </w:pPr>
            <w:r w:rsidRPr="00BE45D1">
              <w:rPr>
                <w:sz w:val="22"/>
                <w:szCs w:val="22"/>
              </w:rPr>
              <w:t xml:space="preserve">Z treści art.462 ust. 2 regulującego wprowadzanie podwykonawców wynika, iż obowiązek wskazania nazw podwykonawców dotyczy jedynie podwykonawców znanych na etapie składania oferty. </w:t>
            </w:r>
          </w:p>
          <w:p w:rsidR="00967D14" w:rsidRPr="00967D14" w:rsidRDefault="00967D14" w:rsidP="00BE45D1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Na etapie składania ofert Wykonawca nie zawsze jest w stanie podać dokładnych danych podwykonawcy z którego usług będzie korzystał. Dopiero w trakcie realizacji zamówienia na potrzeby należytego wykonania usługi Wykonawca może skorzystać z usług podwykonawcy, a co za tym idzie przekazać Zamawiającemu wymagane dane i informacje o podwykonawcy. </w:t>
            </w:r>
          </w:p>
          <w:p w:rsidR="00967D14" w:rsidRDefault="00967D14" w:rsidP="00BE45D1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W związku z powyższym prosimy o potwierdzenie czy Wykonawca dobrze rozumie, że obowiązek wskazania nazw podwykonawców dotyczy jedynie tych, znanych na etapie składania oferty, którzy w</w:t>
            </w:r>
            <w:r w:rsidR="00BE45D1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szczególności udostępniają swoje zasoby lub których wykonawca będzie chciał uwzględnić w</w:t>
            </w:r>
            <w:r w:rsidR="00BE45D1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wyjaśnieniach niskiej ceny.</w:t>
            </w:r>
          </w:p>
          <w:p w:rsidR="00BE45D1" w:rsidRPr="00BE45D1" w:rsidRDefault="00BE45D1" w:rsidP="006A4027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B4748A" w:rsidRDefault="00B4748A" w:rsidP="00B4748A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potwierdza, że </w:t>
            </w:r>
            <w:r w:rsidRPr="00967D14">
              <w:rPr>
                <w:sz w:val="22"/>
                <w:szCs w:val="22"/>
              </w:rPr>
              <w:t>obowiązek wskazania nazw podwykonawców dotyczy jedynie tych, znanych na etapie składania oferty, którzy w</w:t>
            </w:r>
            <w:r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 xml:space="preserve">szczególności udostępniają swoje zasoby lub których </w:t>
            </w:r>
            <w:r w:rsidR="004C433A">
              <w:rPr>
                <w:sz w:val="22"/>
                <w:szCs w:val="22"/>
              </w:rPr>
              <w:t>W</w:t>
            </w:r>
            <w:r w:rsidRPr="00967D14">
              <w:rPr>
                <w:sz w:val="22"/>
                <w:szCs w:val="22"/>
              </w:rPr>
              <w:t>ykonawca będzie chciał uwzględnić w</w:t>
            </w:r>
            <w:r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wyjaśnieniach niskiej ceny.</w:t>
            </w:r>
          </w:p>
          <w:p w:rsidR="00BE45D1" w:rsidRPr="00967D14" w:rsidRDefault="00BE45D1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Pr="00967D14" w:rsidRDefault="00967D14" w:rsidP="006A19BE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2. Zwracamy się z prośbą o wprowadzenie we wzorze umowy zapisu umożliwiającego stronom rozwiązanie umowy z 1-miesięcznym wypowiedzeniem. Proponujemy wprowadzenie następującego zapis: „Każda ze stron może wypowiedzieć umowę z ważnych powodów z zachowaniem </w:t>
            </w:r>
            <w:r w:rsidR="006A19BE">
              <w:rPr>
                <w:sz w:val="22"/>
                <w:szCs w:val="22"/>
              </w:rPr>
              <w:t xml:space="preserve">                           </w:t>
            </w:r>
            <w:r w:rsidRPr="00967D14">
              <w:rPr>
                <w:sz w:val="22"/>
                <w:szCs w:val="22"/>
              </w:rPr>
              <w:t>1-miesięcznego okresu wypowiedzenia.”</w:t>
            </w:r>
            <w:r w:rsidR="000200FE">
              <w:rPr>
                <w:sz w:val="22"/>
                <w:szCs w:val="22"/>
              </w:rPr>
              <w:t xml:space="preserve"> </w:t>
            </w:r>
            <w:r w:rsidRPr="00967D14">
              <w:rPr>
                <w:sz w:val="22"/>
                <w:szCs w:val="22"/>
              </w:rPr>
              <w:t>Należy zauważyć, że w momencie zawierania umowy strony nie są w stanie przewidzieć wszystkich okoliczności oraz czynników mogących mieć negatywny wpływ na wykonywanie zobowiązań umownych dla każdej ze stron, jak również w</w:t>
            </w:r>
            <w:r w:rsidR="006A19BE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 xml:space="preserve">sposób kompleksowy i wyczerpujący uregulować procedury postępowania w takich wypadkach, Wprowadzenie możliwości rozwiązania umowy za wypowiedzeniem ma na celu stworzenie podstaw prawnych do zakończenia stosunku prawnego pomiędzy stronami, jeżeli z określonych </w:t>
            </w:r>
          </w:p>
          <w:p w:rsidR="00967D14" w:rsidRDefault="00967D14" w:rsidP="00BE45D1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powodów nie są one zainteresowane dalszym kontynuowaniem współpracy na dotychczasowych warunkach. Obowiązujące przepisy ustawy prawo zamówień publicznych nie zawierają w tym zakresie żadnych zakazów</w:t>
            </w:r>
          </w:p>
          <w:p w:rsidR="006A19BE" w:rsidRPr="00BE45D1" w:rsidRDefault="006A19BE" w:rsidP="006A19B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3F521E" w:rsidRDefault="003F521E" w:rsidP="003F52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zapisu do Projektu umowy </w:t>
            </w:r>
            <w:r w:rsidRPr="003553A9">
              <w:rPr>
                <w:sz w:val="22"/>
                <w:szCs w:val="22"/>
              </w:rPr>
              <w:t>(</w:t>
            </w:r>
            <w:r w:rsidRPr="002D5B93">
              <w:rPr>
                <w:i/>
                <w:sz w:val="22"/>
                <w:szCs w:val="22"/>
              </w:rPr>
              <w:t xml:space="preserve">Załącznik nr </w:t>
            </w:r>
            <w:r>
              <w:rPr>
                <w:i/>
                <w:sz w:val="22"/>
                <w:szCs w:val="22"/>
              </w:rPr>
              <w:t>8 do S</w:t>
            </w:r>
            <w:r w:rsidRPr="002D5B93">
              <w:rPr>
                <w:i/>
                <w:sz w:val="22"/>
                <w:szCs w:val="22"/>
              </w:rPr>
              <w:t>WZ</w:t>
            </w:r>
            <w:r w:rsidRPr="003553A9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o zaproponowanej treści.</w:t>
            </w:r>
          </w:p>
          <w:p w:rsidR="00B4748A" w:rsidRDefault="00B4748A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4748A" w:rsidRDefault="00B4748A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4748A" w:rsidRDefault="00B4748A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4748A" w:rsidRDefault="00B4748A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Default="00967D14" w:rsidP="00131DAC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lastRenderedPageBreak/>
              <w:t>3. Zwracamy się z prośbą o wprowadzenie we wzorze umowy na świadczenie usług zapisu dotyczącego waloryzacji wynagrodzenia Wykonawcy. Proponujemy następujący zapis: „Wynagrodzenie Wykonawcy może podlegać waloryzacji o wskaźnik zmiany ceny materiałów lub kosztów, w</w:t>
            </w:r>
            <w:r w:rsidR="00131DAC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szczególności wskaźnika ogłaszanego w komunikacie Prezesa Głównego Urzędu Statystycznego na dany rok, przy czym wysokość ewentualnej zmiany ceny będzie ustalone na drodze dwustronnych uzgodnień Wykonawcy z zamawiającym”. Brak klauzuli waloryzacyjnej w umowie długoterminowej jest sprzeczne z zasadami współżycia społecznego i p</w:t>
            </w:r>
            <w:r w:rsidR="00131DAC">
              <w:rPr>
                <w:sz w:val="22"/>
                <w:szCs w:val="22"/>
              </w:rPr>
              <w:t>r</w:t>
            </w:r>
            <w:r w:rsidRPr="00967D14">
              <w:rPr>
                <w:sz w:val="22"/>
                <w:szCs w:val="22"/>
              </w:rPr>
              <w:t>owadzi z jednej strony do pokrzywdzenia interesów Wykonawcy w sytuacji nieuwzględnienia waloryzacji, z drugiej zaś strony skutkuje obniżeniem jakości świadczonej usługi, co jest negatywnie odbierane przez Zamawiającego.</w:t>
            </w:r>
            <w:r w:rsidR="00131DAC">
              <w:rPr>
                <w:sz w:val="22"/>
                <w:szCs w:val="22"/>
              </w:rPr>
              <w:t xml:space="preserve"> </w:t>
            </w:r>
            <w:r w:rsidRPr="00967D14">
              <w:rPr>
                <w:sz w:val="22"/>
                <w:szCs w:val="22"/>
              </w:rPr>
              <w:t>Wprowadzanie klauzul waloryzacyjnych jest zatem korzystne dla obu stron umowy, gdyż pozwala na dostosowanie wynagrodzenia Wykonawcy do warunków rynkowych (np.</w:t>
            </w:r>
            <w:r w:rsidR="00131DAC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zmieniających się cen artykułów spożywczych) oraz daje pewność Zamawiającemu, że usługa świadczona na jego rzecz daje rękojmię właściwego jakościowego poziomu realizacji zakontraktowanej usługi</w:t>
            </w:r>
            <w:r w:rsidR="00131DAC">
              <w:rPr>
                <w:sz w:val="22"/>
                <w:szCs w:val="22"/>
              </w:rPr>
              <w:t>.</w:t>
            </w:r>
          </w:p>
          <w:p w:rsidR="00131DAC" w:rsidRPr="00BE45D1" w:rsidRDefault="00131DAC" w:rsidP="00131DA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3F521E" w:rsidRDefault="003F521E" w:rsidP="003F52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zapisu do Projektu umowy </w:t>
            </w:r>
            <w:r w:rsidRPr="003553A9">
              <w:rPr>
                <w:sz w:val="22"/>
                <w:szCs w:val="22"/>
              </w:rPr>
              <w:t>(</w:t>
            </w:r>
            <w:r w:rsidRPr="002D5B93">
              <w:rPr>
                <w:i/>
                <w:sz w:val="22"/>
                <w:szCs w:val="22"/>
              </w:rPr>
              <w:t xml:space="preserve">Załącznik nr </w:t>
            </w:r>
            <w:r>
              <w:rPr>
                <w:i/>
                <w:sz w:val="22"/>
                <w:szCs w:val="22"/>
              </w:rPr>
              <w:t>8 do S</w:t>
            </w:r>
            <w:r w:rsidRPr="002D5B93">
              <w:rPr>
                <w:i/>
                <w:sz w:val="22"/>
                <w:szCs w:val="22"/>
              </w:rPr>
              <w:t>WZ</w:t>
            </w:r>
            <w:r w:rsidRPr="003553A9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o zaproponowanej treści.</w:t>
            </w:r>
            <w:r w:rsidR="00F167AA">
              <w:rPr>
                <w:sz w:val="22"/>
                <w:szCs w:val="22"/>
              </w:rPr>
              <w:t xml:space="preserve"> Okres obowiązywania umowy wynosi 12 miesięcy.</w:t>
            </w:r>
          </w:p>
          <w:p w:rsidR="00131DAC" w:rsidRPr="00967D14" w:rsidRDefault="00131DAC" w:rsidP="004C433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67D14" w:rsidRPr="00967D14" w:rsidRDefault="00131DAC" w:rsidP="00131DAC">
            <w:pPr>
              <w:ind w:left="318" w:right="-72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967D14" w:rsidRPr="00967D14">
              <w:rPr>
                <w:sz w:val="22"/>
                <w:szCs w:val="22"/>
              </w:rPr>
              <w:t>W związku z opublikowaniem w Dzienniku Ustaw Rzeczypospolitej Polskiej, dnia 31 marca</w:t>
            </w:r>
            <w:r>
              <w:rPr>
                <w:sz w:val="22"/>
                <w:szCs w:val="22"/>
              </w:rPr>
              <w:t xml:space="preserve"> 2020</w:t>
            </w:r>
            <w:r w:rsidR="00967D14" w:rsidRPr="00967D14">
              <w:rPr>
                <w:sz w:val="22"/>
                <w:szCs w:val="22"/>
              </w:rPr>
              <w:t>r. pod poz. 568 ustawy z dnia 31 marca 2020 r. o zmianie ustawy o szczególnych rozwiązaniach związanych z zapobieganiem, przeciwdziałaniem i zwalczaniem COVID-19, innych chorób zakaźnych oraz wywołanych nimi sytuacji kryzysowych oraz niektórych innych ustaw (dalej: "Ustawa"), Prosimy o wprowadzenie do projektu umowy zapisów zgodnie z propozycja poniżej:</w:t>
            </w:r>
          </w:p>
          <w:p w:rsidR="00967D14" w:rsidRPr="00967D14" w:rsidRDefault="00967D14" w:rsidP="00131DAC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Zamawiający, po stwierdzeniu, że okoliczności związane z wystąpieniem COVID-19 lub innymi </w:t>
            </w:r>
          </w:p>
          <w:p w:rsidR="00967D14" w:rsidRPr="00967D14" w:rsidRDefault="00967D14" w:rsidP="00131DAC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chorobami zakaźnymi, mogą wpłynąć lub wpływają na należyte wykonanie umowy, o której mowa, może w uzgodnieniu z wykonawcą dokonać zmiany umowy, o której mowa w art. 455 ust. 1 </w:t>
            </w:r>
            <w:proofErr w:type="spellStart"/>
            <w:r w:rsidRPr="00967D14">
              <w:rPr>
                <w:sz w:val="22"/>
                <w:szCs w:val="22"/>
              </w:rPr>
              <w:t>pkt</w:t>
            </w:r>
            <w:proofErr w:type="spellEnd"/>
            <w:r w:rsidRPr="00967D14">
              <w:rPr>
                <w:sz w:val="22"/>
                <w:szCs w:val="22"/>
              </w:rPr>
              <w:t xml:space="preserve"> 4 ustawy z dnia 29 stycznia 2004 r. – Prawo zamówień publicznych, w szczególności przez: </w:t>
            </w:r>
          </w:p>
          <w:p w:rsidR="00967D14" w:rsidRPr="00967D14" w:rsidRDefault="00967D14" w:rsidP="00131DAC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1. zmianę terminu wykonania umowy lub jej części, lub czasowe zawieszenie wykonywania </w:t>
            </w:r>
          </w:p>
          <w:p w:rsidR="00967D14" w:rsidRPr="00967D14" w:rsidRDefault="00967D14" w:rsidP="006A16E2">
            <w:pPr>
              <w:ind w:left="601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umowy lub jej części, </w:t>
            </w:r>
          </w:p>
          <w:p w:rsidR="00967D14" w:rsidRPr="00967D14" w:rsidRDefault="00967D14" w:rsidP="00131DAC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2. zmianę sposobu wykonywania dostaw, usług lub robót budowlanych,</w:t>
            </w:r>
          </w:p>
          <w:p w:rsidR="00967D14" w:rsidRDefault="00967D14" w:rsidP="00131DAC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3. zmianę zakresu świadczenia wykonawcy i odpowiadającą jej zmianę wynagrodzenia wykonawcy – o ile wzrost wynagrodzenia spowodowany każdą kolejną zmianą nie przekroczy 50% wartości pierwotnej umowy</w:t>
            </w:r>
            <w:r w:rsidR="00131DAC">
              <w:rPr>
                <w:sz w:val="22"/>
                <w:szCs w:val="22"/>
              </w:rPr>
              <w:t>.</w:t>
            </w:r>
          </w:p>
          <w:p w:rsidR="00131DAC" w:rsidRPr="00BE45D1" w:rsidRDefault="00131DAC" w:rsidP="00131DA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131DAC" w:rsidRDefault="006421CE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EA22ED">
              <w:rPr>
                <w:sz w:val="22"/>
                <w:szCs w:val="22"/>
              </w:rPr>
              <w:t xml:space="preserve">nie modyfikuje </w:t>
            </w:r>
            <w:r w:rsidR="00261DDC">
              <w:rPr>
                <w:sz w:val="22"/>
                <w:szCs w:val="22"/>
              </w:rPr>
              <w:t>Projektu umowy</w:t>
            </w:r>
            <w:r w:rsidR="00DA6F32">
              <w:rPr>
                <w:sz w:val="22"/>
                <w:szCs w:val="22"/>
              </w:rPr>
              <w:t xml:space="preserve">. </w:t>
            </w:r>
            <w:r w:rsidR="00EF6236">
              <w:rPr>
                <w:sz w:val="22"/>
                <w:szCs w:val="22"/>
              </w:rPr>
              <w:t>Niniejsze zapisy w</w:t>
            </w:r>
            <w:r w:rsidR="00D22ABC">
              <w:rPr>
                <w:sz w:val="22"/>
                <w:szCs w:val="22"/>
              </w:rPr>
              <w:t>ynika</w:t>
            </w:r>
            <w:r w:rsidR="00EF6236">
              <w:rPr>
                <w:sz w:val="22"/>
                <w:szCs w:val="22"/>
              </w:rPr>
              <w:t>ją</w:t>
            </w:r>
            <w:r w:rsidR="00D22ABC">
              <w:rPr>
                <w:sz w:val="22"/>
                <w:szCs w:val="22"/>
              </w:rPr>
              <w:t xml:space="preserve"> </w:t>
            </w:r>
            <w:r w:rsidR="00EF6236">
              <w:rPr>
                <w:sz w:val="22"/>
                <w:szCs w:val="22"/>
              </w:rPr>
              <w:t>z</w:t>
            </w:r>
            <w:r w:rsidR="00D22ABC">
              <w:rPr>
                <w:sz w:val="22"/>
                <w:szCs w:val="22"/>
              </w:rPr>
              <w:t xml:space="preserve"> </w:t>
            </w:r>
            <w:r w:rsidR="002A4A0E">
              <w:rPr>
                <w:sz w:val="22"/>
                <w:szCs w:val="22"/>
              </w:rPr>
              <w:t>obowiązujących przepis</w:t>
            </w:r>
            <w:r w:rsidR="00EF6236">
              <w:rPr>
                <w:sz w:val="22"/>
                <w:szCs w:val="22"/>
              </w:rPr>
              <w:t>ów ustawy.</w:t>
            </w:r>
          </w:p>
          <w:p w:rsidR="00131DAC" w:rsidRDefault="00131DAC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Default="00967D14" w:rsidP="006A16E2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 xml:space="preserve">5. Czy w związku ze stanem epidemii Zamawiający zgodzi się na zmianę miejsc produkcyjnych, </w:t>
            </w:r>
            <w:r w:rsidR="006A16E2">
              <w:rPr>
                <w:sz w:val="22"/>
                <w:szCs w:val="22"/>
              </w:rPr>
              <w:t xml:space="preserve"> </w:t>
            </w:r>
            <w:r w:rsidRPr="00967D14">
              <w:rPr>
                <w:sz w:val="22"/>
                <w:szCs w:val="22"/>
              </w:rPr>
              <w:t>w</w:t>
            </w:r>
            <w:r w:rsidR="006A16E2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związku z możliwym zamknięciem kuchni z powodu kwarantanny pracowników?</w:t>
            </w:r>
          </w:p>
          <w:p w:rsidR="006A16E2" w:rsidRPr="00BE45D1" w:rsidRDefault="006A16E2" w:rsidP="006A16E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6A16E2" w:rsidRDefault="006421CE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 </w:t>
            </w:r>
            <w:r w:rsidRPr="00967D14">
              <w:rPr>
                <w:sz w:val="22"/>
                <w:szCs w:val="22"/>
              </w:rPr>
              <w:t xml:space="preserve">zmianę miejsc produkcyjnych </w:t>
            </w:r>
            <w:r>
              <w:rPr>
                <w:sz w:val="22"/>
                <w:szCs w:val="22"/>
              </w:rPr>
              <w:t xml:space="preserve"> </w:t>
            </w:r>
            <w:r w:rsidRPr="00967D14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związku z możliwym zamknięciem kuchni z</w:t>
            </w:r>
            <w:r w:rsidR="000A042D">
              <w:rPr>
                <w:sz w:val="22"/>
                <w:szCs w:val="22"/>
              </w:rPr>
              <w:t> </w:t>
            </w:r>
            <w:r w:rsidRPr="00967D14">
              <w:rPr>
                <w:sz w:val="22"/>
                <w:szCs w:val="22"/>
              </w:rPr>
              <w:t>powodu kwarantanny pracowników</w:t>
            </w:r>
            <w:r w:rsidR="00B34DDE">
              <w:rPr>
                <w:sz w:val="22"/>
                <w:szCs w:val="22"/>
              </w:rPr>
              <w:t xml:space="preserve">, jeżeli spełniają </w:t>
            </w:r>
            <w:r w:rsidR="00824FA8">
              <w:rPr>
                <w:sz w:val="22"/>
                <w:szCs w:val="22"/>
              </w:rPr>
              <w:t xml:space="preserve">one </w:t>
            </w:r>
            <w:r>
              <w:rPr>
                <w:sz w:val="22"/>
                <w:szCs w:val="22"/>
              </w:rPr>
              <w:t>wymog</w:t>
            </w:r>
            <w:r w:rsidR="006A1594">
              <w:rPr>
                <w:sz w:val="22"/>
                <w:szCs w:val="22"/>
              </w:rPr>
              <w:t>i</w:t>
            </w:r>
            <w:r w:rsidR="000A042D">
              <w:rPr>
                <w:sz w:val="22"/>
                <w:szCs w:val="22"/>
              </w:rPr>
              <w:t xml:space="preserve"> </w:t>
            </w:r>
            <w:r w:rsidR="00B34DDE">
              <w:rPr>
                <w:sz w:val="22"/>
                <w:szCs w:val="22"/>
              </w:rPr>
              <w:t>określon</w:t>
            </w:r>
            <w:r w:rsidR="006A1594">
              <w:rPr>
                <w:sz w:val="22"/>
                <w:szCs w:val="22"/>
              </w:rPr>
              <w:t>e</w:t>
            </w:r>
            <w:r w:rsidR="00B34DDE">
              <w:rPr>
                <w:sz w:val="22"/>
                <w:szCs w:val="22"/>
              </w:rPr>
              <w:t xml:space="preserve"> w </w:t>
            </w:r>
            <w:r w:rsidR="000A042D">
              <w:rPr>
                <w:sz w:val="22"/>
                <w:szCs w:val="22"/>
              </w:rPr>
              <w:t>SWZ.</w:t>
            </w:r>
          </w:p>
          <w:p w:rsidR="006A16E2" w:rsidRPr="00967D14" w:rsidRDefault="006A16E2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Default="00967D14" w:rsidP="006A16E2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6. W związku z panującą pandemią COVID- 19 prosimy Zamawiającego o wprowadzenie do</w:t>
            </w:r>
            <w:r w:rsidR="006A16E2">
              <w:rPr>
                <w:sz w:val="22"/>
                <w:szCs w:val="22"/>
              </w:rPr>
              <w:t xml:space="preserve"> </w:t>
            </w:r>
            <w:r w:rsidR="00F32E25">
              <w:rPr>
                <w:sz w:val="22"/>
                <w:szCs w:val="22"/>
              </w:rPr>
              <w:t>SIWZ poniższego zapisu: "</w:t>
            </w:r>
            <w:r w:rsidRPr="00967D14">
              <w:rPr>
                <w:sz w:val="22"/>
                <w:szCs w:val="22"/>
              </w:rPr>
              <w:t>w sytuacji gdy Zamawiający zamówi w okresie panowania pandem</w:t>
            </w:r>
            <w:r w:rsidR="008B4D5E">
              <w:rPr>
                <w:sz w:val="22"/>
                <w:szCs w:val="22"/>
              </w:rPr>
              <w:t>i</w:t>
            </w:r>
            <w:r w:rsidRPr="00967D14">
              <w:rPr>
                <w:sz w:val="22"/>
                <w:szCs w:val="22"/>
              </w:rPr>
              <w:t>i COVID - 19 w ciągu miesiąca XX% szacowanej w SIWZ ilości osobodni zapłaci Wykonawcy kwotę faktury za pełną pulę szacowanych osobodni w ciągu miesiąca, pomniejszoną o kwotę która będzie stanowić sumę wsadu do kotła za osobodni brakujące do szacowanej w SIWZ ilości osobodni".</w:t>
            </w:r>
          </w:p>
          <w:p w:rsidR="006A16E2" w:rsidRPr="00BE45D1" w:rsidRDefault="006A16E2" w:rsidP="006A16E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131DAC" w:rsidRDefault="00F32E25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wprowadzenie </w:t>
            </w:r>
            <w:r w:rsidR="000D1C5E">
              <w:rPr>
                <w:sz w:val="22"/>
                <w:szCs w:val="22"/>
              </w:rPr>
              <w:t>do Projektu umowy zapisu o zaproponowanej treści</w:t>
            </w:r>
            <w:r w:rsidR="00D11051">
              <w:rPr>
                <w:sz w:val="22"/>
                <w:szCs w:val="22"/>
              </w:rPr>
              <w:t>.</w:t>
            </w:r>
            <w:r w:rsidR="000D1C5E">
              <w:rPr>
                <w:sz w:val="22"/>
                <w:szCs w:val="22"/>
              </w:rPr>
              <w:t xml:space="preserve"> </w:t>
            </w:r>
          </w:p>
          <w:p w:rsidR="00131DAC" w:rsidRDefault="00131DAC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Pr="00967D14" w:rsidRDefault="00967D14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7. Czy w przypadku zmniejszenia liczby żywionych Zamawiający wyraża zgodę na negocjację</w:t>
            </w:r>
            <w:r w:rsidR="006A16E2">
              <w:rPr>
                <w:sz w:val="22"/>
                <w:szCs w:val="22"/>
              </w:rPr>
              <w:t xml:space="preserve"> </w:t>
            </w:r>
          </w:p>
          <w:p w:rsidR="00967D14" w:rsidRDefault="00967D14" w:rsidP="006A16E2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ceny?</w:t>
            </w:r>
          </w:p>
          <w:p w:rsidR="006A16E2" w:rsidRPr="00BE45D1" w:rsidRDefault="006A16E2" w:rsidP="006A16E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261DDC" w:rsidRDefault="000A4614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</w:t>
            </w:r>
            <w:r w:rsidR="00B113AF">
              <w:rPr>
                <w:sz w:val="22"/>
                <w:szCs w:val="22"/>
              </w:rPr>
              <w:t xml:space="preserve">na </w:t>
            </w:r>
            <w:r>
              <w:rPr>
                <w:sz w:val="22"/>
                <w:szCs w:val="22"/>
              </w:rPr>
              <w:t>negocjację ceny</w:t>
            </w:r>
            <w:r w:rsidR="00B113AF">
              <w:rPr>
                <w:sz w:val="22"/>
                <w:szCs w:val="22"/>
              </w:rPr>
              <w:t xml:space="preserve"> </w:t>
            </w:r>
            <w:r w:rsidR="008C6C5E">
              <w:rPr>
                <w:sz w:val="22"/>
                <w:szCs w:val="22"/>
              </w:rPr>
              <w:t>w przypadk</w:t>
            </w:r>
            <w:r w:rsidR="00261DDC">
              <w:rPr>
                <w:sz w:val="22"/>
                <w:szCs w:val="22"/>
              </w:rPr>
              <w:t>u zmniejszenia liczby żywionych</w:t>
            </w:r>
            <w:r>
              <w:rPr>
                <w:sz w:val="22"/>
                <w:szCs w:val="22"/>
              </w:rPr>
              <w:t>.</w:t>
            </w:r>
          </w:p>
          <w:p w:rsidR="006A16E2" w:rsidRDefault="000A4614" w:rsidP="006A402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8A62FF" w:rsidRDefault="008A62FF" w:rsidP="006A4027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67D14" w:rsidRPr="00967D14" w:rsidRDefault="006A16E2" w:rsidP="006A16E2">
            <w:pPr>
              <w:ind w:left="318" w:right="-72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</w:t>
            </w:r>
            <w:r w:rsidR="00967D14" w:rsidRPr="00967D14">
              <w:rPr>
                <w:sz w:val="22"/>
                <w:szCs w:val="22"/>
              </w:rPr>
              <w:t>Wnosimy o wyrażenie zgody na zatrudnienie pracowników na umowę zlecenie wyłącznie</w:t>
            </w:r>
            <w:r>
              <w:rPr>
                <w:sz w:val="22"/>
                <w:szCs w:val="22"/>
              </w:rPr>
              <w:t xml:space="preserve"> </w:t>
            </w:r>
            <w:r w:rsidR="00967D14" w:rsidRPr="00967D14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="00967D14" w:rsidRPr="00967D14">
              <w:rPr>
                <w:sz w:val="22"/>
                <w:szCs w:val="22"/>
              </w:rPr>
              <w:t>przypadku nagłych i niespodziewanych nieobecności, pracownika zatrudnionego na umowę o</w:t>
            </w:r>
            <w:r>
              <w:rPr>
                <w:sz w:val="22"/>
                <w:szCs w:val="22"/>
              </w:rPr>
              <w:t> </w:t>
            </w:r>
            <w:r w:rsidR="00967D14" w:rsidRPr="00967D14">
              <w:rPr>
                <w:sz w:val="22"/>
                <w:szCs w:val="22"/>
              </w:rPr>
              <w:t>pracę, wynikających z przyczyn losowych (m.in. zwolnienia lekarskie, porodu, urlopu na żądanie).</w:t>
            </w:r>
          </w:p>
          <w:p w:rsidR="00967D14" w:rsidRPr="006A5DF1" w:rsidRDefault="00967D14" w:rsidP="006A16E2">
            <w:pPr>
              <w:ind w:left="318" w:right="-72"/>
              <w:jc w:val="both"/>
              <w:rPr>
                <w:sz w:val="22"/>
                <w:szCs w:val="22"/>
              </w:rPr>
            </w:pPr>
            <w:r w:rsidRPr="00967D14">
              <w:rPr>
                <w:sz w:val="22"/>
                <w:szCs w:val="22"/>
              </w:rPr>
              <w:t>Konieczność zachowania wymogu zatrudnienia wyłącznie na umowę o pracę w sytuacjach losowych, zdarzeniach niemożliwych do przewidzenia jest nierealne. Wykonawca nie jest w stanie przewidzieć ile osób będzie w danym okresie czasu np. na zwolnieniu lekarskim. Zatrudnienie na umowę o pracę poprzedzane jest spełnieniem szeregu wymagań m. in. wykonaniem i dostarczenia badań lekarskich z zakresu medycyny pracy, czy szkoleń BHP, co w sytuacjach nagłych jest nierealne i wymaga dodatkowego czasu. W związku z powyższym wnosimy jak na wstępie.</w:t>
            </w:r>
          </w:p>
          <w:p w:rsidR="006A16E2" w:rsidRDefault="006A16E2" w:rsidP="006A16E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E45D1">
              <w:rPr>
                <w:b/>
                <w:sz w:val="22"/>
                <w:szCs w:val="22"/>
              </w:rPr>
              <w:t>Odp.:</w:t>
            </w:r>
          </w:p>
          <w:p w:rsidR="00FC6304" w:rsidRPr="0096256A" w:rsidRDefault="002F545D" w:rsidP="006A16E2">
            <w:pPr>
              <w:ind w:left="30" w:right="-72"/>
              <w:jc w:val="both"/>
              <w:rPr>
                <w:sz w:val="22"/>
                <w:szCs w:val="22"/>
              </w:rPr>
            </w:pPr>
            <w:r w:rsidRPr="0096256A">
              <w:rPr>
                <w:sz w:val="22"/>
                <w:szCs w:val="22"/>
              </w:rPr>
              <w:t xml:space="preserve">Wymóg zatrudnienia osób na </w:t>
            </w:r>
            <w:r w:rsidR="00F4729D" w:rsidRPr="0096256A">
              <w:rPr>
                <w:sz w:val="22"/>
                <w:szCs w:val="22"/>
              </w:rPr>
              <w:t xml:space="preserve">podstawie umowy o pracę </w:t>
            </w:r>
            <w:r w:rsidR="0028291B" w:rsidRPr="0096256A">
              <w:rPr>
                <w:sz w:val="22"/>
                <w:szCs w:val="22"/>
              </w:rPr>
              <w:t xml:space="preserve">wynika z art. 95 ust. 1 </w:t>
            </w:r>
            <w:r w:rsidR="0096256A">
              <w:rPr>
                <w:sz w:val="22"/>
                <w:szCs w:val="22"/>
              </w:rPr>
              <w:t xml:space="preserve">ustawy </w:t>
            </w:r>
            <w:r w:rsidR="0096256A" w:rsidRPr="0096256A">
              <w:rPr>
                <w:sz w:val="22"/>
                <w:szCs w:val="22"/>
              </w:rPr>
              <w:t xml:space="preserve">z dnia </w:t>
            </w:r>
            <w:r w:rsidR="0096256A">
              <w:rPr>
                <w:sz w:val="22"/>
                <w:szCs w:val="22"/>
              </w:rPr>
              <w:t xml:space="preserve">                         </w:t>
            </w:r>
            <w:r w:rsidR="0096256A" w:rsidRPr="0096256A">
              <w:rPr>
                <w:sz w:val="22"/>
                <w:szCs w:val="22"/>
              </w:rPr>
              <w:t xml:space="preserve">11 września 2019r. Prawo zamówień publicznych (Dz. U. 2019r. poz. 2019 z </w:t>
            </w:r>
            <w:proofErr w:type="spellStart"/>
            <w:r w:rsidR="0096256A" w:rsidRPr="0096256A">
              <w:rPr>
                <w:sz w:val="22"/>
                <w:szCs w:val="22"/>
              </w:rPr>
              <w:t>późn</w:t>
            </w:r>
            <w:proofErr w:type="spellEnd"/>
            <w:r w:rsidR="0096256A" w:rsidRPr="0096256A">
              <w:rPr>
                <w:sz w:val="22"/>
                <w:szCs w:val="22"/>
              </w:rPr>
              <w:t>. zm.)</w:t>
            </w:r>
            <w:r w:rsidR="0096256A">
              <w:rPr>
                <w:sz w:val="22"/>
                <w:szCs w:val="22"/>
              </w:rPr>
              <w:t xml:space="preserve">. </w:t>
            </w:r>
            <w:r w:rsidR="0028291B" w:rsidRPr="0096256A">
              <w:rPr>
                <w:sz w:val="22"/>
                <w:szCs w:val="22"/>
              </w:rPr>
              <w:t xml:space="preserve"> </w:t>
            </w:r>
            <w:r w:rsidR="0096256A">
              <w:rPr>
                <w:sz w:val="22"/>
                <w:szCs w:val="22"/>
              </w:rPr>
              <w:t xml:space="preserve">      Zamawiający nie ingeruje w przypadkach </w:t>
            </w:r>
            <w:r w:rsidR="00E83A8C">
              <w:rPr>
                <w:sz w:val="22"/>
                <w:szCs w:val="22"/>
              </w:rPr>
              <w:t>losowych</w:t>
            </w:r>
            <w:r w:rsidR="00FA44A9">
              <w:rPr>
                <w:sz w:val="22"/>
                <w:szCs w:val="22"/>
              </w:rPr>
              <w:t>,</w:t>
            </w:r>
            <w:r w:rsidR="00CF6497">
              <w:rPr>
                <w:sz w:val="22"/>
                <w:szCs w:val="22"/>
              </w:rPr>
              <w:t xml:space="preserve"> w jaki sposób Wykonawca zapewni ciągłość  realizacji umowy.</w:t>
            </w:r>
          </w:p>
          <w:p w:rsidR="00FC6304" w:rsidRPr="00967D14" w:rsidRDefault="00FC6304" w:rsidP="00FC630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A44A9" w:rsidRDefault="00FA44A9" w:rsidP="006A402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Pr="006A4027" w:rsidRDefault="006D4AB3" w:rsidP="006A4027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Zamawiający</w:t>
      </w:r>
    </w:p>
    <w:p w:rsidR="006A4027" w:rsidRDefault="006A4027" w:rsidP="006A402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A4027" w:rsidRPr="006A4027" w:rsidRDefault="006A4027" w:rsidP="006A4027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p.o. Dyrektor</w:t>
      </w:r>
    </w:p>
    <w:p w:rsidR="006A4027" w:rsidRPr="006A4027" w:rsidRDefault="006A4027" w:rsidP="006A4027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6A40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9DC" w:rsidRDefault="002C19DC">
      <w:r>
        <w:separator/>
      </w:r>
    </w:p>
  </w:endnote>
  <w:endnote w:type="continuationSeparator" w:id="0">
    <w:p w:rsidR="002C19DC" w:rsidRDefault="002C1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457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457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457C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F5BE3" w:rsidRPr="00CF5BE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9DC" w:rsidRDefault="002C19DC">
      <w:r>
        <w:separator/>
      </w:r>
    </w:p>
  </w:footnote>
  <w:footnote w:type="continuationSeparator" w:id="0">
    <w:p w:rsidR="002C19DC" w:rsidRDefault="002C1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14" w:rsidRDefault="00967D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14" w:rsidRDefault="00967D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14" w:rsidRDefault="00967D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697AB9"/>
    <w:multiLevelType w:val="hybridMultilevel"/>
    <w:tmpl w:val="EC0E5880"/>
    <w:lvl w:ilvl="0" w:tplc="B49A0D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7D14"/>
    <w:rsid w:val="000200FE"/>
    <w:rsid w:val="00031374"/>
    <w:rsid w:val="00051B22"/>
    <w:rsid w:val="000A042D"/>
    <w:rsid w:val="000A1097"/>
    <w:rsid w:val="000A4614"/>
    <w:rsid w:val="000D1C5E"/>
    <w:rsid w:val="000E2A8F"/>
    <w:rsid w:val="0012774F"/>
    <w:rsid w:val="00131DAC"/>
    <w:rsid w:val="00137C4F"/>
    <w:rsid w:val="00144B7A"/>
    <w:rsid w:val="00180C6E"/>
    <w:rsid w:val="002457CA"/>
    <w:rsid w:val="00261DDC"/>
    <w:rsid w:val="0028291B"/>
    <w:rsid w:val="0029606A"/>
    <w:rsid w:val="002A4A0E"/>
    <w:rsid w:val="002C19DC"/>
    <w:rsid w:val="002E5FF3"/>
    <w:rsid w:val="002F545D"/>
    <w:rsid w:val="003C2962"/>
    <w:rsid w:val="003F521E"/>
    <w:rsid w:val="004848F3"/>
    <w:rsid w:val="004A75F2"/>
    <w:rsid w:val="004C433A"/>
    <w:rsid w:val="005144A9"/>
    <w:rsid w:val="00520165"/>
    <w:rsid w:val="00591A62"/>
    <w:rsid w:val="005B1B08"/>
    <w:rsid w:val="005F2302"/>
    <w:rsid w:val="00623259"/>
    <w:rsid w:val="00632C3C"/>
    <w:rsid w:val="006421CE"/>
    <w:rsid w:val="00662BDB"/>
    <w:rsid w:val="006A1594"/>
    <w:rsid w:val="006A16E2"/>
    <w:rsid w:val="006A19BE"/>
    <w:rsid w:val="006A4027"/>
    <w:rsid w:val="006A5DF1"/>
    <w:rsid w:val="006B7198"/>
    <w:rsid w:val="006D4AB3"/>
    <w:rsid w:val="006F3B81"/>
    <w:rsid w:val="007D7198"/>
    <w:rsid w:val="00824FA8"/>
    <w:rsid w:val="00870F9F"/>
    <w:rsid w:val="008804B6"/>
    <w:rsid w:val="00897AB0"/>
    <w:rsid w:val="008A3553"/>
    <w:rsid w:val="008A62FF"/>
    <w:rsid w:val="008B4D5E"/>
    <w:rsid w:val="008C6C5E"/>
    <w:rsid w:val="0096256A"/>
    <w:rsid w:val="00967D14"/>
    <w:rsid w:val="00A905AC"/>
    <w:rsid w:val="00AE34ED"/>
    <w:rsid w:val="00B113AF"/>
    <w:rsid w:val="00B34DDE"/>
    <w:rsid w:val="00B4748A"/>
    <w:rsid w:val="00B72339"/>
    <w:rsid w:val="00BA6584"/>
    <w:rsid w:val="00BB5005"/>
    <w:rsid w:val="00BE45D1"/>
    <w:rsid w:val="00BE7BFD"/>
    <w:rsid w:val="00BF1B89"/>
    <w:rsid w:val="00C370F2"/>
    <w:rsid w:val="00C44EEC"/>
    <w:rsid w:val="00CF5BE3"/>
    <w:rsid w:val="00CF6497"/>
    <w:rsid w:val="00D11051"/>
    <w:rsid w:val="00D22ABC"/>
    <w:rsid w:val="00D22FFA"/>
    <w:rsid w:val="00D8461B"/>
    <w:rsid w:val="00D87625"/>
    <w:rsid w:val="00D915F2"/>
    <w:rsid w:val="00DA6F32"/>
    <w:rsid w:val="00DC5D43"/>
    <w:rsid w:val="00DF32E8"/>
    <w:rsid w:val="00DF53CA"/>
    <w:rsid w:val="00E21B49"/>
    <w:rsid w:val="00E2789F"/>
    <w:rsid w:val="00E72428"/>
    <w:rsid w:val="00E74BC3"/>
    <w:rsid w:val="00E80C25"/>
    <w:rsid w:val="00E83A8C"/>
    <w:rsid w:val="00EA14B3"/>
    <w:rsid w:val="00EA22ED"/>
    <w:rsid w:val="00EA416E"/>
    <w:rsid w:val="00EA554F"/>
    <w:rsid w:val="00EF6236"/>
    <w:rsid w:val="00F167AA"/>
    <w:rsid w:val="00F32E25"/>
    <w:rsid w:val="00F4729D"/>
    <w:rsid w:val="00F675F4"/>
    <w:rsid w:val="00FA44A9"/>
    <w:rsid w:val="00FC5957"/>
    <w:rsid w:val="00FC6304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75F4"/>
  </w:style>
  <w:style w:type="paragraph" w:styleId="Nagwek1">
    <w:name w:val="heading 1"/>
    <w:basedOn w:val="Normalny"/>
    <w:next w:val="Normalny"/>
    <w:link w:val="Nagwek1Znak"/>
    <w:qFormat/>
    <w:rsid w:val="00F675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75F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75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75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75F4"/>
  </w:style>
  <w:style w:type="paragraph" w:styleId="Tekstpodstawowywcity">
    <w:name w:val="Body Text Indent"/>
    <w:basedOn w:val="Normalny"/>
    <w:rsid w:val="00F675F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675F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675F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675F4"/>
    <w:rPr>
      <w:sz w:val="28"/>
    </w:rPr>
  </w:style>
  <w:style w:type="paragraph" w:styleId="Tekstpodstawowywcity3">
    <w:name w:val="Body Text Indent 3"/>
    <w:basedOn w:val="Normalny"/>
    <w:rsid w:val="00F675F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A402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A40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1038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2021-05-28T12:05:00Z</cp:lastPrinted>
  <dcterms:created xsi:type="dcterms:W3CDTF">2021-05-28T12:21:00Z</dcterms:created>
  <dcterms:modified xsi:type="dcterms:W3CDTF">2021-05-28T12:21:00Z</dcterms:modified>
</cp:coreProperties>
</file>